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DFF76" w14:textId="77777777" w:rsidR="005D3837" w:rsidRPr="005D3837" w:rsidRDefault="001F7493" w:rsidP="005D3837">
      <w:pPr>
        <w:keepNext/>
        <w:spacing w:before="360" w:after="160" w:line="360" w:lineRule="exact"/>
        <w:outlineLvl w:val="1"/>
        <w:rPr>
          <w:rFonts w:eastAsia="Times" w:cs="Times New Roman"/>
          <w:sz w:val="40"/>
          <w:szCs w:val="20"/>
          <w:lang w:eastAsia="en-AU"/>
        </w:rPr>
      </w:pPr>
      <w:r>
        <w:rPr>
          <w:rFonts w:eastAsia="Times" w:cs="Times New Roman"/>
          <w:noProof/>
          <w:sz w:val="40"/>
          <w:szCs w:val="20"/>
          <w:lang w:eastAsia="zh-CN"/>
        </w:rPr>
        <mc:AlternateContent>
          <mc:Choice Requires="wps">
            <w:drawing>
              <wp:anchor distT="0" distB="0" distL="114300" distR="114300" simplePos="0" relativeHeight="251670528" behindDoc="0" locked="0" layoutInCell="1" allowOverlap="1" wp14:anchorId="414C227A" wp14:editId="29CE89AB">
                <wp:simplePos x="0" y="0"/>
                <wp:positionH relativeFrom="column">
                  <wp:posOffset>-300990</wp:posOffset>
                </wp:positionH>
                <wp:positionV relativeFrom="paragraph">
                  <wp:posOffset>377190</wp:posOffset>
                </wp:positionV>
                <wp:extent cx="9818255" cy="1181100"/>
                <wp:effectExtent l="0" t="0" r="12065" b="19050"/>
                <wp:wrapNone/>
                <wp:docPr id="1" name="Rounded Rectangle 1"/>
                <wp:cNvGraphicFramePr/>
                <a:graphic xmlns:a="http://schemas.openxmlformats.org/drawingml/2006/main">
                  <a:graphicData uri="http://schemas.microsoft.com/office/word/2010/wordprocessingShape">
                    <wps:wsp>
                      <wps:cNvSpPr/>
                      <wps:spPr>
                        <a:xfrm>
                          <a:off x="0" y="0"/>
                          <a:ext cx="9818255" cy="1181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C555FC" w14:textId="77777777" w:rsidR="00A30D44"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sidR="00A30D44">
                              <w:rPr>
                                <w:rFonts w:eastAsia="Times" w:cs="Times New Roman"/>
                                <w:bCs/>
                                <w:iCs/>
                                <w:sz w:val="20"/>
                                <w:szCs w:val="20"/>
                                <w:lang w:eastAsia="en-AU"/>
                              </w:rPr>
                              <w:t>Even though you may be working from home, you still need to compile with the Workplace Health and Safety requirements.</w:t>
                            </w:r>
                          </w:p>
                          <w:p w14:paraId="773EB302" w14:textId="77777777" w:rsidR="00A30D44" w:rsidRDefault="00A30D44" w:rsidP="00CC33BC">
                            <w:pPr>
                              <w:spacing w:after="0"/>
                              <w:jc w:val="both"/>
                              <w:rPr>
                                <w:rFonts w:eastAsia="Times" w:cs="Times New Roman"/>
                                <w:bCs/>
                                <w:iCs/>
                                <w:sz w:val="20"/>
                                <w:szCs w:val="20"/>
                                <w:lang w:eastAsia="en-AU"/>
                              </w:rPr>
                            </w:pPr>
                          </w:p>
                          <w:p w14:paraId="4D427FDA" w14:textId="4C070D7F" w:rsidR="00E47E19" w:rsidRPr="001F7493" w:rsidRDefault="00E47E19" w:rsidP="00CC33BC">
                            <w:pPr>
                              <w:spacing w:after="0"/>
                              <w:jc w:val="both"/>
                              <w:rPr>
                                <w:rFonts w:eastAsia="Times" w:cs="Times New Roman"/>
                                <w:bCs/>
                                <w:iCs/>
                                <w:sz w:val="20"/>
                                <w:szCs w:val="20"/>
                                <w:lang w:eastAsia="en-AU"/>
                              </w:rPr>
                            </w:pP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w:t>
                            </w:r>
                            <w:r w:rsidR="00A30D44">
                              <w:rPr>
                                <w:rFonts w:eastAsia="Times" w:cs="Times New Roman"/>
                                <w:bCs/>
                                <w:iCs/>
                                <w:sz w:val="20"/>
                                <w:szCs w:val="20"/>
                                <w:lang w:eastAsia="en-AU"/>
                              </w:rPr>
                              <w:t>return it to your supervisor.</w:t>
                            </w:r>
                          </w:p>
                          <w:p w14:paraId="0B2FBC0B" w14:textId="77777777" w:rsidR="00E47E19" w:rsidRPr="001F7493" w:rsidRDefault="00E47E19" w:rsidP="001F7493">
                            <w:pPr>
                              <w:spacing w:after="0"/>
                              <w:rPr>
                                <w:rFonts w:eastAsia="Times" w:cs="Times New Roman"/>
                                <w:bCs/>
                                <w:iCs/>
                                <w:sz w:val="20"/>
                                <w:szCs w:val="20"/>
                                <w:lang w:eastAsia="en-AU"/>
                              </w:rPr>
                            </w:pPr>
                          </w:p>
                          <w:p w14:paraId="30041F93" w14:textId="77777777" w:rsidR="00A30D44"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 xml:space="preserve">The form will be reviewed by your </w:t>
                            </w:r>
                            <w:proofErr w:type="spellStart"/>
                            <w:r w:rsidR="00A30D44">
                              <w:rPr>
                                <w:rFonts w:eastAsia="Times" w:cs="Times New Roman"/>
                                <w:bCs/>
                                <w:iCs/>
                                <w:sz w:val="20"/>
                                <w:szCs w:val="20"/>
                                <w:lang w:eastAsia="en-AU"/>
                              </w:rPr>
                              <w:t>superviso</w:t>
                            </w:r>
                            <w:r w:rsidRPr="001F7493">
                              <w:rPr>
                                <w:rFonts w:eastAsia="Times" w:cs="Times New Roman"/>
                                <w:bCs/>
                                <w:iCs/>
                                <w:sz w:val="20"/>
                                <w:szCs w:val="20"/>
                                <w:lang w:eastAsia="en-AU"/>
                              </w:rPr>
                              <w:t>er</w:t>
                            </w:r>
                            <w:proofErr w:type="spellEnd"/>
                            <w:r w:rsidRPr="001F7493">
                              <w:rPr>
                                <w:rFonts w:eastAsia="Times" w:cs="Times New Roman"/>
                                <w:bCs/>
                                <w:iCs/>
                                <w:sz w:val="20"/>
                                <w:szCs w:val="20"/>
                                <w:lang w:eastAsia="en-AU"/>
                              </w:rPr>
                              <w:t xml:space="preserve"> so any risks can be </w:t>
                            </w:r>
                            <w:proofErr w:type="gramStart"/>
                            <w:r w:rsidRPr="001F7493">
                              <w:rPr>
                                <w:rFonts w:eastAsia="Times" w:cs="Times New Roman"/>
                                <w:bCs/>
                                <w:iCs/>
                                <w:sz w:val="20"/>
                                <w:szCs w:val="20"/>
                                <w:lang w:eastAsia="en-AU"/>
                              </w:rPr>
                              <w:t>identi</w:t>
                            </w:r>
                            <w:r w:rsidR="00BE530D">
                              <w:rPr>
                                <w:rFonts w:eastAsia="Times" w:cs="Times New Roman"/>
                                <w:bCs/>
                                <w:iCs/>
                                <w:sz w:val="20"/>
                                <w:szCs w:val="20"/>
                                <w:lang w:eastAsia="en-AU"/>
                              </w:rPr>
                              <w:t>fi</w:t>
                            </w:r>
                            <w:r w:rsidRPr="001F7493">
                              <w:rPr>
                                <w:rFonts w:eastAsia="Times" w:cs="Times New Roman"/>
                                <w:bCs/>
                                <w:iCs/>
                                <w:sz w:val="20"/>
                                <w:szCs w:val="20"/>
                                <w:lang w:eastAsia="en-AU"/>
                              </w:rPr>
                              <w:t>ed</w:t>
                            </w:r>
                            <w:proofErr w:type="gramEnd"/>
                            <w:r w:rsidRPr="001F7493">
                              <w:rPr>
                                <w:rFonts w:eastAsia="Times" w:cs="Times New Roman"/>
                                <w:bCs/>
                                <w:iCs/>
                                <w:sz w:val="20"/>
                                <w:szCs w:val="20"/>
                                <w:lang w:eastAsia="en-AU"/>
                              </w:rPr>
                              <w:t xml:space="preserve"> and actions taken as needed.</w:t>
                            </w:r>
                          </w:p>
                          <w:p w14:paraId="414DB069" w14:textId="2D0F1CBB" w:rsidR="00E47E19" w:rsidRPr="001F7493" w:rsidRDefault="00E47E19" w:rsidP="001F7493">
                            <w:pPr>
                              <w:spacing w:after="0"/>
                              <w:rPr>
                                <w:rFonts w:eastAsia="Times" w:cs="Times New Roman"/>
                                <w:bCs/>
                                <w:iCs/>
                                <w:sz w:val="20"/>
                                <w:szCs w:val="20"/>
                                <w:lang w:eastAsia="en-AU"/>
                              </w:rPr>
                            </w:pP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227A" id="Rounded Rectangle 1" o:spid="_x0000_s1026" style="position:absolute;margin-left:-23.7pt;margin-top:29.7pt;width:773.1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fggIAAFIFAAAOAAAAZHJzL2Uyb0RvYy54bWysVMFu2zAMvQ/YPwi6r7aDZkuDOkXQosOA&#10;oi3aDj0rshQbkEWNUmJnXz9KdtyiLXYYloNCiuQj+Uzq/KJvDdsr9A3YkhcnOWfKSqgauy35z6fr&#10;LwvOfBC2EgasKvlBeX6x+vzpvHNLNYMaTKWQEYj1y86VvA7BLbPMy1q1wp+AU5aMGrAVgVTcZhWK&#10;jtBbk83y/GvWAVYOQSrv6fZqMPJVwtdayXCntVeBmZJTbSGdmM5NPLPVuVhuUbi6kWMZ4h+qaEVj&#10;KekEdSWCYDts3kG1jUTwoMOJhDYDrRupUg/UTZG/6eaxFk6lXogc7yaa/P+Dlbf7e2RNRd+OMyta&#10;+kQPsLOVqtgDkSfs1ihWRJo655fk/ejucdQ8ibHnXmMb/6kb1idqDxO1qg9M0uXZoljM5nPOJNmK&#10;YlEUeSI/ewl36MN3BS2LQskxlhFrSLyK/Y0PlJf8j36kxJqGKpIUDkbFQox9UJqaoryzFJ3GSV0a&#10;ZHtBgyCkVDYUg6kWlRqu5zn9YquUZIpIWgKMyLoxZsIeAeKovsceYEb/GKrSNE7B+d8KG4KniJQZ&#10;bJiC28YCfgRgqKsx8+B/JGmgJrIU+k1PLlHcQHWgr48wrIV38roh7m+ED/cCaQ9oY2i3wx0d2kBX&#10;chglzmrA3x/dR38aT7Jy1tFeldz/2glUnJkflgb3rDg9jYuYlNP5txkp+NqyeW2xu/YS6IvRcFJ1&#10;SYz+wRxFjdA+0xOwjlnJJKyk3CWXAY/KZRj2nR4Rqdbr5EbL50S4sY9ORvBIcByrp/5ZoBsHMNDs&#10;3sJxB8XyzQgOvjHSwnoXQDdpPl94HamnxU0zND4y8WV4rSevl6dw9QcAAP//AwBQSwMEFAAGAAgA&#10;AAAhAPEcp5PfAAAACwEAAA8AAABkcnMvZG93bnJldi54bWxMj7FOwzAQhnck3sE6JLbWoTiQhjhV&#10;oerERGDp5sRHHIjPUey25u1xJ5hOp/v03/dXm2hHdsLZD44k3C0zYEid0wP1Ej7e94sCmA+KtBod&#10;oYQf9LCpr68qVWp3pjc8NaFnKYR8qSSYEKaSc98ZtMov3YSUbp9utiqkde65ntU5hduRr7LsgVs1&#10;UPpg1IQvBrvv5mglWH0fd19qe8B90Twf8vi6m00r5e1N3D4BCxjDHwwX/aQOdXJq3ZG0Z6OEhXgU&#10;CZWQr9O8AGJdpDKthJXIBfC64v871L8AAAD//wMAUEsBAi0AFAAGAAgAAAAhALaDOJL+AAAA4QEA&#10;ABMAAAAAAAAAAAAAAAAAAAAAAFtDb250ZW50X1R5cGVzXS54bWxQSwECLQAUAAYACAAAACEAOP0h&#10;/9YAAACUAQAACwAAAAAAAAAAAAAAAAAvAQAAX3JlbHMvLnJlbHNQSwECLQAUAAYACAAAACEAtZtP&#10;n4ICAABSBQAADgAAAAAAAAAAAAAAAAAuAgAAZHJzL2Uyb0RvYy54bWxQSwECLQAUAAYACAAAACEA&#10;8Rynk98AAAALAQAADwAAAAAAAAAAAAAAAADcBAAAZHJzL2Rvd25yZXYueG1sUEsFBgAAAAAEAAQA&#10;8wAAAOgFAAAAAA==&#10;" fillcolor="#5b9bd5 [3204]" strokecolor="#1f4d78 [1604]" strokeweight="1pt">
                <v:stroke joinstyle="miter"/>
                <v:textbox>
                  <w:txbxContent>
                    <w:p w14:paraId="1DC555FC" w14:textId="77777777" w:rsidR="00A30D44"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sidR="00A30D44">
                        <w:rPr>
                          <w:rFonts w:eastAsia="Times" w:cs="Times New Roman"/>
                          <w:bCs/>
                          <w:iCs/>
                          <w:sz w:val="20"/>
                          <w:szCs w:val="20"/>
                          <w:lang w:eastAsia="en-AU"/>
                        </w:rPr>
                        <w:t>Even though you may be working from home, you still need to compile with the Workplace Health and Safety requirements.</w:t>
                      </w:r>
                    </w:p>
                    <w:p w14:paraId="773EB302" w14:textId="77777777" w:rsidR="00A30D44" w:rsidRDefault="00A30D44" w:rsidP="00CC33BC">
                      <w:pPr>
                        <w:spacing w:after="0"/>
                        <w:jc w:val="both"/>
                        <w:rPr>
                          <w:rFonts w:eastAsia="Times" w:cs="Times New Roman"/>
                          <w:bCs/>
                          <w:iCs/>
                          <w:sz w:val="20"/>
                          <w:szCs w:val="20"/>
                          <w:lang w:eastAsia="en-AU"/>
                        </w:rPr>
                      </w:pPr>
                    </w:p>
                    <w:p w14:paraId="4D427FDA" w14:textId="4C070D7F" w:rsidR="00E47E19" w:rsidRPr="001F7493" w:rsidRDefault="00E47E19" w:rsidP="00CC33BC">
                      <w:pPr>
                        <w:spacing w:after="0"/>
                        <w:jc w:val="both"/>
                        <w:rPr>
                          <w:rFonts w:eastAsia="Times" w:cs="Times New Roman"/>
                          <w:bCs/>
                          <w:iCs/>
                          <w:sz w:val="20"/>
                          <w:szCs w:val="20"/>
                          <w:lang w:eastAsia="en-AU"/>
                        </w:rPr>
                      </w:pP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w:t>
                      </w:r>
                      <w:r w:rsidR="00A30D44">
                        <w:rPr>
                          <w:rFonts w:eastAsia="Times" w:cs="Times New Roman"/>
                          <w:bCs/>
                          <w:iCs/>
                          <w:sz w:val="20"/>
                          <w:szCs w:val="20"/>
                          <w:lang w:eastAsia="en-AU"/>
                        </w:rPr>
                        <w:t>return it to your supervisor.</w:t>
                      </w:r>
                    </w:p>
                    <w:p w14:paraId="0B2FBC0B" w14:textId="77777777" w:rsidR="00E47E19" w:rsidRPr="001F7493" w:rsidRDefault="00E47E19" w:rsidP="001F7493">
                      <w:pPr>
                        <w:spacing w:after="0"/>
                        <w:rPr>
                          <w:rFonts w:eastAsia="Times" w:cs="Times New Roman"/>
                          <w:bCs/>
                          <w:iCs/>
                          <w:sz w:val="20"/>
                          <w:szCs w:val="20"/>
                          <w:lang w:eastAsia="en-AU"/>
                        </w:rPr>
                      </w:pPr>
                    </w:p>
                    <w:p w14:paraId="30041F93" w14:textId="77777777" w:rsidR="00A30D44"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 xml:space="preserve">The form will be reviewed by your </w:t>
                      </w:r>
                      <w:proofErr w:type="spellStart"/>
                      <w:r w:rsidR="00A30D44">
                        <w:rPr>
                          <w:rFonts w:eastAsia="Times" w:cs="Times New Roman"/>
                          <w:bCs/>
                          <w:iCs/>
                          <w:sz w:val="20"/>
                          <w:szCs w:val="20"/>
                          <w:lang w:eastAsia="en-AU"/>
                        </w:rPr>
                        <w:t>superviso</w:t>
                      </w:r>
                      <w:r w:rsidRPr="001F7493">
                        <w:rPr>
                          <w:rFonts w:eastAsia="Times" w:cs="Times New Roman"/>
                          <w:bCs/>
                          <w:iCs/>
                          <w:sz w:val="20"/>
                          <w:szCs w:val="20"/>
                          <w:lang w:eastAsia="en-AU"/>
                        </w:rPr>
                        <w:t>er</w:t>
                      </w:r>
                      <w:proofErr w:type="spellEnd"/>
                      <w:r w:rsidRPr="001F7493">
                        <w:rPr>
                          <w:rFonts w:eastAsia="Times" w:cs="Times New Roman"/>
                          <w:bCs/>
                          <w:iCs/>
                          <w:sz w:val="20"/>
                          <w:szCs w:val="20"/>
                          <w:lang w:eastAsia="en-AU"/>
                        </w:rPr>
                        <w:t xml:space="preserve"> so any risks can be </w:t>
                      </w:r>
                      <w:proofErr w:type="gramStart"/>
                      <w:r w:rsidRPr="001F7493">
                        <w:rPr>
                          <w:rFonts w:eastAsia="Times" w:cs="Times New Roman"/>
                          <w:bCs/>
                          <w:iCs/>
                          <w:sz w:val="20"/>
                          <w:szCs w:val="20"/>
                          <w:lang w:eastAsia="en-AU"/>
                        </w:rPr>
                        <w:t>identi</w:t>
                      </w:r>
                      <w:r w:rsidR="00BE530D">
                        <w:rPr>
                          <w:rFonts w:eastAsia="Times" w:cs="Times New Roman"/>
                          <w:bCs/>
                          <w:iCs/>
                          <w:sz w:val="20"/>
                          <w:szCs w:val="20"/>
                          <w:lang w:eastAsia="en-AU"/>
                        </w:rPr>
                        <w:t>fi</w:t>
                      </w:r>
                      <w:r w:rsidRPr="001F7493">
                        <w:rPr>
                          <w:rFonts w:eastAsia="Times" w:cs="Times New Roman"/>
                          <w:bCs/>
                          <w:iCs/>
                          <w:sz w:val="20"/>
                          <w:szCs w:val="20"/>
                          <w:lang w:eastAsia="en-AU"/>
                        </w:rPr>
                        <w:t>ed</w:t>
                      </w:r>
                      <w:proofErr w:type="gramEnd"/>
                      <w:r w:rsidRPr="001F7493">
                        <w:rPr>
                          <w:rFonts w:eastAsia="Times" w:cs="Times New Roman"/>
                          <w:bCs/>
                          <w:iCs/>
                          <w:sz w:val="20"/>
                          <w:szCs w:val="20"/>
                          <w:lang w:eastAsia="en-AU"/>
                        </w:rPr>
                        <w:t xml:space="preserve"> and actions taken as needed.</w:t>
                      </w:r>
                    </w:p>
                    <w:p w14:paraId="414DB069" w14:textId="2D0F1CBB" w:rsidR="00E47E19" w:rsidRPr="001F7493" w:rsidRDefault="00E47E19" w:rsidP="001F7493">
                      <w:pPr>
                        <w:spacing w:after="0"/>
                        <w:rPr>
                          <w:rFonts w:eastAsia="Times" w:cs="Times New Roman"/>
                          <w:bCs/>
                          <w:iCs/>
                          <w:sz w:val="20"/>
                          <w:szCs w:val="20"/>
                          <w:lang w:eastAsia="en-AU"/>
                        </w:rPr>
                      </w:pP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v:textbox>
              </v:roundrect>
            </w:pict>
          </mc:Fallback>
        </mc:AlternateContent>
      </w:r>
      <w:r w:rsidR="005D3837">
        <w:rPr>
          <w:rFonts w:eastAsia="Times" w:cs="Times New Roman"/>
          <w:noProof/>
          <w:sz w:val="40"/>
          <w:szCs w:val="20"/>
          <w:lang w:eastAsia="zh-CN"/>
        </w:rPr>
        <mc:AlternateContent>
          <mc:Choice Requires="wps">
            <w:drawing>
              <wp:anchor distT="0" distB="0" distL="114300" distR="114300" simplePos="0" relativeHeight="251659264" behindDoc="0" locked="0" layoutInCell="1" allowOverlap="1" wp14:anchorId="697AA327" wp14:editId="20D2119F">
                <wp:simplePos x="0" y="0"/>
                <wp:positionH relativeFrom="column">
                  <wp:posOffset>-145732</wp:posOffset>
                </wp:positionH>
                <wp:positionV relativeFrom="paragraph">
                  <wp:posOffset>-181610</wp:posOffset>
                </wp:positionV>
                <wp:extent cx="9518015" cy="59055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0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B61C" w14:textId="513A986C" w:rsidR="00E47E19" w:rsidRPr="005D3837" w:rsidRDefault="00A30D44" w:rsidP="005D3837">
                            <w:pPr>
                              <w:rPr>
                                <w:rFonts w:cs="Arial"/>
                                <w:b/>
                                <w:sz w:val="56"/>
                                <w:szCs w:val="56"/>
                              </w:rPr>
                            </w:pPr>
                            <w:r>
                              <w:rPr>
                                <w:rFonts w:cs="Arial"/>
                                <w:b/>
                                <w:sz w:val="56"/>
                                <w:szCs w:val="56"/>
                              </w:rPr>
                              <w:t>Working at home</w:t>
                            </w:r>
                            <w:r w:rsidR="00E47E19">
                              <w:rPr>
                                <w:rFonts w:cs="Arial"/>
                                <w:b/>
                                <w:sz w:val="56"/>
                                <w:szCs w:val="56"/>
                              </w:rPr>
                              <w:t xml:space="preserve">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A327" id="_x0000_t202" coordsize="21600,21600" o:spt="202" path="m,l,21600r21600,l21600,xe">
                <v:stroke joinstyle="miter"/>
                <v:path gradientshapeok="t" o:connecttype="rect"/>
              </v:shapetype>
              <v:shape id="Text Box 76" o:spid="_x0000_s1027" type="#_x0000_t202" style="position:absolute;margin-left:-11.45pt;margin-top:-14.3pt;width:749.4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UG9gEAAM8DAAAOAAAAZHJzL2Uyb0RvYy54bWysU9tu2zAMfR+wfxD0vtgO4rYx4hRdiw4D&#10;ugvQ7gNkWbaF2aJGKbGzrx8lp2m2vRV9EcSLDs8hqc31NPRsr9BpMCXPFilnykiotWlL/uPp/sMV&#10;Z84LU4sejCr5QTl+vX3/bjPaQi2hg75WyAjEuGK0Je+8t0WSONmpQbgFWGUo2AAOwpOJbVKjGAl9&#10;6JNlml4kI2BtEaRyjrx3c5BvI37TKOm/NY1TnvUlJ24+nhjPKpzJdiOKFoXttDzSEK9gMQhtqOgJ&#10;6k54wXao/4MatERw0PiFhCGBptFSRQ2kJkv/UfPYCauiFmqOs6c2ubeDlV/335HpuuSXF5wZMdCM&#10;ntTk2UeYGLmoP6N1BaU9Wkr0E/lpzlGrsw8gfzpm4LYTplU3iDB2StTELwsvk7OnM44LINX4BWqq&#10;I3YeItDU4BCaR+1ghE5zOpxmE7hIcq7z7CrNcs4kxfJ1mudxeIkonl9bdP6TgoGFS8mRZh/Rxf7B&#10;+cBGFM8poZiBe933cf69+ctBicET2QfCM3U/VVNsVJQWlFVQH0gOwrxV9Avo0gH+5mykjSq5+7UT&#10;qDjrPxtqyTpbrcIKRmOVXy7JwPNIdR4RRhJUyT1n8/XWz2u7s6jbjirNQzBwQ21sdFT4wupIn7Ym&#10;Cj9ueFjLcztmvfzD7R8AAAD//wMAUEsDBBQABgAIAAAAIQD8yKhE3gAAAAsBAAAPAAAAZHJzL2Rv&#10;d25yZXYueG1sTI/BTsMwDIbvSLxDZCRuW0JVylaaTgjEFcSASbt5jddWNE7VZGt5e9ITu9nyp9/f&#10;X2wm24kzDb51rOFuqUAQV860XGv4+nxdrED4gGywc0wafsnDpry+KjA3buQPOm9DLWII+xw1NCH0&#10;uZS+asiiX7qeON6ObrAY4jrU0gw4xnDbyUSpTFpsOX5osKfnhqqf7clq+H477nepeq9f7H0/uklJ&#10;tmup9e3N9PQIItAU/mGY9aM6lNHp4E5svOg0LJJkHdF5WGUgZiJ9yGK9g4YsTUGWhbzsUP4BAAD/&#10;/wMAUEsBAi0AFAAGAAgAAAAhALaDOJL+AAAA4QEAABMAAAAAAAAAAAAAAAAAAAAAAFtDb250ZW50&#10;X1R5cGVzXS54bWxQSwECLQAUAAYACAAAACEAOP0h/9YAAACUAQAACwAAAAAAAAAAAAAAAAAvAQAA&#10;X3JlbHMvLnJlbHNQSwECLQAUAAYACAAAACEA/bjFBvYBAADPAwAADgAAAAAAAAAAAAAAAAAuAgAA&#10;ZHJzL2Uyb0RvYy54bWxQSwECLQAUAAYACAAAACEA/MioRN4AAAALAQAADwAAAAAAAAAAAAAAAABQ&#10;BAAAZHJzL2Rvd25yZXYueG1sUEsFBgAAAAAEAAQA8wAAAFsFAAAAAA==&#10;" filled="f" stroked="f">
                <v:textbox>
                  <w:txbxContent>
                    <w:p w14:paraId="17CFB61C" w14:textId="513A986C" w:rsidR="00E47E19" w:rsidRPr="005D3837" w:rsidRDefault="00A30D44" w:rsidP="005D3837">
                      <w:pPr>
                        <w:rPr>
                          <w:rFonts w:cs="Arial"/>
                          <w:b/>
                          <w:sz w:val="56"/>
                          <w:szCs w:val="56"/>
                        </w:rPr>
                      </w:pPr>
                      <w:r>
                        <w:rPr>
                          <w:rFonts w:cs="Arial"/>
                          <w:b/>
                          <w:sz w:val="56"/>
                          <w:szCs w:val="56"/>
                        </w:rPr>
                        <w:t>Working at home</w:t>
                      </w:r>
                      <w:r w:rsidR="00E47E19">
                        <w:rPr>
                          <w:rFonts w:cs="Arial"/>
                          <w:b/>
                          <w:sz w:val="56"/>
                          <w:szCs w:val="56"/>
                        </w:rPr>
                        <w:t xml:space="preserve">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v:textbox>
              </v:shape>
            </w:pict>
          </mc:Fallback>
        </mc:AlternateContent>
      </w:r>
    </w:p>
    <w:p w14:paraId="12CE5119" w14:textId="77777777" w:rsidR="005D3837" w:rsidRDefault="005D3837" w:rsidP="005D3837">
      <w:pPr>
        <w:spacing w:after="0"/>
        <w:rPr>
          <w:rFonts w:eastAsia="Times" w:cs="Times New Roman"/>
          <w:b/>
          <w:bCs/>
          <w:iCs/>
          <w:sz w:val="20"/>
          <w:szCs w:val="20"/>
          <w:lang w:eastAsia="en-AU"/>
        </w:rPr>
      </w:pPr>
    </w:p>
    <w:p w14:paraId="1009F00C" w14:textId="77777777" w:rsidR="001F7493" w:rsidRDefault="001F7493" w:rsidP="005D3837">
      <w:pPr>
        <w:spacing w:after="0"/>
        <w:rPr>
          <w:rFonts w:eastAsia="Times" w:cs="Times New Roman"/>
          <w:b/>
          <w:bCs/>
          <w:iCs/>
          <w:sz w:val="20"/>
          <w:szCs w:val="20"/>
          <w:lang w:eastAsia="en-AU"/>
        </w:rPr>
      </w:pPr>
    </w:p>
    <w:p w14:paraId="684AA62B" w14:textId="77777777" w:rsidR="001F7493" w:rsidRDefault="001F7493" w:rsidP="005D3837">
      <w:pPr>
        <w:spacing w:after="0"/>
        <w:rPr>
          <w:rFonts w:eastAsia="Times" w:cs="Times New Roman"/>
          <w:b/>
          <w:bCs/>
          <w:iCs/>
          <w:sz w:val="20"/>
          <w:szCs w:val="20"/>
          <w:lang w:eastAsia="en-AU"/>
        </w:rPr>
      </w:pPr>
    </w:p>
    <w:p w14:paraId="12D5A71A" w14:textId="77777777" w:rsidR="001F7493" w:rsidRDefault="001F7493" w:rsidP="005D3837">
      <w:pPr>
        <w:spacing w:after="0"/>
        <w:rPr>
          <w:rFonts w:eastAsia="Times" w:cs="Times New Roman"/>
          <w:b/>
          <w:bCs/>
          <w:iCs/>
          <w:sz w:val="20"/>
          <w:szCs w:val="20"/>
          <w:lang w:eastAsia="en-AU"/>
        </w:rPr>
      </w:pPr>
    </w:p>
    <w:p w14:paraId="29783E01" w14:textId="77777777" w:rsidR="001F7493" w:rsidRDefault="001F7493" w:rsidP="005D3837">
      <w:pPr>
        <w:spacing w:after="0"/>
        <w:rPr>
          <w:rFonts w:eastAsia="Times" w:cs="Times New Roman"/>
          <w:b/>
          <w:bCs/>
          <w:iCs/>
          <w:sz w:val="20"/>
          <w:szCs w:val="20"/>
          <w:lang w:eastAsia="en-AU"/>
        </w:rPr>
      </w:pPr>
    </w:p>
    <w:p w14:paraId="04EF70A0" w14:textId="77777777" w:rsidR="001F7493" w:rsidRDefault="001F7493" w:rsidP="005D3837">
      <w:pPr>
        <w:spacing w:after="0"/>
        <w:rPr>
          <w:rFonts w:eastAsia="Times" w:cs="Times New Roman"/>
          <w:b/>
          <w:bCs/>
          <w:iCs/>
          <w:sz w:val="20"/>
          <w:szCs w:val="20"/>
          <w:lang w:eastAsia="en-AU"/>
        </w:rPr>
      </w:pPr>
    </w:p>
    <w:p w14:paraId="70C06FCE" w14:textId="77777777" w:rsidR="001F7493" w:rsidRDefault="001F7493" w:rsidP="005D3837">
      <w:pPr>
        <w:spacing w:after="0"/>
        <w:rPr>
          <w:rFonts w:eastAsia="Times" w:cs="Times New Roman"/>
          <w:b/>
          <w:bCs/>
          <w:iCs/>
          <w:sz w:val="20"/>
          <w:szCs w:val="20"/>
          <w:lang w:eastAsia="en-AU"/>
        </w:rPr>
      </w:pPr>
    </w:p>
    <w:p w14:paraId="218E2F31" w14:textId="77777777" w:rsidR="001F7493" w:rsidRDefault="001F7493" w:rsidP="005D3837">
      <w:pPr>
        <w:spacing w:after="0"/>
        <w:rPr>
          <w:rFonts w:eastAsia="Times" w:cs="Times New Roman"/>
          <w:b/>
          <w:bCs/>
          <w:iCs/>
          <w:sz w:val="20"/>
          <w:szCs w:val="20"/>
          <w:lang w:eastAsia="en-AU"/>
        </w:rPr>
      </w:pPr>
    </w:p>
    <w:p w14:paraId="527060C0" w14:textId="5640C659"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5203"/>
        <w:gridCol w:w="2380"/>
        <w:gridCol w:w="5358"/>
      </w:tblGrid>
      <w:tr w:rsidR="005D3837" w:rsidRPr="005D3837" w14:paraId="4E459C6B" w14:textId="77777777" w:rsidTr="00CC33BC">
        <w:tc>
          <w:tcPr>
            <w:tcW w:w="2511" w:type="dxa"/>
            <w:shd w:val="clear" w:color="auto" w:fill="auto"/>
          </w:tcPr>
          <w:p w14:paraId="3C3C87FB" w14:textId="77777777" w:rsidR="005D3837" w:rsidRPr="005D3837" w:rsidRDefault="005D3837" w:rsidP="005D3837">
            <w:pPr>
              <w:spacing w:after="0"/>
              <w:rPr>
                <w:rFonts w:eastAsia="Times" w:cs="Times New Roman"/>
                <w:b/>
                <w:bCs/>
                <w:iCs/>
                <w:sz w:val="20"/>
                <w:szCs w:val="20"/>
                <w:lang w:eastAsia="en-AU"/>
              </w:rPr>
            </w:pPr>
          </w:p>
          <w:p w14:paraId="7939870A"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Name:</w:t>
            </w:r>
          </w:p>
          <w:p w14:paraId="2EFE8930" w14:textId="77777777" w:rsidR="005D3837" w:rsidRPr="005D3837" w:rsidRDefault="005D3837" w:rsidP="005D3837">
            <w:pPr>
              <w:spacing w:after="0"/>
              <w:rPr>
                <w:rFonts w:eastAsia="Times" w:cs="Times New Roman"/>
                <w:b/>
                <w:bCs/>
                <w:iCs/>
                <w:sz w:val="20"/>
                <w:szCs w:val="20"/>
                <w:lang w:eastAsia="en-AU"/>
              </w:rPr>
            </w:pPr>
          </w:p>
        </w:tc>
        <w:tc>
          <w:tcPr>
            <w:tcW w:w="5203" w:type="dxa"/>
            <w:shd w:val="clear" w:color="auto" w:fill="auto"/>
          </w:tcPr>
          <w:p w14:paraId="75E1C855"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tcPr>
          <w:p w14:paraId="71CF532C" w14:textId="77777777" w:rsidR="005D3837" w:rsidRPr="005D3837" w:rsidRDefault="005D3837" w:rsidP="00CC33BC">
            <w:pPr>
              <w:spacing w:after="0"/>
              <w:ind w:right="-187"/>
              <w:rPr>
                <w:rFonts w:eastAsia="Times" w:cs="Times New Roman"/>
                <w:b/>
                <w:bCs/>
                <w:iCs/>
                <w:sz w:val="20"/>
                <w:szCs w:val="20"/>
                <w:lang w:eastAsia="en-AU"/>
              </w:rPr>
            </w:pPr>
          </w:p>
          <w:p w14:paraId="39B6A736"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Location address:</w:t>
            </w:r>
          </w:p>
        </w:tc>
        <w:tc>
          <w:tcPr>
            <w:tcW w:w="5358" w:type="dxa"/>
            <w:shd w:val="clear" w:color="auto" w:fill="auto"/>
          </w:tcPr>
          <w:p w14:paraId="2F398F92"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71D7CCFB" w14:textId="77777777" w:rsidTr="00CC33BC">
        <w:tc>
          <w:tcPr>
            <w:tcW w:w="2511" w:type="dxa"/>
            <w:shd w:val="clear" w:color="auto" w:fill="auto"/>
            <w:vAlign w:val="center"/>
          </w:tcPr>
          <w:p w14:paraId="5F8EA08B"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Position:</w:t>
            </w:r>
          </w:p>
        </w:tc>
        <w:tc>
          <w:tcPr>
            <w:tcW w:w="5203" w:type="dxa"/>
            <w:shd w:val="clear" w:color="auto" w:fill="auto"/>
          </w:tcPr>
          <w:p w14:paraId="7DB1CF02" w14:textId="77777777" w:rsidR="005D3837" w:rsidRPr="005D3837" w:rsidRDefault="005D3837" w:rsidP="005D3837">
            <w:pPr>
              <w:spacing w:after="0"/>
              <w:rPr>
                <w:rFonts w:eastAsia="Times" w:cs="Times New Roman"/>
                <w:b/>
                <w:bCs/>
                <w:iCs/>
                <w:sz w:val="20"/>
                <w:szCs w:val="20"/>
                <w:lang w:eastAsia="en-AU"/>
              </w:rPr>
            </w:pPr>
          </w:p>
          <w:p w14:paraId="295F69C0" w14:textId="77777777" w:rsidR="005D3837" w:rsidRPr="005D3837" w:rsidRDefault="005D3837" w:rsidP="005D3837">
            <w:pPr>
              <w:spacing w:after="0"/>
              <w:rPr>
                <w:rFonts w:eastAsia="Times" w:cs="Times New Roman"/>
                <w:b/>
                <w:bCs/>
                <w:iCs/>
                <w:sz w:val="20"/>
                <w:szCs w:val="20"/>
                <w:lang w:eastAsia="en-AU"/>
              </w:rPr>
            </w:pPr>
          </w:p>
          <w:p w14:paraId="4C68C57D"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6A6D24F9"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Telephone number:</w:t>
            </w:r>
          </w:p>
        </w:tc>
        <w:tc>
          <w:tcPr>
            <w:tcW w:w="5358" w:type="dxa"/>
            <w:shd w:val="clear" w:color="auto" w:fill="auto"/>
          </w:tcPr>
          <w:p w14:paraId="7830591E"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52DB5BE6" w14:textId="77777777" w:rsidTr="00CC33BC">
        <w:tc>
          <w:tcPr>
            <w:tcW w:w="2511" w:type="dxa"/>
            <w:shd w:val="clear" w:color="auto" w:fill="auto"/>
            <w:vAlign w:val="center"/>
          </w:tcPr>
          <w:p w14:paraId="7EDFA766"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Work unit:</w:t>
            </w:r>
          </w:p>
        </w:tc>
        <w:tc>
          <w:tcPr>
            <w:tcW w:w="5203" w:type="dxa"/>
            <w:shd w:val="clear" w:color="auto" w:fill="auto"/>
          </w:tcPr>
          <w:p w14:paraId="6525FBBF" w14:textId="77777777" w:rsidR="005D3837" w:rsidRPr="005D3837" w:rsidRDefault="005D3837" w:rsidP="005D3837">
            <w:pPr>
              <w:spacing w:after="0"/>
              <w:rPr>
                <w:rFonts w:eastAsia="Times" w:cs="Times New Roman"/>
                <w:b/>
                <w:bCs/>
                <w:iCs/>
                <w:sz w:val="20"/>
                <w:szCs w:val="20"/>
                <w:lang w:eastAsia="en-AU"/>
              </w:rPr>
            </w:pPr>
          </w:p>
          <w:p w14:paraId="7D37CCCA" w14:textId="77777777" w:rsidR="005D3837" w:rsidRPr="005D3837" w:rsidRDefault="005D3837" w:rsidP="005D3837">
            <w:pPr>
              <w:spacing w:after="0"/>
              <w:rPr>
                <w:rFonts w:eastAsia="Times" w:cs="Times New Roman"/>
                <w:b/>
                <w:bCs/>
                <w:iCs/>
                <w:sz w:val="20"/>
                <w:szCs w:val="20"/>
                <w:lang w:eastAsia="en-AU"/>
              </w:rPr>
            </w:pPr>
          </w:p>
          <w:p w14:paraId="60B84BA1"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193A4F36" w14:textId="2B5D0FEC"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 xml:space="preserve">Mobile </w:t>
            </w:r>
            <w:r w:rsidR="00B7048B">
              <w:rPr>
                <w:rFonts w:eastAsia="Times" w:cs="Times New Roman"/>
                <w:b/>
                <w:bCs/>
                <w:iCs/>
                <w:sz w:val="20"/>
                <w:szCs w:val="20"/>
                <w:lang w:eastAsia="en-AU"/>
              </w:rPr>
              <w:t>n</w:t>
            </w:r>
            <w:r w:rsidRPr="005D3837">
              <w:rPr>
                <w:rFonts w:eastAsia="Times" w:cs="Times New Roman"/>
                <w:b/>
                <w:bCs/>
                <w:iCs/>
                <w:sz w:val="20"/>
                <w:szCs w:val="20"/>
                <w:lang w:eastAsia="en-AU"/>
              </w:rPr>
              <w:t>umber:</w:t>
            </w:r>
          </w:p>
        </w:tc>
        <w:tc>
          <w:tcPr>
            <w:tcW w:w="5358" w:type="dxa"/>
            <w:shd w:val="clear" w:color="auto" w:fill="auto"/>
          </w:tcPr>
          <w:p w14:paraId="6CFD776C" w14:textId="77777777" w:rsidR="005D3837" w:rsidRPr="005D3837" w:rsidRDefault="005D3837" w:rsidP="00CC33BC">
            <w:pPr>
              <w:spacing w:after="0"/>
              <w:ind w:right="-113"/>
              <w:rPr>
                <w:rFonts w:eastAsia="Times" w:cs="Times New Roman"/>
                <w:b/>
                <w:bCs/>
                <w:iCs/>
                <w:sz w:val="20"/>
                <w:szCs w:val="20"/>
                <w:lang w:eastAsia="en-AU"/>
              </w:rPr>
            </w:pPr>
          </w:p>
        </w:tc>
      </w:tr>
      <w:tr w:rsidR="00E47E19" w:rsidRPr="005D3837" w14:paraId="18981221" w14:textId="77777777" w:rsidTr="00CC33BC">
        <w:tc>
          <w:tcPr>
            <w:tcW w:w="2511" w:type="dxa"/>
            <w:shd w:val="clear" w:color="auto" w:fill="auto"/>
            <w:vAlign w:val="center"/>
          </w:tcPr>
          <w:p w14:paraId="44617586" w14:textId="77777777" w:rsidR="00E47E19" w:rsidRPr="005D3837" w:rsidRDefault="00E47E19"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Division:</w:t>
            </w:r>
          </w:p>
        </w:tc>
        <w:tc>
          <w:tcPr>
            <w:tcW w:w="5203" w:type="dxa"/>
            <w:shd w:val="clear" w:color="auto" w:fill="auto"/>
          </w:tcPr>
          <w:p w14:paraId="69E66FE4" w14:textId="77777777" w:rsidR="00E47E19" w:rsidRPr="005D3837" w:rsidRDefault="00E47E19" w:rsidP="005D3837">
            <w:pPr>
              <w:spacing w:after="0"/>
              <w:rPr>
                <w:rFonts w:eastAsia="Times" w:cs="Times New Roman"/>
                <w:b/>
                <w:bCs/>
                <w:iCs/>
                <w:sz w:val="20"/>
                <w:szCs w:val="20"/>
                <w:lang w:eastAsia="en-AU"/>
              </w:rPr>
            </w:pPr>
          </w:p>
          <w:p w14:paraId="485F7257" w14:textId="77777777" w:rsidR="00E47E19" w:rsidRPr="005D3837" w:rsidRDefault="00E47E19" w:rsidP="005D3837">
            <w:pPr>
              <w:spacing w:after="0"/>
              <w:rPr>
                <w:rFonts w:eastAsia="Times" w:cs="Times New Roman"/>
                <w:b/>
                <w:bCs/>
                <w:iCs/>
                <w:sz w:val="20"/>
                <w:szCs w:val="20"/>
                <w:lang w:eastAsia="en-AU"/>
              </w:rPr>
            </w:pPr>
          </w:p>
          <w:p w14:paraId="10B25EC2" w14:textId="77777777" w:rsidR="00E47E19" w:rsidRPr="005D3837" w:rsidRDefault="00E47E19" w:rsidP="005D3837">
            <w:pPr>
              <w:spacing w:after="0"/>
              <w:rPr>
                <w:rFonts w:eastAsia="Times" w:cs="Times New Roman"/>
                <w:b/>
                <w:bCs/>
                <w:iCs/>
                <w:sz w:val="20"/>
                <w:szCs w:val="20"/>
                <w:lang w:eastAsia="en-AU"/>
              </w:rPr>
            </w:pPr>
          </w:p>
        </w:tc>
        <w:tc>
          <w:tcPr>
            <w:tcW w:w="2380" w:type="dxa"/>
            <w:shd w:val="clear" w:color="auto" w:fill="FFFFFF" w:themeFill="background1"/>
          </w:tcPr>
          <w:p w14:paraId="4B245065" w14:textId="77777777" w:rsidR="00E47E19" w:rsidRDefault="00E47E19" w:rsidP="00CC33BC">
            <w:pPr>
              <w:spacing w:after="0"/>
              <w:ind w:right="-113"/>
              <w:rPr>
                <w:rFonts w:eastAsia="Times" w:cs="Times New Roman"/>
                <w:b/>
                <w:bCs/>
                <w:iCs/>
                <w:color w:val="000000" w:themeColor="text1"/>
                <w:sz w:val="20"/>
                <w:szCs w:val="20"/>
                <w:lang w:eastAsia="en-AU"/>
              </w:rPr>
            </w:pPr>
          </w:p>
          <w:p w14:paraId="03D93D66" w14:textId="77777777" w:rsidR="00E47E19" w:rsidRDefault="00E47E19" w:rsidP="00CC33BC">
            <w:pPr>
              <w:spacing w:after="0"/>
              <w:ind w:right="-113"/>
              <w:rPr>
                <w:rFonts w:eastAsia="Times" w:cs="Times New Roman"/>
                <w:b/>
                <w:bCs/>
                <w:iCs/>
                <w:color w:val="000000" w:themeColor="text1"/>
                <w:sz w:val="20"/>
                <w:szCs w:val="20"/>
                <w:lang w:eastAsia="en-AU"/>
              </w:rPr>
            </w:pPr>
            <w:r>
              <w:rPr>
                <w:rFonts w:eastAsia="Times" w:cs="Times New Roman"/>
                <w:b/>
                <w:bCs/>
                <w:iCs/>
                <w:color w:val="000000" w:themeColor="text1"/>
                <w:sz w:val="20"/>
                <w:szCs w:val="20"/>
                <w:lang w:eastAsia="en-AU"/>
              </w:rPr>
              <w:t>Emergency contact:</w:t>
            </w:r>
          </w:p>
        </w:tc>
        <w:tc>
          <w:tcPr>
            <w:tcW w:w="5358" w:type="dxa"/>
            <w:shd w:val="clear" w:color="auto" w:fill="FFFFFF" w:themeFill="background1"/>
          </w:tcPr>
          <w:p w14:paraId="25E9E237" w14:textId="0C0DAE02" w:rsidR="00E47E19" w:rsidRPr="00EE1BBA" w:rsidRDefault="00E47E19" w:rsidP="00CC33BC">
            <w:pPr>
              <w:spacing w:after="0"/>
              <w:ind w:right="-113" w:firstLine="720"/>
              <w:rPr>
                <w:rFonts w:eastAsia="Times" w:cs="Times New Roman"/>
                <w:b/>
                <w:bCs/>
                <w:iCs/>
                <w:color w:val="000000" w:themeColor="text1"/>
                <w:sz w:val="20"/>
                <w:szCs w:val="20"/>
                <w:lang w:eastAsia="en-AU"/>
              </w:rPr>
            </w:pPr>
          </w:p>
        </w:tc>
      </w:tr>
      <w:tr w:rsidR="005D3837" w:rsidRPr="005D3837" w14:paraId="749BBEFE" w14:textId="77777777" w:rsidTr="005D3837">
        <w:tc>
          <w:tcPr>
            <w:tcW w:w="2511" w:type="dxa"/>
            <w:shd w:val="clear" w:color="auto" w:fill="auto"/>
          </w:tcPr>
          <w:p w14:paraId="1CFC2DAB" w14:textId="77777777" w:rsidR="005D3837" w:rsidRPr="005D3837" w:rsidRDefault="005D3837" w:rsidP="005D3837">
            <w:pPr>
              <w:spacing w:after="0"/>
              <w:rPr>
                <w:rFonts w:eastAsia="Times" w:cs="Times New Roman"/>
                <w:b/>
                <w:bCs/>
                <w:iCs/>
                <w:sz w:val="20"/>
                <w:szCs w:val="20"/>
                <w:lang w:eastAsia="en-AU"/>
              </w:rPr>
            </w:pPr>
          </w:p>
          <w:p w14:paraId="1170BD02" w14:textId="5E0425D7" w:rsidR="005D3837" w:rsidRPr="005D3837" w:rsidRDefault="005D3837" w:rsidP="005D3837">
            <w:pPr>
              <w:spacing w:after="0"/>
              <w:rPr>
                <w:rFonts w:eastAsia="Times" w:cs="Times New Roman"/>
                <w:bCs/>
                <w:iCs/>
                <w:sz w:val="20"/>
                <w:szCs w:val="20"/>
                <w:lang w:eastAsia="en-AU"/>
              </w:rPr>
            </w:pPr>
            <w:r w:rsidRPr="005D3837">
              <w:rPr>
                <w:rFonts w:eastAsia="Times" w:cs="Times New Roman"/>
                <w:b/>
                <w:bCs/>
                <w:iCs/>
                <w:sz w:val="20"/>
                <w:szCs w:val="20"/>
                <w:lang w:eastAsia="en-AU"/>
              </w:rPr>
              <w:t xml:space="preserve">Description of home based office </w:t>
            </w:r>
            <w:r w:rsidRPr="005D3837">
              <w:rPr>
                <w:rFonts w:eastAsia="Times" w:cs="Times New Roman"/>
                <w:bCs/>
                <w:iCs/>
                <w:sz w:val="20"/>
                <w:szCs w:val="20"/>
                <w:lang w:eastAsia="en-AU"/>
              </w:rPr>
              <w:t>(define area where work will occur)</w:t>
            </w:r>
            <w:r w:rsidR="00E47E19">
              <w:rPr>
                <w:rFonts w:eastAsia="Times" w:cs="Times New Roman"/>
                <w:bCs/>
                <w:iCs/>
                <w:sz w:val="20"/>
                <w:szCs w:val="20"/>
                <w:lang w:eastAsia="en-AU"/>
              </w:rPr>
              <w:t>:</w:t>
            </w:r>
          </w:p>
          <w:p w14:paraId="2D0FBEEF" w14:textId="77777777" w:rsidR="005D3837" w:rsidRPr="005D3837" w:rsidRDefault="005D3837" w:rsidP="005D3837">
            <w:pPr>
              <w:spacing w:after="0"/>
              <w:rPr>
                <w:rFonts w:eastAsia="Times" w:cs="Times New Roman"/>
                <w:b/>
                <w:bCs/>
                <w:iCs/>
                <w:sz w:val="20"/>
                <w:szCs w:val="20"/>
                <w:lang w:eastAsia="en-AU"/>
              </w:rPr>
            </w:pPr>
          </w:p>
        </w:tc>
        <w:tc>
          <w:tcPr>
            <w:tcW w:w="12941" w:type="dxa"/>
            <w:gridSpan w:val="3"/>
            <w:shd w:val="clear" w:color="auto" w:fill="auto"/>
          </w:tcPr>
          <w:p w14:paraId="501C9C0F" w14:textId="77777777" w:rsidR="005D3837" w:rsidRPr="005D3837" w:rsidRDefault="005D3837" w:rsidP="005D3837">
            <w:pPr>
              <w:spacing w:after="0"/>
              <w:rPr>
                <w:rFonts w:eastAsia="Times" w:cs="Times New Roman"/>
                <w:b/>
                <w:bCs/>
                <w:iCs/>
                <w:sz w:val="20"/>
                <w:szCs w:val="20"/>
                <w:lang w:eastAsia="en-AU"/>
              </w:rPr>
            </w:pPr>
          </w:p>
        </w:tc>
      </w:tr>
    </w:tbl>
    <w:p w14:paraId="15FB046C" w14:textId="4E6971B4" w:rsidR="005D3837" w:rsidRPr="005D3837" w:rsidRDefault="005D3837" w:rsidP="005D3837">
      <w:pPr>
        <w:spacing w:after="0"/>
        <w:rPr>
          <w:rFonts w:eastAsia="Times" w:cs="Times New Roman"/>
          <w:bCs/>
          <w:iCs/>
          <w:sz w:val="20"/>
          <w:szCs w:val="20"/>
          <w:lang w:eastAsia="en-AU"/>
        </w:rPr>
      </w:pPr>
    </w:p>
    <w:p w14:paraId="59E5574F" w14:textId="78A2806D" w:rsidR="005D3837" w:rsidRPr="005D3837" w:rsidRDefault="005D3837" w:rsidP="005D3837">
      <w:pPr>
        <w:spacing w:after="0"/>
        <w:rPr>
          <w:rFonts w:eastAsia="Times" w:cs="Times New Roman"/>
          <w:bCs/>
          <w:iCs/>
          <w:sz w:val="20"/>
          <w:szCs w:val="20"/>
          <w:lang w:eastAsia="en-AU"/>
        </w:rPr>
      </w:pPr>
      <w:r w:rsidRPr="005D3837">
        <w:rPr>
          <w:rFonts w:eastAsia="Times" w:cs="Times New Roman"/>
          <w:bCs/>
          <w:iCs/>
          <w:sz w:val="20"/>
          <w:szCs w:val="20"/>
          <w:lang w:eastAsia="en-AU"/>
        </w:rPr>
        <w:t>Please attach photos of the following area</w:t>
      </w:r>
      <w:r w:rsidR="00A30D44">
        <w:rPr>
          <w:rFonts w:eastAsia="Times" w:cs="Times New Roman"/>
          <w:bCs/>
          <w:iCs/>
          <w:sz w:val="20"/>
          <w:szCs w:val="20"/>
          <w:lang w:eastAsia="en-AU"/>
        </w:rPr>
        <w:t>s</w:t>
      </w:r>
      <w:r w:rsidRPr="005D3837">
        <w:rPr>
          <w:rFonts w:eastAsia="Times" w:cs="Times New Roman"/>
          <w:bCs/>
          <w:iCs/>
          <w:sz w:val="20"/>
          <w:szCs w:val="20"/>
          <w:lang w:eastAsia="en-AU"/>
        </w:rPr>
        <w:t xml:space="preserve">: </w:t>
      </w:r>
    </w:p>
    <w:p w14:paraId="4E5354C1" w14:textId="2C389A8A" w:rsidR="005D3837" w:rsidRPr="005D3837" w:rsidRDefault="000B5C77" w:rsidP="000B5C77">
      <w:pPr>
        <w:spacing w:after="0"/>
        <w:contextualSpacing/>
        <w:rPr>
          <w:rFonts w:eastAsia="Times" w:cs="Times New Roman"/>
          <w:bCs/>
          <w:iCs/>
          <w:sz w:val="20"/>
          <w:szCs w:val="20"/>
          <w:lang w:eastAsia="en-AU"/>
        </w:rPr>
      </w:pPr>
      <w:r w:rsidRPr="00A30D44">
        <w:rPr>
          <w:rFonts w:eastAsia="Times" w:cs="Arial"/>
          <w:bCs/>
          <w:iCs/>
          <w:sz w:val="36"/>
          <w:szCs w:val="36"/>
          <w:lang w:eastAsia="en-AU"/>
        </w:rPr>
        <w:t>□</w:t>
      </w:r>
      <w:r w:rsidR="005D3837" w:rsidRPr="005D3837">
        <w:rPr>
          <w:rFonts w:eastAsia="Times" w:cs="Times New Roman"/>
          <w:bCs/>
          <w:iCs/>
          <w:sz w:val="20"/>
          <w:szCs w:val="20"/>
          <w:lang w:eastAsia="en-AU"/>
        </w:rPr>
        <w:tab/>
        <w:t xml:space="preserve">Work </w:t>
      </w:r>
      <w:r w:rsidR="00B7048B">
        <w:rPr>
          <w:rFonts w:eastAsia="Times" w:cs="Times New Roman"/>
          <w:bCs/>
          <w:iCs/>
          <w:sz w:val="20"/>
          <w:szCs w:val="20"/>
          <w:lang w:eastAsia="en-AU"/>
        </w:rPr>
        <w:t>a</w:t>
      </w:r>
      <w:r w:rsidR="005D3837" w:rsidRPr="005D3837">
        <w:rPr>
          <w:rFonts w:eastAsia="Times" w:cs="Times New Roman"/>
          <w:bCs/>
          <w:iCs/>
          <w:sz w:val="20"/>
          <w:szCs w:val="20"/>
          <w:lang w:eastAsia="en-AU"/>
        </w:rPr>
        <w:t xml:space="preserve">rea </w:t>
      </w:r>
    </w:p>
    <w:p w14:paraId="6DE74EE5" w14:textId="15EEAC14" w:rsidR="005D3837" w:rsidRPr="005D3837" w:rsidRDefault="000B5C77" w:rsidP="000B5C77">
      <w:pPr>
        <w:spacing w:after="0"/>
        <w:contextualSpacing/>
        <w:rPr>
          <w:rFonts w:eastAsia="Times" w:cs="Times New Roman"/>
          <w:bCs/>
          <w:iCs/>
          <w:sz w:val="20"/>
          <w:szCs w:val="20"/>
          <w:lang w:eastAsia="en-AU"/>
        </w:rPr>
      </w:pPr>
      <w:r w:rsidRPr="00A30D44">
        <w:rPr>
          <w:rFonts w:eastAsia="Times" w:cs="Arial"/>
          <w:bCs/>
          <w:iCs/>
          <w:sz w:val="36"/>
          <w:szCs w:val="36"/>
          <w:lang w:eastAsia="en-AU"/>
        </w:rPr>
        <w:t>□</w:t>
      </w:r>
      <w:r w:rsidR="005D3837" w:rsidRPr="005D3837">
        <w:rPr>
          <w:rFonts w:eastAsia="Times" w:cs="Times New Roman"/>
          <w:bCs/>
          <w:iCs/>
          <w:sz w:val="20"/>
          <w:szCs w:val="20"/>
          <w:lang w:eastAsia="en-AU"/>
        </w:rPr>
        <w:tab/>
        <w:t xml:space="preserve">Desk and chair </w:t>
      </w:r>
    </w:p>
    <w:p w14:paraId="4A6C4A8F" w14:textId="5CD56119" w:rsidR="004F12C1" w:rsidRPr="006E6BFF" w:rsidRDefault="004F12C1" w:rsidP="00CC33BC">
      <w:pPr>
        <w:spacing w:line="276" w:lineRule="auto"/>
        <w:jc w:val="both"/>
        <w:rPr>
          <w:b/>
          <w:bCs/>
          <w:iCs/>
          <w:sz w:val="20"/>
          <w:szCs w:val="20"/>
        </w:rPr>
      </w:pPr>
      <w:r>
        <w:rPr>
          <w:rFonts w:eastAsia="Times" w:cs="Times New Roman"/>
          <w:bCs/>
          <w:iCs/>
          <w:sz w:val="20"/>
          <w:szCs w:val="20"/>
          <w:lang w:eastAsia="en-AU"/>
        </w:rPr>
        <w:br w:type="page"/>
      </w:r>
      <w:r w:rsidRPr="006E6BFF">
        <w:rPr>
          <w:b/>
          <w:bCs/>
          <w:iCs/>
          <w:sz w:val="20"/>
          <w:szCs w:val="20"/>
        </w:rPr>
        <w:lastRenderedPageBreak/>
        <w:t xml:space="preserve">This document is designed to help you set up your computer workstation in the best way possible according to best practice guidelines. </w:t>
      </w:r>
      <w:r w:rsidRPr="006E6BFF">
        <w:rPr>
          <w:b/>
          <w:sz w:val="20"/>
          <w:szCs w:val="20"/>
          <w:lang w:val="en"/>
        </w:rPr>
        <w:t>Sitting comfortably may lower stress and reduce the potential for injuries caused by repetitive computer work and awkward postures.</w:t>
      </w:r>
    </w:p>
    <w:p w14:paraId="37751C27" w14:textId="3141182B" w:rsidR="004F12C1" w:rsidRPr="006E6BFF" w:rsidRDefault="004F12C1" w:rsidP="00836928">
      <w:pPr>
        <w:spacing w:line="276" w:lineRule="auto"/>
        <w:rPr>
          <w:sz w:val="20"/>
          <w:szCs w:val="20"/>
        </w:rPr>
      </w:pPr>
      <w:r w:rsidRPr="006E6BFF">
        <w:rPr>
          <w:sz w:val="20"/>
          <w:szCs w:val="20"/>
        </w:rPr>
        <w:t xml:space="preserve">Note that the advice provided is of a generic nature and is not prescriptive. The most important thing is that you are comfortable at work. If you are experiencing discomfort, </w:t>
      </w:r>
      <w:r w:rsidR="00E47E19">
        <w:rPr>
          <w:sz w:val="20"/>
          <w:szCs w:val="20"/>
        </w:rPr>
        <w:t>do not</w:t>
      </w:r>
      <w:r w:rsidR="00E47E19" w:rsidRPr="006E6BFF">
        <w:rPr>
          <w:sz w:val="20"/>
          <w:szCs w:val="20"/>
        </w:rPr>
        <w:t xml:space="preserve"> </w:t>
      </w:r>
      <w:r w:rsidRPr="006E6BFF">
        <w:rPr>
          <w:sz w:val="20"/>
          <w:szCs w:val="20"/>
        </w:rPr>
        <w:t xml:space="preserve">persevere and </w:t>
      </w:r>
      <w:r w:rsidR="00E47E19">
        <w:rPr>
          <w:sz w:val="20"/>
          <w:szCs w:val="20"/>
        </w:rPr>
        <w:t>do not</w:t>
      </w:r>
      <w:r w:rsidR="00E47E19" w:rsidRPr="006E6BFF">
        <w:rPr>
          <w:sz w:val="20"/>
          <w:szCs w:val="20"/>
        </w:rPr>
        <w:t xml:space="preserve"> </w:t>
      </w:r>
      <w:r w:rsidRPr="006E6BFF">
        <w:rPr>
          <w:sz w:val="20"/>
          <w:szCs w:val="20"/>
        </w:rPr>
        <w:t xml:space="preserve">be afraid to make changes to your setup. If you </w:t>
      </w:r>
      <w:r w:rsidR="00401987">
        <w:rPr>
          <w:sz w:val="20"/>
          <w:szCs w:val="20"/>
        </w:rPr>
        <w:t>share your desk with others</w:t>
      </w:r>
      <w:r w:rsidRPr="006E6BFF">
        <w:rPr>
          <w:sz w:val="20"/>
          <w:szCs w:val="20"/>
        </w:rPr>
        <w:t xml:space="preserve"> always adjust your workstation to suit at the start of the work day.</w:t>
      </w:r>
    </w:p>
    <w:p w14:paraId="22C5D398" w14:textId="77777777" w:rsidR="004F12C1" w:rsidRPr="006E6BFF" w:rsidRDefault="004F12C1" w:rsidP="00836928">
      <w:pPr>
        <w:spacing w:line="276" w:lineRule="auto"/>
        <w:rPr>
          <w:sz w:val="20"/>
          <w:szCs w:val="20"/>
          <w:lang w:val="en"/>
        </w:rPr>
      </w:pPr>
      <w:r w:rsidRPr="006E6BFF">
        <w:rPr>
          <w:sz w:val="20"/>
          <w:szCs w:val="20"/>
        </w:rPr>
        <w:t xml:space="preserve">Regardless of how well your computer and desk is set up, you should move often! </w:t>
      </w:r>
      <w:hyperlink r:id="rId11" w:history="1">
        <w:r w:rsidRPr="006E6BFF">
          <w:rPr>
            <w:rStyle w:val="Hyperlink"/>
            <w:sz w:val="20"/>
            <w:szCs w:val="20"/>
          </w:rPr>
          <w:t>The</w:t>
        </w:r>
        <w:r w:rsidRPr="006E6BFF">
          <w:rPr>
            <w:rStyle w:val="Hyperlink"/>
            <w:sz w:val="20"/>
            <w:szCs w:val="20"/>
            <w:lang w:val="en"/>
          </w:rPr>
          <w:t xml:space="preserve"> Heart Foundation</w:t>
        </w:r>
      </w:hyperlink>
      <w:r w:rsidRPr="006E6BFF">
        <w:rPr>
          <w:sz w:val="20"/>
          <w:szCs w:val="20"/>
          <w:lang w:val="en"/>
        </w:rPr>
        <w:t xml:space="preserve"> suggests: </w:t>
      </w:r>
    </w:p>
    <w:p w14:paraId="1A533661" w14:textId="522F1229" w:rsidR="004F12C1" w:rsidRPr="006E6BFF" w:rsidRDefault="00B7048B" w:rsidP="000B5602">
      <w:pPr>
        <w:numPr>
          <w:ilvl w:val="0"/>
          <w:numId w:val="15"/>
        </w:numPr>
        <w:spacing w:after="0" w:line="360" w:lineRule="auto"/>
        <w:ind w:left="360"/>
        <w:rPr>
          <w:sz w:val="20"/>
          <w:szCs w:val="20"/>
          <w:lang w:val="en"/>
        </w:rPr>
      </w:pPr>
      <w:r w:rsidRPr="000B5602">
        <w:rPr>
          <w:noProof/>
          <w:sz w:val="20"/>
          <w:szCs w:val="20"/>
          <w:lang w:eastAsia="zh-CN"/>
        </w:rPr>
        <w:drawing>
          <wp:anchor distT="0" distB="0" distL="114300" distR="114300" simplePos="0" relativeHeight="251673600" behindDoc="0" locked="0" layoutInCell="1" allowOverlap="1" wp14:anchorId="686237BF" wp14:editId="4822AC9B">
            <wp:simplePos x="0" y="0"/>
            <wp:positionH relativeFrom="column">
              <wp:posOffset>5248275</wp:posOffset>
            </wp:positionH>
            <wp:positionV relativeFrom="paragraph">
              <wp:posOffset>178064</wp:posOffset>
            </wp:positionV>
            <wp:extent cx="4337050" cy="3057525"/>
            <wp:effectExtent l="0" t="0" r="6350" b="9525"/>
            <wp:wrapSquare wrapText="bothSides"/>
            <wp:docPr id="134" name="Picture 110" descr="Wholistic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10" descr="Wholistic Setup"/>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4337050" cy="3057525"/>
                    </a:xfrm>
                    <a:prstGeom prst="rect">
                      <a:avLst/>
                    </a:prstGeom>
                    <a:noFill/>
                  </pic:spPr>
                </pic:pic>
              </a:graphicData>
            </a:graphic>
            <wp14:sizeRelH relativeFrom="margin">
              <wp14:pctWidth>0</wp14:pctWidth>
            </wp14:sizeRelH>
            <wp14:sizeRelV relativeFrom="margin">
              <wp14:pctHeight>0</wp14:pctHeight>
            </wp14:sizeRelV>
          </wp:anchor>
        </w:drawing>
      </w:r>
      <w:r w:rsidR="004F12C1" w:rsidRPr="006E6BFF">
        <w:rPr>
          <w:sz w:val="20"/>
          <w:szCs w:val="20"/>
          <w:lang w:val="en"/>
        </w:rPr>
        <w:t>Taking regular breaks from your computer. Get up and take a break every 30 minutes.</w:t>
      </w:r>
    </w:p>
    <w:p w14:paraId="0559D7A5" w14:textId="590C914D" w:rsidR="004F12C1" w:rsidRDefault="004F12C1" w:rsidP="000B5602">
      <w:pPr>
        <w:numPr>
          <w:ilvl w:val="0"/>
          <w:numId w:val="15"/>
        </w:numPr>
        <w:spacing w:after="0" w:line="360" w:lineRule="auto"/>
        <w:ind w:left="360"/>
        <w:rPr>
          <w:sz w:val="20"/>
          <w:szCs w:val="20"/>
          <w:lang w:val="en"/>
        </w:rPr>
      </w:pPr>
      <w:r w:rsidRPr="006E6BFF">
        <w:rPr>
          <w:sz w:val="20"/>
          <w:szCs w:val="20"/>
          <w:lang w:val="en"/>
        </w:rPr>
        <w:t>Rotating standing tasks and sitting tasks across your shift.</w:t>
      </w:r>
    </w:p>
    <w:p w14:paraId="3D07D3A1" w14:textId="6BA39D94" w:rsidR="004F12C1" w:rsidRDefault="004F12C1" w:rsidP="00836928">
      <w:pPr>
        <w:spacing w:after="0" w:line="276" w:lineRule="auto"/>
        <w:rPr>
          <w:sz w:val="20"/>
          <w:szCs w:val="20"/>
          <w:lang w:val="en"/>
        </w:rPr>
      </w:pPr>
    </w:p>
    <w:p w14:paraId="6441D920" w14:textId="56040272" w:rsidR="004F12C1" w:rsidRPr="006E6BFF" w:rsidRDefault="004F12C1" w:rsidP="00836928">
      <w:pPr>
        <w:spacing w:line="276" w:lineRule="auto"/>
        <w:rPr>
          <w:sz w:val="20"/>
          <w:szCs w:val="20"/>
          <w:lang w:val="en"/>
        </w:rPr>
      </w:pPr>
      <w:r w:rsidRPr="006E6BFF">
        <w:rPr>
          <w:sz w:val="20"/>
          <w:szCs w:val="20"/>
          <w:lang w:val="en"/>
        </w:rPr>
        <w:t>Some examples of how you can stay active at work and cut down your sitting time include: </w:t>
      </w:r>
    </w:p>
    <w:p w14:paraId="13BD28A8" w14:textId="6F08EA55" w:rsidR="004F12C1" w:rsidRDefault="004F12C1" w:rsidP="00401987">
      <w:pPr>
        <w:numPr>
          <w:ilvl w:val="0"/>
          <w:numId w:val="15"/>
        </w:numPr>
        <w:spacing w:after="0" w:line="360" w:lineRule="auto"/>
        <w:ind w:left="360"/>
        <w:rPr>
          <w:sz w:val="20"/>
          <w:szCs w:val="20"/>
          <w:lang w:val="en"/>
        </w:rPr>
      </w:pPr>
      <w:r w:rsidRPr="006E6BFF">
        <w:rPr>
          <w:sz w:val="20"/>
          <w:szCs w:val="20"/>
          <w:lang w:val="en"/>
        </w:rPr>
        <w:t>Standing often – even for a few seconds at a time</w:t>
      </w:r>
      <w:r w:rsidR="00E47E19">
        <w:rPr>
          <w:sz w:val="20"/>
          <w:szCs w:val="20"/>
          <w:lang w:val="en"/>
        </w:rPr>
        <w:t>.</w:t>
      </w:r>
    </w:p>
    <w:p w14:paraId="5F9D0C36"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Have lunch and morning and afternoon tea away from your desk.</w:t>
      </w:r>
    </w:p>
    <w:p w14:paraId="09E3228E"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Stand to retrieve folders and files off shelves in your workstation.</w:t>
      </w:r>
    </w:p>
    <w:p w14:paraId="69B145A0" w14:textId="2948EDBC"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Stand when </w:t>
      </w:r>
      <w:r w:rsidR="00E47E19">
        <w:rPr>
          <w:sz w:val="20"/>
          <w:szCs w:val="20"/>
          <w:lang w:val="en"/>
        </w:rPr>
        <w:t>you are</w:t>
      </w:r>
      <w:r w:rsidR="00E47E19" w:rsidRPr="006E6BFF">
        <w:rPr>
          <w:sz w:val="20"/>
          <w:szCs w:val="20"/>
          <w:lang w:val="en"/>
        </w:rPr>
        <w:t xml:space="preserve"> </w:t>
      </w:r>
      <w:r w:rsidRPr="006E6BFF">
        <w:rPr>
          <w:sz w:val="20"/>
          <w:szCs w:val="20"/>
          <w:lang w:val="en"/>
        </w:rPr>
        <w:t>on the phone (a headset or speaker phone can make it easier).</w:t>
      </w:r>
    </w:p>
    <w:p w14:paraId="25DFDB25" w14:textId="5AD4E0CF"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If you have to sit </w:t>
      </w:r>
      <w:r w:rsidR="00401987">
        <w:rPr>
          <w:sz w:val="20"/>
          <w:szCs w:val="20"/>
          <w:lang w:val="en"/>
        </w:rPr>
        <w:t>during long phone conversations</w:t>
      </w:r>
      <w:r w:rsidRPr="006E6BFF">
        <w:rPr>
          <w:sz w:val="20"/>
          <w:szCs w:val="20"/>
          <w:lang w:val="en"/>
        </w:rPr>
        <w:t xml:space="preserve">, </w:t>
      </w:r>
      <w:r w:rsidR="00401987">
        <w:rPr>
          <w:sz w:val="20"/>
          <w:szCs w:val="20"/>
          <w:lang w:val="en"/>
        </w:rPr>
        <w:t>stand periodically</w:t>
      </w:r>
      <w:r w:rsidRPr="006E6BFF">
        <w:rPr>
          <w:sz w:val="20"/>
          <w:szCs w:val="20"/>
          <w:lang w:val="en"/>
        </w:rPr>
        <w:t>.</w:t>
      </w:r>
    </w:p>
    <w:p w14:paraId="0F959E18" w14:textId="78338166"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Drink more water</w:t>
      </w:r>
      <w:r w:rsidR="00401987">
        <w:rPr>
          <w:sz w:val="20"/>
          <w:szCs w:val="20"/>
          <w:lang w:val="en"/>
        </w:rPr>
        <w:t xml:space="preserve"> and walk to</w:t>
      </w:r>
      <w:r w:rsidRPr="006E6BFF">
        <w:rPr>
          <w:sz w:val="20"/>
          <w:szCs w:val="20"/>
          <w:lang w:val="en"/>
        </w:rPr>
        <w:t xml:space="preserve"> refill your glass or water bottle. </w:t>
      </w:r>
    </w:p>
    <w:p w14:paraId="79DEB6FD"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Move your bin away from your desk so you have to get up to use it.</w:t>
      </w:r>
    </w:p>
    <w:p w14:paraId="701EF18E" w14:textId="799C705B"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Vary your tasks through the day so that you change your posture and use different muscles e.g. do some filing after a period of typing.</w:t>
      </w:r>
    </w:p>
    <w:p w14:paraId="6E25D922" w14:textId="77777777" w:rsidR="004F12C1" w:rsidRPr="006E6BFF" w:rsidRDefault="004F12C1" w:rsidP="00401987">
      <w:pPr>
        <w:numPr>
          <w:ilvl w:val="0"/>
          <w:numId w:val="15"/>
        </w:numPr>
        <w:spacing w:after="100" w:afterAutospacing="1" w:line="360" w:lineRule="auto"/>
        <w:ind w:left="360"/>
        <w:contextualSpacing/>
        <w:rPr>
          <w:sz w:val="20"/>
          <w:szCs w:val="20"/>
          <w:lang w:val="en"/>
        </w:rPr>
      </w:pPr>
      <w:r w:rsidRPr="006E6BFF">
        <w:rPr>
          <w:sz w:val="20"/>
          <w:szCs w:val="20"/>
          <w:lang w:val="en"/>
        </w:rPr>
        <w:t>Stretch regularly (refer to the department’s ‘Daily stretches for staff’ poster).</w:t>
      </w:r>
    </w:p>
    <w:p w14:paraId="4A70ACAC" w14:textId="645EE588" w:rsidR="004F12C1" w:rsidRPr="006E6BFF" w:rsidRDefault="004F12C1" w:rsidP="004F12C1">
      <w:pPr>
        <w:spacing w:after="0"/>
        <w:rPr>
          <w:sz w:val="20"/>
          <w:szCs w:val="20"/>
          <w:lang w:val="en"/>
        </w:rPr>
      </w:pPr>
    </w:p>
    <w:p w14:paraId="4EEA6AFE" w14:textId="519B05DB" w:rsidR="004F12C1" w:rsidRDefault="004F12C1">
      <w:pPr>
        <w:spacing w:after="0"/>
        <w:rPr>
          <w:rFonts w:eastAsia="Times" w:cs="Times New Roman"/>
          <w:bCs/>
          <w:iCs/>
          <w:sz w:val="20"/>
          <w:szCs w:val="20"/>
          <w:lang w:val="en" w:eastAsia="en-AU"/>
        </w:rPr>
      </w:pPr>
    </w:p>
    <w:p w14:paraId="1217667F" w14:textId="679250B4" w:rsidR="004F12C1" w:rsidRDefault="004815E1">
      <w:pPr>
        <w:spacing w:after="0"/>
        <w:rPr>
          <w:rFonts w:eastAsia="Times" w:cs="Times New Roman"/>
          <w:bCs/>
          <w:iCs/>
          <w:sz w:val="20"/>
          <w:szCs w:val="20"/>
          <w:lang w:val="en" w:eastAsia="en-AU"/>
        </w:rPr>
      </w:pPr>
      <w:r w:rsidRPr="00507E41">
        <w:rPr>
          <w:rFonts w:eastAsia="Times" w:cs="Times New Roman"/>
          <w:bCs/>
          <w:iCs/>
          <w:noProof/>
          <w:sz w:val="20"/>
          <w:szCs w:val="20"/>
          <w:lang w:eastAsia="zh-CN"/>
        </w:rPr>
        <mc:AlternateContent>
          <mc:Choice Requires="wps">
            <w:drawing>
              <wp:anchor distT="0" distB="0" distL="114300" distR="114300" simplePos="0" relativeHeight="251658240" behindDoc="0" locked="0" layoutInCell="1" allowOverlap="1" wp14:anchorId="347380B6" wp14:editId="18D691FD">
                <wp:simplePos x="0" y="0"/>
                <wp:positionH relativeFrom="column">
                  <wp:posOffset>-44450</wp:posOffset>
                </wp:positionH>
                <wp:positionV relativeFrom="paragraph">
                  <wp:posOffset>142875</wp:posOffset>
                </wp:positionV>
                <wp:extent cx="4585335" cy="838835"/>
                <wp:effectExtent l="57150" t="38100" r="62865" b="755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80B6" id="Text Box 2" o:spid="_x0000_s1028" type="#_x0000_t202" style="position:absolute;margin-left:-3.5pt;margin-top:11.25pt;width:361.05pt;height:6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dPcwIAAEUFAAAOAAAAZHJzL2Uyb0RvYy54bWysVNuO0zAQfUfiHyy/s+mVDVHT1dJlEdJy&#10;Ebt8gOvYjYXjCbbbpPv1jO00dAEhgXix7PHMmTMzx15d9Y0mB2GdAlPS6cWEEmE4VMrsSvrl4fZF&#10;TonzzFRMgxElPQpHr9bPn626thAzqEFXwhIEMa7o2pLW3rdFljlei4a5C2iFwUsJtmEej3aXVZZ1&#10;iN7obDaZvMw6sFVrgQvn0HqTLuk64kspuP8opROe6JIiNx9XG9dtWLP1ihU7y9pa8YEG+wcWDVMG&#10;k45QN8wzsrfqF6hGcQsOpL/g0GQgpeIi1oDVTCc/VXNfs1bEWrA5rh3b5P4fLP9w+GSJqko6n1xS&#10;YliDQ3oQvSevoSez0J+udQW63bfo6Hs045xjra69A/7VEQObmpmduLYWulqwCvlNQ2R2FppwXADZ&#10;du+hwjRs7yEC9dI2oXnYDoLoOKfjOJtAhaNxscyX8/mSEo53+TzPcR9SsOIU3Vrn3wpoSNiU1OLs&#10;Izo73DmfXE8uIZkDrapbpXU8BL2JjbbkwFApjHNhfKpS7xukm+youMmgGTSjspI5P5mRTVRuQIrc&#10;niTRJqQyEJIiH1aEXr0xVdx7pnTaI0jwjM0L/Ro6549ahCBtPguJE4uN+gP3VHH0Dl4Sk46B89iY&#10;kerTolPg4B9CRXxHfxM8RsTMYPwY3CgD9nfZNbZ7yJz8Tx1IdQcl+X7bJ6meZLmF6oiCspDeNf5D&#10;uKnBPlLS4Zsuqfu2Z1ZQot8ZFOWr6WIRPoF4WCwvZ3iw5zfb8xtmOEKV1FOSthsfP45Qk4FrFK9U&#10;UVeBW2IycMa3Gqc//CvhMzg/R68fv9/6OwAAAP//AwBQSwMEFAAGAAgAAAAhAE5v3GzeAAAACQEA&#10;AA8AAABkcnMvZG93bnJldi54bWxMj8FOwzAQRO9I/IO1SNxaJxFpURqnAiTEmUJRuTnxNk6J15Ht&#10;JunfY070OJrRzJtyO5uejeh8Z0lAukyAITVWddQK+Px4XTwC80GSkr0lFHBBD9vq9qaUhbITveO4&#10;Cy2LJeQLKUCHMBSc+0ajkX5pB6ToHa0zMkTpWq6cnGK56XmWJCtuZEdxQcsBXzQ2P7uzEXA8XJ7f&#10;9t9a16fJ7ae541/jYRTi/m5+2gALOIf/MPzhR3SoIlNtz6Q86wUs1vFKEJBlObDor9M8BVbHYP6w&#10;Al6V/PpB9QsAAP//AwBQSwECLQAUAAYACAAAACEAtoM4kv4AAADhAQAAEwAAAAAAAAAAAAAAAAAA&#10;AAAAW0NvbnRlbnRfVHlwZXNdLnhtbFBLAQItABQABgAIAAAAIQA4/SH/1gAAAJQBAAALAAAAAAAA&#10;AAAAAAAAAC8BAABfcmVscy8ucmVsc1BLAQItABQABgAIAAAAIQC8jldPcwIAAEUFAAAOAAAAAAAA&#10;AAAAAAAAAC4CAABkcnMvZTJvRG9jLnhtbFBLAQItABQABgAIAAAAIQBOb9xs3gAAAAkBAAAPAAAA&#10;AAAAAAAAAAAAAM0EAABkcnMvZG93bnJldi54bWxQSwUGAAAAAAQABADzAAAA2AUAAAAA&#10;" fillcolor="#deeaf6 [660]" stroked="f">
                <v:shadow on="t" color="black" opacity="41287f" offset="0,1.5pt"/>
                <v:textbo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v:textbox>
              </v:shape>
            </w:pict>
          </mc:Fallback>
        </mc:AlternateContent>
      </w:r>
      <w:r w:rsidRPr="00507E41">
        <w:rPr>
          <w:rFonts w:eastAsia="Times" w:cs="Times New Roman"/>
          <w:bCs/>
          <w:iCs/>
          <w:noProof/>
          <w:sz w:val="20"/>
          <w:szCs w:val="20"/>
          <w:lang w:eastAsia="zh-CN"/>
        </w:rPr>
        <mc:AlternateContent>
          <mc:Choice Requires="wps">
            <w:drawing>
              <wp:anchor distT="0" distB="0" distL="114300" distR="114300" simplePos="0" relativeHeight="251660288" behindDoc="0" locked="0" layoutInCell="1" allowOverlap="1" wp14:anchorId="2DA1BE79" wp14:editId="732EF97B">
                <wp:simplePos x="0" y="0"/>
                <wp:positionH relativeFrom="column">
                  <wp:posOffset>5073015</wp:posOffset>
                </wp:positionH>
                <wp:positionV relativeFrom="paragraph">
                  <wp:posOffset>143510</wp:posOffset>
                </wp:positionV>
                <wp:extent cx="4464050" cy="838835"/>
                <wp:effectExtent l="57150" t="38100" r="50800" b="755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BE79" id="_x0000_s1029" type="#_x0000_t202" style="position:absolute;margin-left:399.45pt;margin-top:11.3pt;width:351.5pt;height:6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gOcgIAAEQFAAAOAAAAZHJzL2Uyb0RvYy54bWysVG1v0zAQ/o7Ef7D8naXt2lGipdPoGEIa&#10;L2LjB7iO01g4vmC7Tbpfz/mchg4QEogvln2+e+7u8eO7vOobw/bKeQ224NOzCWfKSii13Rb8y8Pt&#10;iyVnPghbCgNWFfygPL9aPX922bW5mkENplSOIYj1edcWvA6hzbPMy1o1wp9BqyxeVuAaEfDotlnp&#10;RIfojclmk8lF1oErWwdSeY/Wm3TJV4RfVUqGj1XlVWCm4FhboNXRuolrtroU+daJttZyKEP8QxWN&#10;0BaTjlA3Igi2c/oXqEZLBx6qcCahyaCqtFTUA3YznfzUzX0tWkW9IDm+HWny/w9Wfth/ckyXBZ8h&#10;PVY0+EYPqg/sNfRsFunpWp+j132LfqFHMz4zterbO5BfPbOwroXdqmvnoKuVKLG8aYzMTkITjo8g&#10;m+49lJhG7AIQUF+5JnKHbDBExzoO49PEUiQa5/OL+WSBVxLvlufL5fmCUoj8GN06H94qaFjcFNzh&#10;0xO62N/5EKsR+dElJvNgdHmrjaFDlJtaG8f2AoUipFQ2pC7NrsFykx0FNxkkg2YUVjIvj2ZMQcKN&#10;SJTwSRJjYyoLMSnJLnL1xpa0D0KbtEeQ6EnkRb4G5sLBqBhv7GdV4YMRUX+oPXVM3tGrwqRj4DkR&#10;M5b6tOkUOPjHUEXf6G+CxwjKDDaMwY224H6X3SDdQ+bkf2Qg9R2VFPpNn5R6lOUGygMKykH61jiG&#10;cFODe+Sswy9dcP9tJ5zizLyzKMpX0/k8zgA6zBcvo+Ld6c3m9EZYiVAFD5yl7TrQ3Ig9WbhG8Vaa&#10;dBVrS5UMNeNXpdcfxkqcBadn8vox/FbfAQAA//8DAFBLAwQUAAYACAAAACEAK2G7vt8AAAALAQAA&#10;DwAAAGRycy9kb3ducmV2LnhtbEyPy07DMBBF90j8gzVI7KjTCPpI41SAhFjTUlR2TjyNU+JxZLtJ&#10;+vc4K9jN4+jOmXw7mpb16HxjScB8lgBDqqxqqBbwuX97WAHzQZKSrSUUcEUP2+L2JpeZsgN9YL8L&#10;NYsh5DMpQIfQZZz7SqORfmY7pLg7WWdkiK2ruXJyiOGm5WmSLLiRDcULWnb4qrH62V2MgNPx+vJ+&#10;+Na6PA/uMIwN/+qPvRD3d+PzBljAMfzBMOlHdSiiU2kvpDxrBSzXq3VEBaTpAtgEPCXzOCmn6nEJ&#10;vMj5/x+KXwAAAP//AwBQSwECLQAUAAYACAAAACEAtoM4kv4AAADhAQAAEwAAAAAAAAAAAAAAAAAA&#10;AAAAW0NvbnRlbnRfVHlwZXNdLnhtbFBLAQItABQABgAIAAAAIQA4/SH/1gAAAJQBAAALAAAAAAAA&#10;AAAAAAAAAC8BAABfcmVscy8ucmVsc1BLAQItABQABgAIAAAAIQBP8zgOcgIAAEQFAAAOAAAAAAAA&#10;AAAAAAAAAC4CAABkcnMvZTJvRG9jLnhtbFBLAQItABQABgAIAAAAIQArYbu+3wAAAAsBAAAPAAAA&#10;AAAAAAAAAAAAAMwEAABkcnMvZG93bnJldi54bWxQSwUGAAAAAAQABADzAAAA2AUAAAAA&#10;" fillcolor="#deeaf6 [660]" stroked="f">
                <v:shadow on="t" color="black" opacity="41287f" offset="0,1.5pt"/>
                <v:textbo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v:textbox>
              </v:shape>
            </w:pict>
          </mc:Fallback>
        </mc:AlternateContent>
      </w:r>
    </w:p>
    <w:p w14:paraId="26C3CFE9" w14:textId="32F933F8" w:rsidR="004F12C1" w:rsidRDefault="004F12C1">
      <w:pPr>
        <w:spacing w:after="0"/>
        <w:rPr>
          <w:rFonts w:eastAsia="Times" w:cs="Times New Roman"/>
          <w:bCs/>
          <w:iCs/>
          <w:sz w:val="20"/>
          <w:szCs w:val="20"/>
          <w:lang w:val="en" w:eastAsia="en-AU"/>
        </w:rPr>
      </w:pPr>
    </w:p>
    <w:p w14:paraId="410BD2D8" w14:textId="49A4249E" w:rsidR="004F12C1" w:rsidRDefault="004F12C1">
      <w:pPr>
        <w:spacing w:after="0"/>
        <w:rPr>
          <w:rFonts w:eastAsia="Times" w:cs="Times New Roman"/>
          <w:bCs/>
          <w:iCs/>
          <w:sz w:val="20"/>
          <w:szCs w:val="20"/>
          <w:lang w:val="en" w:eastAsia="en-AU"/>
        </w:rPr>
      </w:pPr>
    </w:p>
    <w:p w14:paraId="7DA480F5" w14:textId="67DA3113" w:rsidR="004F12C1" w:rsidRDefault="004F12C1">
      <w:pPr>
        <w:spacing w:after="0"/>
        <w:rPr>
          <w:rFonts w:eastAsia="Times" w:cs="Times New Roman"/>
          <w:bCs/>
          <w:iCs/>
          <w:sz w:val="20"/>
          <w:szCs w:val="20"/>
          <w:lang w:val="en" w:eastAsia="en-AU"/>
        </w:rPr>
      </w:pPr>
    </w:p>
    <w:p w14:paraId="2AF424B3" w14:textId="349CC47B" w:rsidR="004F12C1" w:rsidRDefault="004F12C1">
      <w:pPr>
        <w:spacing w:after="0"/>
        <w:rPr>
          <w:rFonts w:eastAsia="Times" w:cs="Times New Roman"/>
          <w:bCs/>
          <w:iCs/>
          <w:sz w:val="20"/>
          <w:szCs w:val="20"/>
          <w:lang w:val="en" w:eastAsia="en-AU"/>
        </w:rPr>
      </w:pPr>
    </w:p>
    <w:p w14:paraId="7330BDDE" w14:textId="77777777" w:rsidR="004F12C1" w:rsidRPr="004F12C1" w:rsidRDefault="004F12C1">
      <w:pPr>
        <w:spacing w:after="0"/>
        <w:rPr>
          <w:rFonts w:eastAsia="Times" w:cs="Times New Roman"/>
          <w:bCs/>
          <w:iCs/>
          <w:sz w:val="20"/>
          <w:szCs w:val="20"/>
          <w:lang w:val="en" w:eastAsia="en-AU"/>
        </w:rPr>
      </w:pPr>
    </w:p>
    <w:p w14:paraId="44418740" w14:textId="77777777" w:rsidR="00B7048B" w:rsidRDefault="00B7048B">
      <w:pPr>
        <w:spacing w:after="0"/>
        <w:rPr>
          <w:b/>
          <w:bCs/>
          <w:iCs/>
          <w:sz w:val="28"/>
          <w:szCs w:val="28"/>
        </w:rPr>
      </w:pPr>
      <w:r>
        <w:rPr>
          <w:b/>
          <w:bCs/>
          <w:iCs/>
          <w:sz w:val="28"/>
          <w:szCs w:val="28"/>
        </w:rPr>
        <w:br w:type="page"/>
      </w:r>
    </w:p>
    <w:p w14:paraId="6B0C35AB" w14:textId="6FD7C8DC" w:rsidR="00873B85" w:rsidRPr="006E6BFF" w:rsidRDefault="00873B85" w:rsidP="00873B85">
      <w:pPr>
        <w:ind w:left="-397"/>
        <w:rPr>
          <w:b/>
          <w:bCs/>
          <w:iCs/>
          <w:sz w:val="28"/>
          <w:szCs w:val="28"/>
        </w:rPr>
      </w:pPr>
      <w:r w:rsidRPr="006E6BFF">
        <w:rPr>
          <w:b/>
          <w:bCs/>
          <w:iCs/>
          <w:sz w:val="28"/>
          <w:szCs w:val="28"/>
        </w:rPr>
        <w:lastRenderedPageBreak/>
        <w:t>Self-assessment checklist</w:t>
      </w:r>
    </w:p>
    <w:p w14:paraId="4E73CA78" w14:textId="4B75132A"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Remember, the aim is to set yourself up so that you achieve a good natural sitting posture but you must regularly move for your health!</w:t>
      </w:r>
    </w:p>
    <w:p w14:paraId="4B2B4645" w14:textId="4BF23C2B"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 xml:space="preserve">Read each section carefully and tick yes, no or not applicable to each question. For additional advice, refer to the </w:t>
      </w:r>
      <w:hyperlink r:id="rId13" w:anchor="search=ergonomics" w:history="1">
        <w:r w:rsidRPr="005A1BFD">
          <w:rPr>
            <w:rStyle w:val="Hyperlink"/>
            <w:sz w:val="20"/>
            <w:szCs w:val="20"/>
            <w:lang w:val="en"/>
          </w:rPr>
          <w:t xml:space="preserve">Office </w:t>
        </w:r>
        <w:r w:rsidR="009D5B4C">
          <w:rPr>
            <w:rStyle w:val="Hyperlink"/>
            <w:sz w:val="20"/>
            <w:szCs w:val="20"/>
            <w:lang w:val="en"/>
          </w:rPr>
          <w:t>e</w:t>
        </w:r>
        <w:r w:rsidRPr="005A1BFD">
          <w:rPr>
            <w:rStyle w:val="Hyperlink"/>
            <w:sz w:val="20"/>
            <w:szCs w:val="20"/>
            <w:lang w:val="en"/>
          </w:rPr>
          <w:t xml:space="preserve">rgonomics </w:t>
        </w:r>
        <w:r w:rsidR="009D5B4C">
          <w:rPr>
            <w:rStyle w:val="Hyperlink"/>
            <w:sz w:val="20"/>
            <w:szCs w:val="20"/>
            <w:lang w:val="en"/>
          </w:rPr>
          <w:t>g</w:t>
        </w:r>
        <w:r w:rsidRPr="005A1BFD">
          <w:rPr>
            <w:rStyle w:val="Hyperlink"/>
            <w:sz w:val="20"/>
            <w:szCs w:val="20"/>
            <w:lang w:val="en"/>
          </w:rPr>
          <w:t>uideline.</w:t>
        </w:r>
      </w:hyperlink>
    </w:p>
    <w:p w14:paraId="56339563" w14:textId="77777777"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Be sure to return the completed form to your supervisor/manager and discuss any actions or requirements with them.</w:t>
      </w:r>
    </w:p>
    <w:p w14:paraId="58FFDBCB" w14:textId="4B54A306"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5D3837" w:rsidRPr="005D3837" w14:paraId="237C9963" w14:textId="77777777" w:rsidTr="007A48F2">
        <w:trPr>
          <w:trHeight w:val="1108"/>
        </w:trPr>
        <w:tc>
          <w:tcPr>
            <w:tcW w:w="993" w:type="dxa"/>
            <w:tcBorders>
              <w:right w:val="nil"/>
            </w:tcBorders>
            <w:shd w:val="clear" w:color="auto" w:fill="9CC2E5" w:themeFill="accent1" w:themeFillTint="99"/>
            <w:vAlign w:val="center"/>
          </w:tcPr>
          <w:p w14:paraId="6A9FEB23" w14:textId="77777777" w:rsidR="005D3837" w:rsidRPr="005D3837" w:rsidRDefault="005D3837" w:rsidP="005D3837">
            <w:pPr>
              <w:spacing w:after="0"/>
              <w:jc w:val="center"/>
              <w:rPr>
                <w:rFonts w:eastAsia="Times" w:cs="Times New Roman"/>
                <w:sz w:val="44"/>
                <w:szCs w:val="44"/>
                <w:lang w:val="en-US" w:eastAsia="en-AU"/>
              </w:rPr>
            </w:pPr>
            <w:r w:rsidRPr="005D3837">
              <w:rPr>
                <w:rFonts w:eastAsia="Times" w:cs="Times New Roman"/>
                <w:b/>
                <w:sz w:val="44"/>
                <w:szCs w:val="44"/>
                <w:lang w:eastAsia="en-AU"/>
              </w:rPr>
              <w:t>1</w:t>
            </w:r>
          </w:p>
        </w:tc>
        <w:tc>
          <w:tcPr>
            <w:tcW w:w="7655" w:type="dxa"/>
            <w:tcBorders>
              <w:left w:val="nil"/>
            </w:tcBorders>
            <w:shd w:val="clear" w:color="auto" w:fill="9CC2E5" w:themeFill="accent1" w:themeFillTint="99"/>
            <w:vAlign w:val="center"/>
          </w:tcPr>
          <w:p w14:paraId="62A5109A" w14:textId="7456206E" w:rsidR="00E47E19" w:rsidRDefault="005D3837">
            <w:pPr>
              <w:spacing w:after="0"/>
              <w:rPr>
                <w:rFonts w:eastAsia="Times" w:cs="Times New Roman"/>
                <w:sz w:val="20"/>
                <w:szCs w:val="20"/>
                <w:lang w:val="en-US" w:eastAsia="en-AU"/>
              </w:rPr>
            </w:pPr>
            <w:r w:rsidRPr="005D3837">
              <w:rPr>
                <w:rFonts w:eastAsia="Times" w:cs="Times New Roman"/>
                <w:b/>
                <w:sz w:val="20"/>
                <w:szCs w:val="20"/>
                <w:lang w:eastAsia="en-AU"/>
              </w:rPr>
              <w:t>Your work surface/</w:t>
            </w:r>
            <w:r w:rsidRPr="005D3837">
              <w:rPr>
                <w:rFonts w:eastAsia="Times" w:cs="Times New Roman"/>
                <w:b/>
                <w:sz w:val="20"/>
                <w:szCs w:val="20"/>
                <w:lang w:val="en-US" w:eastAsia="en-AU"/>
              </w:rPr>
              <w:t xml:space="preserve">desk </w:t>
            </w:r>
          </w:p>
          <w:p w14:paraId="140C893D" w14:textId="272709F5" w:rsidR="005D3837" w:rsidRPr="005D3837" w:rsidRDefault="00873B85" w:rsidP="00CC33BC">
            <w:pPr>
              <w:spacing w:after="0"/>
              <w:jc w:val="both"/>
              <w:rPr>
                <w:rFonts w:eastAsia="Times" w:cs="Times New Roman"/>
                <w:b/>
                <w:sz w:val="20"/>
                <w:szCs w:val="20"/>
                <w:lang w:val="en-US" w:eastAsia="en-AU"/>
              </w:rPr>
            </w:pPr>
            <w:r w:rsidRPr="001D7998">
              <w:rPr>
                <w:rFonts w:eastAsia="Times" w:cs="Times New Roman"/>
                <w:sz w:val="20"/>
                <w:szCs w:val="20"/>
                <w:lang w:val="en-US" w:eastAsia="en-AU"/>
              </w:rPr>
              <w:t>It is</w:t>
            </w:r>
            <w:r w:rsidRPr="001D7998">
              <w:rPr>
                <w:rFonts w:eastAsia="Times" w:cs="Times New Roman"/>
                <w:sz w:val="20"/>
                <w:szCs w:val="20"/>
                <w:lang w:eastAsia="en-AU"/>
              </w:rPr>
              <w:t xml:space="preserve"> important to position your computer appropriately to optimise the space available </w:t>
            </w:r>
            <w:r w:rsidR="00E47E19">
              <w:rPr>
                <w:rFonts w:eastAsia="Times" w:cs="Times New Roman"/>
                <w:sz w:val="20"/>
                <w:szCs w:val="20"/>
                <w:lang w:eastAsia="en-AU"/>
              </w:rPr>
              <w:t>while</w:t>
            </w:r>
            <w:r w:rsidR="00E47E19" w:rsidRPr="001D7998">
              <w:rPr>
                <w:rFonts w:eastAsia="Times" w:cs="Times New Roman"/>
                <w:sz w:val="20"/>
                <w:szCs w:val="20"/>
                <w:lang w:eastAsia="en-AU"/>
              </w:rPr>
              <w:t xml:space="preserve"> </w:t>
            </w:r>
            <w:r w:rsidRPr="001D7998">
              <w:rPr>
                <w:rFonts w:eastAsia="Times" w:cs="Times New Roman"/>
                <w:sz w:val="20"/>
                <w:szCs w:val="20"/>
                <w:lang w:eastAsia="en-AU"/>
              </w:rPr>
              <w:t>ensuring good postures are maintained. To begin with, your desk should be smooth and flat with your keyboard and mouse on the same level.</w:t>
            </w:r>
          </w:p>
        </w:tc>
        <w:tc>
          <w:tcPr>
            <w:tcW w:w="567" w:type="dxa"/>
            <w:shd w:val="clear" w:color="auto" w:fill="9CC2E5" w:themeFill="accent1" w:themeFillTint="99"/>
            <w:vAlign w:val="center"/>
          </w:tcPr>
          <w:p w14:paraId="3FF9B5BD" w14:textId="77777777" w:rsidR="005D3837" w:rsidRPr="005D3837" w:rsidRDefault="005D3837">
            <w:pPr>
              <w:spacing w:after="0"/>
              <w:rPr>
                <w:rFonts w:eastAsia="Times" w:cs="Times New Roman"/>
                <w:sz w:val="20"/>
                <w:szCs w:val="20"/>
                <w:lang w:eastAsia="en-AU"/>
              </w:rPr>
            </w:pPr>
            <w:r w:rsidRPr="005D3837">
              <w:rPr>
                <w:rFonts w:eastAsia="Times" w:cs="Times New Roman"/>
                <w:sz w:val="20"/>
                <w:szCs w:val="20"/>
                <w:lang w:eastAsia="en-AU"/>
              </w:rPr>
              <w:t>Yes</w:t>
            </w:r>
          </w:p>
        </w:tc>
        <w:tc>
          <w:tcPr>
            <w:tcW w:w="567" w:type="dxa"/>
            <w:shd w:val="clear" w:color="auto" w:fill="9CC2E5" w:themeFill="accent1" w:themeFillTint="99"/>
            <w:vAlign w:val="center"/>
          </w:tcPr>
          <w:p w14:paraId="69BDDF8F"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No</w:t>
            </w:r>
          </w:p>
        </w:tc>
        <w:tc>
          <w:tcPr>
            <w:tcW w:w="567" w:type="dxa"/>
            <w:shd w:val="clear" w:color="auto" w:fill="9CC2E5" w:themeFill="accent1" w:themeFillTint="99"/>
            <w:vAlign w:val="center"/>
          </w:tcPr>
          <w:p w14:paraId="3436713A"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N/A</w:t>
            </w:r>
          </w:p>
        </w:tc>
        <w:tc>
          <w:tcPr>
            <w:tcW w:w="5103" w:type="dxa"/>
            <w:shd w:val="clear" w:color="auto" w:fill="9CC2E5" w:themeFill="accent1" w:themeFillTint="99"/>
            <w:vAlign w:val="center"/>
          </w:tcPr>
          <w:p w14:paraId="27A296B6" w14:textId="55A4DB90" w:rsidR="005D3837" w:rsidRPr="005D3837" w:rsidRDefault="005D3837" w:rsidP="00192A7A">
            <w:pPr>
              <w:spacing w:after="0"/>
              <w:jc w:val="center"/>
              <w:rPr>
                <w:rFonts w:eastAsia="Times" w:cs="Times New Roman"/>
                <w:sz w:val="20"/>
                <w:szCs w:val="20"/>
                <w:lang w:eastAsia="en-AU"/>
              </w:rPr>
            </w:pPr>
            <w:r w:rsidRPr="005D3837">
              <w:rPr>
                <w:rFonts w:eastAsia="Times" w:cs="Times New Roman"/>
                <w:sz w:val="20"/>
                <w:szCs w:val="20"/>
                <w:lang w:eastAsia="en-AU"/>
              </w:rPr>
              <w:t>Suggested Actions/Notes</w:t>
            </w:r>
          </w:p>
        </w:tc>
      </w:tr>
      <w:tr w:rsidR="005D3837" w:rsidRPr="005D3837" w14:paraId="0CAB8933" w14:textId="77777777" w:rsidTr="007E4F4D">
        <w:trPr>
          <w:trHeight w:val="432"/>
        </w:trPr>
        <w:tc>
          <w:tcPr>
            <w:tcW w:w="8648" w:type="dxa"/>
            <w:gridSpan w:val="2"/>
            <w:vMerge w:val="restart"/>
            <w:shd w:val="clear" w:color="auto" w:fill="auto"/>
          </w:tcPr>
          <w:p w14:paraId="4FD87064" w14:textId="77777777" w:rsidR="00E47E19"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1.1 </w:t>
            </w:r>
            <w:r w:rsidR="00873B85" w:rsidRPr="001D7998">
              <w:rPr>
                <w:rFonts w:eastAsia="Times" w:cs="Times New Roman"/>
                <w:b/>
                <w:sz w:val="20"/>
                <w:szCs w:val="20"/>
                <w:lang w:eastAsia="en-AU"/>
              </w:rPr>
              <w:t>Is your desk height adjustable?</w:t>
            </w:r>
          </w:p>
          <w:p w14:paraId="7E153990" w14:textId="1FB5C85C" w:rsidR="005D3837" w:rsidRPr="005D3837" w:rsidRDefault="00873B85" w:rsidP="007E4F4D">
            <w:pPr>
              <w:spacing w:after="0"/>
              <w:rPr>
                <w:rFonts w:eastAsia="Times" w:cs="Times New Roman"/>
                <w:sz w:val="20"/>
                <w:szCs w:val="20"/>
                <w:lang w:eastAsia="en-AU"/>
              </w:rPr>
            </w:pPr>
            <w:r w:rsidRPr="001D7998">
              <w:rPr>
                <w:rFonts w:eastAsia="Times" w:cs="Times New Roman"/>
                <w:color w:val="404040"/>
                <w:sz w:val="20"/>
                <w:szCs w:val="20"/>
                <w:lang w:eastAsia="en-AU"/>
              </w:rPr>
              <w:t xml:space="preserve">If yes, then sit back in your chair with your feet flat on the floor, your knees slightly lower than your hips and your elbows by the side of your body bent like an L-shape. Adjust the desk height so that your forearms rest on it parallel to the floor (see diagram </w:t>
            </w:r>
            <w:r>
              <w:rPr>
                <w:rFonts w:eastAsia="Times" w:cs="Times New Roman"/>
                <w:color w:val="404040"/>
                <w:sz w:val="20"/>
                <w:szCs w:val="20"/>
                <w:lang w:eastAsia="en-AU"/>
              </w:rPr>
              <w:t xml:space="preserve">on </w:t>
            </w:r>
            <w:r w:rsidRPr="001D7998">
              <w:rPr>
                <w:rFonts w:eastAsia="Times" w:cs="Times New Roman"/>
                <w:color w:val="404040"/>
                <w:sz w:val="20"/>
                <w:szCs w:val="20"/>
                <w:lang w:eastAsia="en-AU"/>
              </w:rPr>
              <w:t xml:space="preserve">page </w:t>
            </w:r>
            <w:r w:rsidR="00A24505">
              <w:rPr>
                <w:rFonts w:eastAsia="Times" w:cs="Times New Roman"/>
                <w:color w:val="404040"/>
                <w:sz w:val="20"/>
                <w:szCs w:val="20"/>
                <w:lang w:eastAsia="en-AU"/>
              </w:rPr>
              <w:t>2</w:t>
            </w:r>
            <w:r w:rsidRPr="001D7998">
              <w:rPr>
                <w:rFonts w:eastAsia="Times" w:cs="Times New Roman"/>
                <w:color w:val="404040"/>
                <w:sz w:val="20"/>
                <w:szCs w:val="20"/>
                <w:lang w:eastAsia="en-AU"/>
              </w:rPr>
              <w:t>).</w:t>
            </w:r>
          </w:p>
        </w:tc>
        <w:tc>
          <w:tcPr>
            <w:tcW w:w="567" w:type="dxa"/>
            <w:vMerge w:val="restart"/>
            <w:shd w:val="clear" w:color="auto" w:fill="auto"/>
          </w:tcPr>
          <w:p w14:paraId="0F4E37E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6C39D0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596B853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55C28B72" w14:textId="0542EA95" w:rsidR="009C075F" w:rsidRPr="009C075F" w:rsidRDefault="005D3837" w:rsidP="009C075F">
            <w:pPr>
              <w:numPr>
                <w:ilvl w:val="0"/>
                <w:numId w:val="3"/>
              </w:numPr>
              <w:tabs>
                <w:tab w:val="num" w:pos="306"/>
              </w:tabs>
              <w:spacing w:after="0"/>
              <w:ind w:left="0" w:firstLine="0"/>
              <w:rPr>
                <w:rFonts w:eastAsia="Times" w:cs="Times New Roman"/>
                <w:sz w:val="20"/>
                <w:szCs w:val="20"/>
                <w:lang w:eastAsia="en-AU"/>
              </w:rPr>
            </w:pPr>
            <w:r w:rsidRPr="005D3837">
              <w:rPr>
                <w:rFonts w:eastAsia="Times" w:cs="Times New Roman"/>
                <w:sz w:val="20"/>
                <w:szCs w:val="20"/>
                <w:lang w:eastAsia="en-AU"/>
              </w:rPr>
              <w:t>Adjust desk height accordingly</w:t>
            </w:r>
          </w:p>
          <w:p w14:paraId="5BACBBC0" w14:textId="56F6A2B5" w:rsidR="005D3837" w:rsidRPr="009C075F" w:rsidRDefault="005D3837" w:rsidP="009C075F">
            <w:pPr>
              <w:pStyle w:val="ListParagraph"/>
              <w:numPr>
                <w:ilvl w:val="0"/>
                <w:numId w:val="3"/>
              </w:numPr>
              <w:spacing w:after="0"/>
              <w:ind w:left="284" w:hanging="284"/>
              <w:jc w:val="both"/>
              <w:rPr>
                <w:rFonts w:eastAsia="Times" w:cs="Times New Roman"/>
                <w:sz w:val="20"/>
                <w:szCs w:val="20"/>
                <w:lang w:eastAsia="en-AU"/>
              </w:rPr>
            </w:pPr>
            <w:r w:rsidRPr="009C075F">
              <w:rPr>
                <w:rFonts w:eastAsia="Times" w:cs="Times New Roman"/>
                <w:sz w:val="20"/>
                <w:szCs w:val="20"/>
                <w:lang w:eastAsia="en-AU"/>
              </w:rPr>
              <w:t>If non-adjustable, adjust your chair according to the</w:t>
            </w:r>
            <w:r w:rsidR="009C075F" w:rsidRPr="009C075F">
              <w:rPr>
                <w:rFonts w:eastAsia="Times" w:cs="Times New Roman"/>
                <w:sz w:val="20"/>
                <w:szCs w:val="20"/>
                <w:lang w:eastAsia="en-AU"/>
              </w:rPr>
              <w:t xml:space="preserve"> guidelines</w:t>
            </w:r>
            <w:r w:rsidRPr="009C075F">
              <w:rPr>
                <w:rFonts w:eastAsia="Times" w:cs="Times New Roman"/>
                <w:sz w:val="20"/>
                <w:szCs w:val="20"/>
                <w:lang w:eastAsia="en-AU"/>
              </w:rPr>
              <w:t xml:space="preserve"> in section 2</w:t>
            </w:r>
            <w:r w:rsidR="009C075F" w:rsidRPr="009C075F">
              <w:rPr>
                <w:rFonts w:eastAsia="Times" w:cs="Times New Roman"/>
                <w:sz w:val="20"/>
                <w:szCs w:val="20"/>
                <w:lang w:eastAsia="en-AU"/>
              </w:rPr>
              <w:t>:</w:t>
            </w:r>
            <w:r w:rsidRPr="009C075F">
              <w:rPr>
                <w:rFonts w:eastAsia="Times" w:cs="Times New Roman"/>
                <w:sz w:val="20"/>
                <w:szCs w:val="20"/>
                <w:lang w:eastAsia="en-AU"/>
              </w:rPr>
              <w:t xml:space="preserve"> </w:t>
            </w:r>
            <w:r w:rsidR="009C075F" w:rsidRPr="009C075F">
              <w:rPr>
                <w:rFonts w:eastAsia="Times" w:cs="Times New Roman"/>
                <w:sz w:val="20"/>
                <w:szCs w:val="20"/>
                <w:lang w:eastAsia="en-AU"/>
              </w:rPr>
              <w:t>“</w:t>
            </w:r>
            <w:r w:rsidRPr="009C075F">
              <w:rPr>
                <w:rFonts w:eastAsia="Times" w:cs="Times New Roman"/>
                <w:sz w:val="20"/>
                <w:szCs w:val="20"/>
                <w:lang w:eastAsia="en-AU"/>
              </w:rPr>
              <w:t>Your chair</w:t>
            </w:r>
            <w:r w:rsidR="009C075F" w:rsidRPr="009C075F">
              <w:rPr>
                <w:rFonts w:eastAsia="Times" w:cs="Times New Roman"/>
                <w:sz w:val="20"/>
                <w:szCs w:val="20"/>
                <w:lang w:eastAsia="en-AU"/>
              </w:rPr>
              <w:t>”</w:t>
            </w:r>
            <w:r w:rsidR="00E47E19">
              <w:rPr>
                <w:rFonts w:eastAsia="Times" w:cs="Times New Roman"/>
                <w:sz w:val="20"/>
                <w:szCs w:val="20"/>
                <w:lang w:eastAsia="en-AU"/>
              </w:rPr>
              <w:t>.</w:t>
            </w:r>
          </w:p>
        </w:tc>
      </w:tr>
      <w:tr w:rsidR="005D3837" w:rsidRPr="005D3837" w14:paraId="331AD668" w14:textId="77777777" w:rsidTr="00F86BBF">
        <w:trPr>
          <w:trHeight w:val="1531"/>
        </w:trPr>
        <w:tc>
          <w:tcPr>
            <w:tcW w:w="8648" w:type="dxa"/>
            <w:gridSpan w:val="2"/>
            <w:vMerge/>
            <w:shd w:val="clear" w:color="auto" w:fill="auto"/>
            <w:vAlign w:val="center"/>
          </w:tcPr>
          <w:p w14:paraId="2BBB11D7"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42A8344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49EB6D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7E5E668"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9C50988" w14:textId="77777777" w:rsidR="005D3837" w:rsidRPr="005D3837" w:rsidRDefault="005D3837" w:rsidP="005D3837">
            <w:pPr>
              <w:spacing w:after="0"/>
              <w:rPr>
                <w:rFonts w:eastAsia="Times" w:cs="Times New Roman"/>
                <w:sz w:val="20"/>
                <w:szCs w:val="20"/>
                <w:lang w:eastAsia="en-AU"/>
              </w:rPr>
            </w:pPr>
          </w:p>
          <w:p w14:paraId="170B99E0" w14:textId="77777777" w:rsidR="005D3837" w:rsidRPr="005D3837" w:rsidRDefault="005D3837" w:rsidP="005D3837">
            <w:pPr>
              <w:spacing w:after="0"/>
              <w:rPr>
                <w:rFonts w:eastAsia="Times" w:cs="Times New Roman"/>
                <w:sz w:val="20"/>
                <w:szCs w:val="20"/>
                <w:lang w:eastAsia="en-AU"/>
              </w:rPr>
            </w:pPr>
          </w:p>
        </w:tc>
      </w:tr>
      <w:tr w:rsidR="005D3837" w:rsidRPr="005D3837" w14:paraId="1CD3A9B8" w14:textId="77777777" w:rsidTr="007E4F4D">
        <w:trPr>
          <w:trHeight w:val="238"/>
        </w:trPr>
        <w:tc>
          <w:tcPr>
            <w:tcW w:w="8648" w:type="dxa"/>
            <w:gridSpan w:val="2"/>
            <w:vMerge w:val="restart"/>
            <w:shd w:val="clear" w:color="auto" w:fill="auto"/>
          </w:tcPr>
          <w:p w14:paraId="304BAF9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1.2 </w:t>
            </w:r>
            <w:r w:rsidR="00873B85" w:rsidRPr="001D7998">
              <w:rPr>
                <w:rFonts w:eastAsia="Times" w:cs="Times New Roman"/>
                <w:b/>
                <w:sz w:val="20"/>
                <w:szCs w:val="20"/>
                <w:lang w:eastAsia="en-AU"/>
              </w:rPr>
              <w:t>Are you sitting facing the desk straight on with sufficient forearm support?</w:t>
            </w:r>
          </w:p>
          <w:p w14:paraId="43BE8411" w14:textId="1BD4286C" w:rsidR="005D3837" w:rsidRPr="005D3837" w:rsidRDefault="00873B85" w:rsidP="007E4F4D">
            <w:pPr>
              <w:spacing w:after="60"/>
              <w:rPr>
                <w:rFonts w:eastAsia="Times" w:cs="Times New Roman"/>
                <w:sz w:val="20"/>
                <w:szCs w:val="20"/>
                <w:lang w:eastAsia="en-AU"/>
              </w:rPr>
            </w:pPr>
            <w:r w:rsidRPr="001D7998">
              <w:rPr>
                <w:rFonts w:eastAsia="Times" w:cs="Times New Roman"/>
                <w:color w:val="404040"/>
                <w:sz w:val="20"/>
                <w:szCs w:val="20"/>
                <w:lang w:eastAsia="en-AU"/>
              </w:rPr>
              <w:t>Aim to sit with your stomach parallel to the edge of the desk to avoid twisting your back and neck. Try to get close enough so that you have enough desk space to rest your wrists/forearms on between spells of typing (roughly 7</w:t>
            </w:r>
            <w:r w:rsidR="00E47E19">
              <w:rPr>
                <w:rFonts w:eastAsia="Times" w:cs="Times New Roman"/>
                <w:color w:val="404040"/>
                <w:sz w:val="20"/>
                <w:szCs w:val="20"/>
                <w:lang w:eastAsia="en-AU"/>
              </w:rPr>
              <w:t xml:space="preserve"> to </w:t>
            </w:r>
            <w:r w:rsidRPr="001D7998">
              <w:rPr>
                <w:rFonts w:eastAsia="Times" w:cs="Times New Roman"/>
                <w:color w:val="404040"/>
                <w:sz w:val="20"/>
                <w:szCs w:val="20"/>
                <w:lang w:eastAsia="en-AU"/>
              </w:rPr>
              <w:t>15cm from the edge of the desk and your keyboard). If your desk is scalloped shaped (curved cut-out), sit so that your forearms have equal support on either side.</w:t>
            </w:r>
          </w:p>
        </w:tc>
        <w:tc>
          <w:tcPr>
            <w:tcW w:w="567" w:type="dxa"/>
            <w:vMerge w:val="restart"/>
            <w:shd w:val="clear" w:color="auto" w:fill="auto"/>
          </w:tcPr>
          <w:p w14:paraId="7EDD6387"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0E402CB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EFFB634"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2FDC74D" w14:textId="01272D04"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Adjust orientation of self/desk items accordingly</w:t>
            </w:r>
            <w:r w:rsidR="00E47E19">
              <w:rPr>
                <w:rFonts w:eastAsia="Times" w:cs="Times New Roman"/>
                <w:sz w:val="20"/>
                <w:szCs w:val="20"/>
                <w:lang w:eastAsia="en-AU"/>
              </w:rPr>
              <w:t>.</w:t>
            </w:r>
          </w:p>
        </w:tc>
      </w:tr>
      <w:tr w:rsidR="005D3837" w:rsidRPr="005D3837" w14:paraId="4CA7CA26" w14:textId="77777777" w:rsidTr="00F86BBF">
        <w:trPr>
          <w:trHeight w:val="1531"/>
        </w:trPr>
        <w:tc>
          <w:tcPr>
            <w:tcW w:w="8648" w:type="dxa"/>
            <w:gridSpan w:val="2"/>
            <w:vMerge/>
            <w:shd w:val="clear" w:color="auto" w:fill="auto"/>
            <w:vAlign w:val="center"/>
          </w:tcPr>
          <w:p w14:paraId="7F22BC06"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72943D9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C0CD7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53C5615D"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56350FB1" w14:textId="77777777" w:rsidR="005D3837" w:rsidRPr="005D3837" w:rsidRDefault="005D3837" w:rsidP="005D3837">
            <w:pPr>
              <w:spacing w:after="0"/>
              <w:rPr>
                <w:rFonts w:eastAsia="Times" w:cs="Times New Roman"/>
                <w:sz w:val="20"/>
                <w:szCs w:val="20"/>
                <w:lang w:eastAsia="en-AU"/>
              </w:rPr>
            </w:pPr>
          </w:p>
        </w:tc>
      </w:tr>
      <w:tr w:rsidR="005D3837" w:rsidRPr="005D3837" w14:paraId="72420A1B" w14:textId="77777777" w:rsidTr="007E4F4D">
        <w:trPr>
          <w:trHeight w:val="481"/>
        </w:trPr>
        <w:tc>
          <w:tcPr>
            <w:tcW w:w="8648" w:type="dxa"/>
            <w:gridSpan w:val="2"/>
            <w:vMerge w:val="restart"/>
            <w:shd w:val="clear" w:color="auto" w:fill="auto"/>
          </w:tcPr>
          <w:p w14:paraId="165F6CC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1.3 </w:t>
            </w:r>
            <w:r w:rsidR="00873B85" w:rsidRPr="001D7998">
              <w:rPr>
                <w:rFonts w:eastAsia="Times" w:cs="Times New Roman"/>
                <w:b/>
                <w:sz w:val="20"/>
                <w:szCs w:val="20"/>
                <w:lang w:eastAsia="en-AU"/>
              </w:rPr>
              <w:t>Is there sufficient room under your desk for you to comfortably stretch your legs?</w:t>
            </w:r>
          </w:p>
          <w:p w14:paraId="77554542" w14:textId="19B0BCBF" w:rsidR="005D3837" w:rsidRPr="005D3837" w:rsidRDefault="00873B85" w:rsidP="007E4F4D">
            <w:pPr>
              <w:spacing w:after="0"/>
              <w:rPr>
                <w:rFonts w:eastAsia="Times" w:cs="Times New Roman"/>
                <w:color w:val="404040"/>
                <w:sz w:val="20"/>
                <w:szCs w:val="20"/>
                <w:lang w:eastAsia="en-AU"/>
              </w:rPr>
            </w:pPr>
            <w:r w:rsidRPr="001D7998">
              <w:rPr>
                <w:rFonts w:eastAsia="Times" w:cs="Times New Roman"/>
                <w:color w:val="404040"/>
                <w:sz w:val="20"/>
                <w:szCs w:val="20"/>
                <w:lang w:eastAsia="en-AU"/>
              </w:rPr>
              <w:t>Ensure there are no obstructions under your desk making you straddle or causing you to sit with both legs to one side therefore twisting your body. Avoid crossing your legs</w:t>
            </w:r>
            <w:r w:rsidR="00E47E19">
              <w:rPr>
                <w:rFonts w:eastAsia="Times" w:cs="Times New Roman"/>
                <w:color w:val="404040"/>
                <w:sz w:val="20"/>
                <w:szCs w:val="20"/>
                <w:lang w:eastAsia="en-AU"/>
              </w:rPr>
              <w:t>.</w:t>
            </w:r>
          </w:p>
        </w:tc>
        <w:tc>
          <w:tcPr>
            <w:tcW w:w="567" w:type="dxa"/>
            <w:vMerge w:val="restart"/>
            <w:shd w:val="clear" w:color="auto" w:fill="auto"/>
          </w:tcPr>
          <w:p w14:paraId="1D4EE2F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766636CE"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A51808F"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33BDD461" w14:textId="4ECCD2B2"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Remove obstacles from under your desk</w:t>
            </w:r>
            <w:r w:rsidR="00E47E19">
              <w:rPr>
                <w:rFonts w:eastAsia="Times" w:cs="Times New Roman"/>
                <w:sz w:val="20"/>
                <w:szCs w:val="20"/>
                <w:lang w:eastAsia="en-AU"/>
              </w:rPr>
              <w:t>.</w:t>
            </w:r>
          </w:p>
          <w:p w14:paraId="14894C55" w14:textId="22BBCCE9" w:rsidR="005D3837" w:rsidRPr="005D3837" w:rsidRDefault="005D3837" w:rsidP="00CC33BC">
            <w:pPr>
              <w:numPr>
                <w:ilvl w:val="0"/>
                <w:numId w:val="3"/>
              </w:numPr>
              <w:tabs>
                <w:tab w:val="num" w:pos="306"/>
              </w:tabs>
              <w:spacing w:after="0"/>
              <w:ind w:left="284" w:hanging="284"/>
              <w:jc w:val="both"/>
              <w:rPr>
                <w:rFonts w:eastAsia="Times" w:cs="Times New Roman"/>
                <w:sz w:val="20"/>
                <w:szCs w:val="20"/>
                <w:lang w:eastAsia="en-AU"/>
              </w:rPr>
            </w:pPr>
            <w:r w:rsidRPr="005D3837">
              <w:rPr>
                <w:rFonts w:eastAsia="Times" w:cs="Times New Roman"/>
                <w:sz w:val="20"/>
                <w:szCs w:val="20"/>
                <w:lang w:eastAsia="en-AU"/>
              </w:rPr>
              <w:t>Move your setup to somewhere without obstruction where possible</w:t>
            </w:r>
            <w:r w:rsidR="00E47E19">
              <w:rPr>
                <w:rFonts w:eastAsia="Times" w:cs="Times New Roman"/>
                <w:sz w:val="20"/>
                <w:szCs w:val="20"/>
                <w:lang w:eastAsia="en-AU"/>
              </w:rPr>
              <w:t>.</w:t>
            </w:r>
          </w:p>
        </w:tc>
      </w:tr>
      <w:tr w:rsidR="005D3837" w:rsidRPr="005D3837" w14:paraId="0128A881" w14:textId="77777777" w:rsidTr="00F86BBF">
        <w:trPr>
          <w:trHeight w:val="1531"/>
        </w:trPr>
        <w:tc>
          <w:tcPr>
            <w:tcW w:w="8648" w:type="dxa"/>
            <w:gridSpan w:val="2"/>
            <w:vMerge/>
            <w:shd w:val="clear" w:color="auto" w:fill="auto"/>
            <w:vAlign w:val="center"/>
          </w:tcPr>
          <w:p w14:paraId="6A8A949C"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6174069A"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B2E2B4C"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753FC4E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2A72620F" w14:textId="77777777" w:rsidR="005D3837" w:rsidRPr="005D3837" w:rsidRDefault="005D3837" w:rsidP="005D3837">
            <w:pPr>
              <w:spacing w:after="0"/>
              <w:rPr>
                <w:rFonts w:eastAsia="Times" w:cs="Times New Roman"/>
                <w:sz w:val="20"/>
                <w:szCs w:val="20"/>
                <w:lang w:eastAsia="en-AU"/>
              </w:rPr>
            </w:pPr>
          </w:p>
        </w:tc>
      </w:tr>
      <w:tr w:rsidR="005D3837" w:rsidRPr="005D3837" w14:paraId="4F231297" w14:textId="77777777" w:rsidTr="00EE1BBA">
        <w:trPr>
          <w:trHeight w:val="255"/>
        </w:trPr>
        <w:tc>
          <w:tcPr>
            <w:tcW w:w="8648" w:type="dxa"/>
            <w:gridSpan w:val="2"/>
            <w:vMerge w:val="restart"/>
            <w:shd w:val="clear" w:color="auto" w:fill="auto"/>
            <w:vAlign w:val="center"/>
          </w:tcPr>
          <w:p w14:paraId="1371FAEF" w14:textId="142DDABD" w:rsidR="00873B85" w:rsidRDefault="00873B85" w:rsidP="006A4EC2">
            <w:pPr>
              <w:spacing w:before="120" w:after="0"/>
              <w:rPr>
                <w:rFonts w:eastAsia="Times" w:cs="Times New Roman"/>
                <w:b/>
                <w:sz w:val="20"/>
                <w:szCs w:val="20"/>
                <w:lang w:eastAsia="en-AU"/>
              </w:rPr>
            </w:pPr>
            <w:r>
              <w:rPr>
                <w:rFonts w:eastAsia="Times" w:cs="Times New Roman"/>
                <w:noProof/>
                <w:sz w:val="24"/>
                <w:szCs w:val="20"/>
                <w:lang w:eastAsia="zh-CN"/>
              </w:rPr>
              <w:drawing>
                <wp:anchor distT="0" distB="0" distL="114300" distR="114300" simplePos="0" relativeHeight="251679744" behindDoc="0" locked="0" layoutInCell="1" allowOverlap="1" wp14:anchorId="38A0E7A3" wp14:editId="35EF9B46">
                  <wp:simplePos x="0" y="0"/>
                  <wp:positionH relativeFrom="column">
                    <wp:posOffset>2377440</wp:posOffset>
                  </wp:positionH>
                  <wp:positionV relativeFrom="paragraph">
                    <wp:posOffset>7620</wp:posOffset>
                  </wp:positionV>
                  <wp:extent cx="3042920" cy="1521460"/>
                  <wp:effectExtent l="0" t="0" r="5080" b="2540"/>
                  <wp:wrapSquare wrapText="bothSides"/>
                  <wp:docPr id="8" name="Picture 8" descr="Desk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 Set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920" cy="152146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w:cs="Times New Roman"/>
                <w:b/>
                <w:sz w:val="20"/>
                <w:szCs w:val="20"/>
                <w:lang w:eastAsia="en-AU"/>
              </w:rPr>
              <w:t>1.4 A</w:t>
            </w:r>
            <w:r w:rsidRPr="001D7998">
              <w:rPr>
                <w:rFonts w:eastAsia="Times" w:cs="Times New Roman"/>
                <w:b/>
                <w:sz w:val="20"/>
                <w:szCs w:val="20"/>
                <w:lang w:eastAsia="en-AU"/>
              </w:rPr>
              <w:t>re frequently used items in the “usual work” zone and occasionally used items in the “occa</w:t>
            </w:r>
            <w:r w:rsidR="009974B7">
              <w:rPr>
                <w:rFonts w:eastAsia="Times" w:cs="Times New Roman"/>
                <w:b/>
                <w:sz w:val="20"/>
                <w:szCs w:val="20"/>
                <w:lang w:eastAsia="en-AU"/>
              </w:rPr>
              <w:t>sional work” zone (see diagram</w:t>
            </w:r>
            <w:r w:rsidRPr="001D7998">
              <w:rPr>
                <w:rFonts w:eastAsia="Times" w:cs="Times New Roman"/>
                <w:b/>
                <w:sz w:val="20"/>
                <w:szCs w:val="20"/>
                <w:lang w:eastAsia="en-AU"/>
              </w:rPr>
              <w:t xml:space="preserve">)? </w:t>
            </w:r>
          </w:p>
          <w:p w14:paraId="7ADEECD9" w14:textId="62F496F0" w:rsidR="00873B85" w:rsidRPr="001D7998"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Determine what items are                                                                                                       used ‘occasionally’ or ‘usually’                                                                                                                                on your desk e.g. your phone,                                                                                                               sticky notes, stapler, water etc.</w:t>
            </w:r>
          </w:p>
          <w:p w14:paraId="03043CE7" w14:textId="69EF48E1" w:rsidR="005D3837" w:rsidRPr="005D3837"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to avoid overreaching</w:t>
            </w:r>
            <w:r>
              <w:rPr>
                <w:rFonts w:eastAsia="Times" w:cs="Times New Roman"/>
                <w:color w:val="404040"/>
                <w:sz w:val="20"/>
                <w:szCs w:val="20"/>
                <w:lang w:eastAsia="en-AU"/>
              </w:rPr>
              <w:t>.</w:t>
            </w:r>
          </w:p>
        </w:tc>
        <w:tc>
          <w:tcPr>
            <w:tcW w:w="567" w:type="dxa"/>
            <w:vMerge w:val="restart"/>
            <w:shd w:val="clear" w:color="auto" w:fill="auto"/>
          </w:tcPr>
          <w:p w14:paraId="54A12483"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502A813"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11F6C81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36685AD" w14:textId="77777777" w:rsidR="005D3837" w:rsidRPr="005D3837" w:rsidRDefault="005D3837" w:rsidP="009C075F">
            <w:pPr>
              <w:numPr>
                <w:ilvl w:val="0"/>
                <w:numId w:val="4"/>
              </w:numPr>
              <w:spacing w:after="0"/>
              <w:ind w:left="284" w:hanging="284"/>
              <w:rPr>
                <w:rFonts w:eastAsia="Times" w:cs="Times New Roman"/>
                <w:sz w:val="20"/>
                <w:szCs w:val="20"/>
                <w:lang w:eastAsia="en-AU"/>
              </w:rPr>
            </w:pPr>
            <w:r w:rsidRPr="005D3837">
              <w:rPr>
                <w:rFonts w:eastAsia="Times" w:cs="Times New Roman"/>
                <w:sz w:val="20"/>
                <w:szCs w:val="20"/>
                <w:lang w:eastAsia="en-AU"/>
              </w:rPr>
              <w:t xml:space="preserve">Re-arrange workstation </w:t>
            </w:r>
          </w:p>
        </w:tc>
      </w:tr>
      <w:tr w:rsidR="005D3837" w:rsidRPr="005D3837" w14:paraId="466C4DEE" w14:textId="77777777" w:rsidTr="00F86BBF">
        <w:trPr>
          <w:trHeight w:val="1417"/>
        </w:trPr>
        <w:tc>
          <w:tcPr>
            <w:tcW w:w="8648" w:type="dxa"/>
            <w:gridSpan w:val="2"/>
            <w:vMerge/>
            <w:shd w:val="clear" w:color="auto" w:fill="auto"/>
            <w:vAlign w:val="center"/>
          </w:tcPr>
          <w:p w14:paraId="0F8D1568"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327AF57F"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228E440"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5C9404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4B45D4D" w14:textId="77777777" w:rsidR="005D3837" w:rsidRPr="005D3837" w:rsidRDefault="005D3837" w:rsidP="005D3837">
            <w:pPr>
              <w:spacing w:after="0"/>
              <w:ind w:left="720"/>
              <w:rPr>
                <w:rFonts w:eastAsia="Times" w:cs="Times New Roman"/>
                <w:sz w:val="20"/>
                <w:szCs w:val="20"/>
                <w:lang w:eastAsia="en-AU"/>
              </w:rPr>
            </w:pPr>
          </w:p>
        </w:tc>
      </w:tr>
      <w:tr w:rsidR="005D3837" w:rsidRPr="005D3837" w14:paraId="1DA6E2CD" w14:textId="77777777" w:rsidTr="00F86BBF">
        <w:trPr>
          <w:trHeight w:val="1247"/>
        </w:trPr>
        <w:tc>
          <w:tcPr>
            <w:tcW w:w="993" w:type="dxa"/>
            <w:tcBorders>
              <w:right w:val="nil"/>
            </w:tcBorders>
            <w:shd w:val="clear" w:color="auto" w:fill="9CC2E5" w:themeFill="accent1" w:themeFillTint="99"/>
            <w:vAlign w:val="center"/>
          </w:tcPr>
          <w:p w14:paraId="43F68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2</w:t>
            </w:r>
          </w:p>
        </w:tc>
        <w:tc>
          <w:tcPr>
            <w:tcW w:w="7655" w:type="dxa"/>
            <w:tcBorders>
              <w:left w:val="nil"/>
            </w:tcBorders>
            <w:shd w:val="clear" w:color="auto" w:fill="9CC2E5" w:themeFill="accent1" w:themeFillTint="99"/>
            <w:vAlign w:val="center"/>
          </w:tcPr>
          <w:p w14:paraId="261230D7" w14:textId="77777777" w:rsidR="006A4EC2" w:rsidRPr="00C75181" w:rsidRDefault="00873B85" w:rsidP="006A4E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Your Chair</w:t>
            </w:r>
          </w:p>
          <w:p w14:paraId="08C57F2E" w14:textId="74862D18" w:rsidR="005D3837" w:rsidRPr="00C75181" w:rsidRDefault="00873B85"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both"/>
              <w:rPr>
                <w:rFonts w:eastAsia="Times New Roman" w:cs="Arial"/>
                <w:sz w:val="20"/>
                <w:szCs w:val="20"/>
                <w:lang w:eastAsia="zh-CN" w:bidi="x-none"/>
              </w:rPr>
            </w:pPr>
            <w:r w:rsidRPr="00C75181">
              <w:rPr>
                <w:rFonts w:eastAsia="Times New Roman" w:cs="Arial"/>
                <w:sz w:val="20"/>
                <w:szCs w:val="20"/>
                <w:lang w:eastAsia="zh-CN" w:bidi="x-none"/>
              </w:rPr>
              <w:t xml:space="preserve">A comfortable chair that is in full working order is </w:t>
            </w:r>
            <w:r w:rsidR="00870FDF">
              <w:rPr>
                <w:rFonts w:eastAsia="Times New Roman" w:cs="Arial"/>
                <w:sz w:val="20"/>
                <w:szCs w:val="20"/>
                <w:lang w:eastAsia="zh-CN" w:bidi="x-none"/>
              </w:rPr>
              <w:t>essential</w:t>
            </w:r>
            <w:r w:rsidRPr="00C75181">
              <w:rPr>
                <w:rFonts w:eastAsia="Times New Roman" w:cs="Arial"/>
                <w:sz w:val="20"/>
                <w:szCs w:val="20"/>
                <w:lang w:eastAsia="zh-CN" w:bidi="x-none"/>
              </w:rPr>
              <w:t xml:space="preserve"> to a good setup. If there are levers and knobs on your chair (usually underneath), don’t be afraid to use them! To be effective, the chair needs to be adjusted to suit you and allow you to maintain the natural “S-curve” of the back.</w:t>
            </w:r>
          </w:p>
        </w:tc>
        <w:tc>
          <w:tcPr>
            <w:tcW w:w="567" w:type="dxa"/>
            <w:shd w:val="clear" w:color="auto" w:fill="9CC2E5" w:themeFill="accent1" w:themeFillTint="99"/>
            <w:vAlign w:val="center"/>
          </w:tcPr>
          <w:p w14:paraId="1BACBDD0"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shd w:val="clear" w:color="auto" w:fill="9CC2E5" w:themeFill="accent1" w:themeFillTint="99"/>
            <w:vAlign w:val="center"/>
          </w:tcPr>
          <w:p w14:paraId="4CFA8D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shd w:val="clear" w:color="auto" w:fill="9CC2E5" w:themeFill="accent1" w:themeFillTint="99"/>
            <w:vAlign w:val="center"/>
          </w:tcPr>
          <w:p w14:paraId="43166F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shd w:val="clear" w:color="auto" w:fill="9CC2E5" w:themeFill="accent1" w:themeFillTint="99"/>
            <w:vAlign w:val="center"/>
          </w:tcPr>
          <w:p w14:paraId="4EC95AA2" w14:textId="6E85B620" w:rsidR="005D3837" w:rsidRPr="00C75181" w:rsidRDefault="005D3837" w:rsidP="00192A7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204B1C67" w14:textId="77777777" w:rsidTr="007E4F4D">
        <w:trPr>
          <w:trHeight w:val="260"/>
        </w:trPr>
        <w:tc>
          <w:tcPr>
            <w:tcW w:w="8648" w:type="dxa"/>
            <w:gridSpan w:val="2"/>
            <w:vMerge w:val="restart"/>
            <w:shd w:val="clear" w:color="auto" w:fill="auto"/>
          </w:tcPr>
          <w:p w14:paraId="62AA624F"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2.1 </w:t>
            </w:r>
            <w:r w:rsidR="006A4EC2" w:rsidRPr="00C75181">
              <w:rPr>
                <w:rFonts w:eastAsia="Times New Roman" w:cs="Arial"/>
                <w:b/>
                <w:sz w:val="20"/>
                <w:szCs w:val="20"/>
                <w:lang w:eastAsia="zh-CN" w:bidi="x-none"/>
              </w:rPr>
              <w:t>Can the height of your chair be adjusted?</w:t>
            </w:r>
          </w:p>
          <w:p w14:paraId="5BDB232C" w14:textId="271D0EA0"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 xml:space="preserve">Adjust the height of your chair so that when your shoulders are relaxed (elbows by your sides), your forearms rest horizontally on the desk with your elbows bent like an L-shape and your knees are slightly lower than your hips (refer to diagram on page </w:t>
            </w:r>
            <w:r w:rsidR="009A7351" w:rsidRPr="00C75181">
              <w:rPr>
                <w:rFonts w:eastAsia="Times New Roman" w:cs="Arial"/>
                <w:sz w:val="20"/>
                <w:szCs w:val="20"/>
                <w:lang w:eastAsia="zh-CN" w:bidi="x-none"/>
              </w:rPr>
              <w:t>2</w:t>
            </w:r>
            <w:r w:rsidRPr="00C75181">
              <w:rPr>
                <w:rFonts w:eastAsia="Times New Roman" w:cs="Arial"/>
                <w:sz w:val="20"/>
                <w:szCs w:val="20"/>
                <w:lang w:eastAsia="zh-CN" w:bidi="x-none"/>
              </w:rPr>
              <w:t>).</w:t>
            </w:r>
          </w:p>
        </w:tc>
        <w:tc>
          <w:tcPr>
            <w:tcW w:w="567" w:type="dxa"/>
            <w:vMerge w:val="restart"/>
            <w:shd w:val="clear" w:color="auto" w:fill="auto"/>
          </w:tcPr>
          <w:p w14:paraId="00E13CC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BE495E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B58687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9AC411F" w14:textId="6ABA5D9F"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No adjustment option to suit you? Obtain</w:t>
            </w:r>
            <w:r w:rsidR="00571376">
              <w:rPr>
                <w:rFonts w:eastAsia="Times New Roman" w:cs="Arial"/>
                <w:sz w:val="20"/>
                <w:szCs w:val="20"/>
                <w:lang w:eastAsia="zh-CN" w:bidi="x-none"/>
              </w:rPr>
              <w:t xml:space="preserve">/use </w:t>
            </w:r>
            <w:r w:rsidRPr="00C75181">
              <w:rPr>
                <w:rFonts w:eastAsia="Times New Roman" w:cs="Arial"/>
                <w:sz w:val="20"/>
                <w:szCs w:val="20"/>
                <w:lang w:eastAsia="zh-CN" w:bidi="x-none"/>
              </w:rPr>
              <w:t xml:space="preserve">an alternative chair with adjustable height – </w:t>
            </w:r>
            <w:r w:rsidR="003D49E0" w:rsidRPr="00C75181">
              <w:rPr>
                <w:rFonts w:eastAsia="Times New Roman" w:cs="Arial"/>
                <w:sz w:val="20"/>
                <w:szCs w:val="20"/>
                <w:lang w:eastAsia="zh-CN" w:bidi="x-none"/>
              </w:rPr>
              <w:t>test</w:t>
            </w:r>
            <w:r w:rsidRPr="00C75181">
              <w:rPr>
                <w:rFonts w:eastAsia="Times New Roman" w:cs="Arial"/>
                <w:sz w:val="20"/>
                <w:szCs w:val="20"/>
                <w:lang w:eastAsia="zh-CN" w:bidi="x-none"/>
              </w:rPr>
              <w:t xml:space="preserve"> other chairs to identify suitable options</w:t>
            </w:r>
            <w:r w:rsidR="00571376">
              <w:rPr>
                <w:rFonts w:eastAsia="Times New Roman" w:cs="Arial"/>
                <w:sz w:val="20"/>
                <w:szCs w:val="20"/>
                <w:lang w:eastAsia="zh-CN" w:bidi="x-none"/>
              </w:rPr>
              <w:t>. If you are going to purchase a new chair tri</w:t>
            </w:r>
            <w:r w:rsidRPr="00C75181">
              <w:rPr>
                <w:rFonts w:eastAsia="Times New Roman" w:cs="Arial"/>
                <w:sz w:val="20"/>
                <w:szCs w:val="20"/>
                <w:lang w:eastAsia="zh-CN" w:bidi="x-none"/>
              </w:rPr>
              <w:t xml:space="preserve">al </w:t>
            </w:r>
            <w:r w:rsidR="00571376">
              <w:rPr>
                <w:rFonts w:eastAsia="Times New Roman" w:cs="Arial"/>
                <w:sz w:val="20"/>
                <w:szCs w:val="20"/>
                <w:lang w:eastAsia="zh-CN" w:bidi="x-none"/>
              </w:rPr>
              <w:t xml:space="preserve">it </w:t>
            </w:r>
            <w:r w:rsidRPr="00C75181">
              <w:rPr>
                <w:rFonts w:eastAsia="Times New Roman" w:cs="Arial"/>
                <w:sz w:val="20"/>
                <w:szCs w:val="20"/>
                <w:lang w:eastAsia="zh-CN" w:bidi="x-none"/>
              </w:rPr>
              <w:t>first before purchas</w:t>
            </w:r>
            <w:r w:rsidR="003D49E0" w:rsidRPr="00C75181">
              <w:rPr>
                <w:rFonts w:eastAsia="Times New Roman" w:cs="Arial"/>
                <w:sz w:val="20"/>
                <w:szCs w:val="20"/>
                <w:lang w:eastAsia="zh-CN" w:bidi="x-none"/>
              </w:rPr>
              <w:t>ing</w:t>
            </w:r>
            <w:r w:rsidRPr="00C75181">
              <w:rPr>
                <w:rFonts w:eastAsia="Times New Roman" w:cs="Arial"/>
                <w:sz w:val="20"/>
                <w:szCs w:val="20"/>
                <w:lang w:eastAsia="zh-CN" w:bidi="x-none"/>
              </w:rPr>
              <w:t xml:space="preserve"> from a supplier</w:t>
            </w:r>
            <w:r w:rsidR="004506C0">
              <w:rPr>
                <w:rFonts w:eastAsia="Times New Roman" w:cs="Arial"/>
                <w:sz w:val="20"/>
                <w:szCs w:val="20"/>
                <w:lang w:eastAsia="zh-CN" w:bidi="x-none"/>
              </w:rPr>
              <w:t>.</w:t>
            </w:r>
          </w:p>
        </w:tc>
      </w:tr>
      <w:tr w:rsidR="005D3837" w:rsidRPr="005D3837" w14:paraId="31E13AE0" w14:textId="77777777" w:rsidTr="00F86BBF">
        <w:trPr>
          <w:trHeight w:val="1701"/>
        </w:trPr>
        <w:tc>
          <w:tcPr>
            <w:tcW w:w="8648" w:type="dxa"/>
            <w:gridSpan w:val="2"/>
            <w:vMerge/>
            <w:shd w:val="clear" w:color="auto" w:fill="auto"/>
          </w:tcPr>
          <w:p w14:paraId="7C8D629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70C76D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43858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BAF34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7A50C9A"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3380D633" w14:textId="77777777" w:rsidTr="007E4F4D">
        <w:trPr>
          <w:trHeight w:val="276"/>
        </w:trPr>
        <w:tc>
          <w:tcPr>
            <w:tcW w:w="8648" w:type="dxa"/>
            <w:gridSpan w:val="2"/>
            <w:vMerge w:val="restart"/>
            <w:shd w:val="clear" w:color="auto" w:fill="auto"/>
          </w:tcPr>
          <w:p w14:paraId="5C79D170"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2.2 </w:t>
            </w:r>
            <w:r w:rsidR="006A4EC2" w:rsidRPr="00C75181">
              <w:rPr>
                <w:rFonts w:eastAsia="Times New Roman" w:cs="Arial"/>
                <w:b/>
                <w:sz w:val="20"/>
                <w:szCs w:val="20"/>
                <w:lang w:eastAsia="zh-CN" w:bidi="x-none"/>
              </w:rPr>
              <w:t>Are your feet fully supported by the floor when you are seated?</w:t>
            </w:r>
          </w:p>
          <w:p w14:paraId="146B9074" w14:textId="30F54E8A"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sidRPr="00C75181">
              <w:rPr>
                <w:rFonts w:eastAsia="Times New Roman" w:cs="Arial"/>
                <w:sz w:val="20"/>
                <w:szCs w:val="20"/>
                <w:lang w:eastAsia="zh-CN" w:bidi="x-none"/>
              </w:rPr>
              <w:t xml:space="preserve">After </w:t>
            </w:r>
            <w:r w:rsidR="004506C0">
              <w:rPr>
                <w:rFonts w:eastAsia="Times New Roman" w:cs="Arial"/>
                <w:sz w:val="20"/>
                <w:szCs w:val="20"/>
                <w:lang w:eastAsia="zh-CN" w:bidi="x-none"/>
              </w:rPr>
              <w:t>you have</w:t>
            </w:r>
            <w:r w:rsidR="004506C0"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adjusted the chair height as recommended above, check whether your feet are still flat on the floor</w:t>
            </w:r>
            <w:r w:rsidR="004506C0">
              <w:rPr>
                <w:rFonts w:eastAsia="Times New Roman" w:cs="Arial"/>
                <w:sz w:val="20"/>
                <w:szCs w:val="20"/>
                <w:lang w:eastAsia="zh-CN" w:bidi="x-none"/>
              </w:rPr>
              <w:t>.</w:t>
            </w:r>
          </w:p>
        </w:tc>
        <w:tc>
          <w:tcPr>
            <w:tcW w:w="567" w:type="dxa"/>
            <w:vMerge w:val="restart"/>
            <w:shd w:val="clear" w:color="auto" w:fill="auto"/>
          </w:tcPr>
          <w:p w14:paraId="7D915C2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C8A005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53CDDB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B122E23" w14:textId="05691AA8"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Feet not flat </w:t>
            </w:r>
            <w:r w:rsidRPr="00571376">
              <w:rPr>
                <w:rFonts w:eastAsia="Times New Roman" w:cs="Arial"/>
                <w:sz w:val="20"/>
                <w:szCs w:val="20"/>
                <w:u w:val="single"/>
                <w:lang w:eastAsia="zh-CN" w:bidi="x-none"/>
              </w:rPr>
              <w:t>after</w:t>
            </w:r>
            <w:r w:rsidRPr="00C75181">
              <w:rPr>
                <w:rFonts w:eastAsia="Times New Roman" w:cs="Arial"/>
                <w:sz w:val="20"/>
                <w:szCs w:val="20"/>
                <w:lang w:eastAsia="zh-CN" w:bidi="x-none"/>
              </w:rPr>
              <w:t xml:space="preserve"> chair adjustment? Obtain and use a footrest</w:t>
            </w:r>
            <w:r w:rsidR="004506C0">
              <w:rPr>
                <w:rFonts w:eastAsia="Times New Roman" w:cs="Arial"/>
                <w:sz w:val="20"/>
                <w:szCs w:val="20"/>
                <w:lang w:eastAsia="zh-CN" w:bidi="x-none"/>
              </w:rPr>
              <w:t>.</w:t>
            </w:r>
          </w:p>
        </w:tc>
      </w:tr>
      <w:tr w:rsidR="005D3837" w:rsidRPr="005D3837" w14:paraId="25AB66C7" w14:textId="77777777" w:rsidTr="00F86BBF">
        <w:trPr>
          <w:trHeight w:val="1701"/>
        </w:trPr>
        <w:tc>
          <w:tcPr>
            <w:tcW w:w="8648" w:type="dxa"/>
            <w:gridSpan w:val="2"/>
            <w:vMerge/>
            <w:shd w:val="clear" w:color="auto" w:fill="auto"/>
            <w:vAlign w:val="center"/>
          </w:tcPr>
          <w:p w14:paraId="70A6222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078A11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C892F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FBA327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52EF64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3375C450"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gridCol w:w="567"/>
        <w:gridCol w:w="567"/>
        <w:gridCol w:w="567"/>
        <w:gridCol w:w="5103"/>
      </w:tblGrid>
      <w:tr w:rsidR="005D3837" w:rsidRPr="005D3837" w14:paraId="5A43F03A" w14:textId="77777777" w:rsidTr="007E4F4D">
        <w:trPr>
          <w:trHeight w:val="620"/>
        </w:trPr>
        <w:tc>
          <w:tcPr>
            <w:tcW w:w="8648" w:type="dxa"/>
            <w:vMerge w:val="restart"/>
            <w:shd w:val="clear" w:color="auto" w:fill="auto"/>
          </w:tcPr>
          <w:p w14:paraId="1BBF70C7" w14:textId="70CAE9BC" w:rsidR="003D761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lastRenderedPageBreak/>
              <w:drawing>
                <wp:anchor distT="0" distB="0" distL="114300" distR="114300" simplePos="0" relativeHeight="251681792" behindDoc="0" locked="0" layoutInCell="1" allowOverlap="1" wp14:anchorId="1BD7C7FA" wp14:editId="2E3A4CD6">
                  <wp:simplePos x="0" y="0"/>
                  <wp:positionH relativeFrom="column">
                    <wp:posOffset>3948430</wp:posOffset>
                  </wp:positionH>
                  <wp:positionV relativeFrom="paragraph">
                    <wp:posOffset>86995</wp:posOffset>
                  </wp:positionV>
                  <wp:extent cx="1414780" cy="12134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482" r="4028"/>
                          <a:stretch>
                            <a:fillRect/>
                          </a:stretch>
                        </pic:blipFill>
                        <pic:spPr bwMode="auto">
                          <a:xfrm>
                            <a:off x="0" y="0"/>
                            <a:ext cx="1414780" cy="1213485"/>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2.3 </w:t>
            </w:r>
            <w:r w:rsidRPr="00C75181">
              <w:rPr>
                <w:rFonts w:eastAsia="Times New Roman" w:cs="Arial"/>
                <w:b/>
                <w:sz w:val="20"/>
                <w:szCs w:val="20"/>
                <w:lang w:eastAsia="zh-CN" w:bidi="x-none"/>
              </w:rPr>
              <w:t>Is the height of your chair’s backrest adjustable?</w:t>
            </w:r>
          </w:p>
          <w:p w14:paraId="34187231" w14:textId="1A563014"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Run your hand down the backrest until you feel the lumbar                                                             support (protruding part). You should be able to adjust the height                                                     of the backrest so that this lumbar support fits snuggly into the                                                         natural curve of your lower back allowing you to maintain the                                                              “S-curve”. Secure in place when satisfied.</w:t>
            </w:r>
          </w:p>
        </w:tc>
        <w:tc>
          <w:tcPr>
            <w:tcW w:w="567" w:type="dxa"/>
            <w:vMerge w:val="restart"/>
            <w:shd w:val="clear" w:color="auto" w:fill="auto"/>
          </w:tcPr>
          <w:p w14:paraId="28E18A55"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F84B21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B247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5F6470" w14:textId="4DD2C9F7" w:rsidR="003D761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No adjustment option to suit you/back rest no longer adjustable? Obtain an alternative chair with adjustable backrest height </w:t>
            </w:r>
            <w:r w:rsidR="004506C0">
              <w:rPr>
                <w:rFonts w:eastAsia="Times New Roman" w:cs="Arial"/>
                <w:sz w:val="20"/>
                <w:szCs w:val="20"/>
                <w:lang w:eastAsia="zh-CN" w:bidi="x-none"/>
              </w:rPr>
              <w:t>–</w:t>
            </w:r>
            <w:r w:rsidRPr="00C75181">
              <w:rPr>
                <w:rFonts w:eastAsia="Times New Roman" w:cs="Arial"/>
                <w:sz w:val="20"/>
                <w:szCs w:val="20"/>
                <w:lang w:eastAsia="zh-CN" w:bidi="x-none"/>
              </w:rPr>
              <w:t xml:space="preserve"> see notes above about trials</w:t>
            </w:r>
            <w:r w:rsidR="004506C0">
              <w:rPr>
                <w:rFonts w:eastAsia="Times New Roman" w:cs="Arial"/>
                <w:sz w:val="20"/>
                <w:szCs w:val="20"/>
                <w:lang w:eastAsia="zh-CN" w:bidi="x-none"/>
              </w:rPr>
              <w:t>.</w:t>
            </w:r>
          </w:p>
          <w:p w14:paraId="7186C517" w14:textId="0AFD4089"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If no/inadequate lumbar support consider a lumbar roll</w:t>
            </w:r>
            <w:r w:rsidR="004506C0">
              <w:rPr>
                <w:rFonts w:eastAsia="Times New Roman" w:cs="Arial"/>
                <w:sz w:val="20"/>
                <w:szCs w:val="20"/>
                <w:lang w:eastAsia="zh-CN" w:bidi="x-none"/>
              </w:rPr>
              <w:t>.</w:t>
            </w:r>
          </w:p>
        </w:tc>
      </w:tr>
      <w:tr w:rsidR="005D3837" w:rsidRPr="005D3837" w14:paraId="4A28EC02" w14:textId="77777777" w:rsidTr="007E4F4D">
        <w:trPr>
          <w:trHeight w:val="1247"/>
        </w:trPr>
        <w:tc>
          <w:tcPr>
            <w:tcW w:w="8648" w:type="dxa"/>
            <w:vMerge/>
            <w:shd w:val="clear" w:color="auto" w:fill="auto"/>
          </w:tcPr>
          <w:p w14:paraId="7B63B80F"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99133B"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A839AF7"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DD027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2AB3AE0D" w14:textId="77777777" w:rsidR="005D3837" w:rsidRPr="00C75181" w:rsidRDefault="005D3837" w:rsidP="000B5602">
            <w:pPr>
              <w:rPr>
                <w:rFonts w:eastAsia="Times New Roman" w:cs="Arial"/>
                <w:sz w:val="20"/>
                <w:szCs w:val="20"/>
                <w:lang w:eastAsia="zh-CN" w:bidi="x-none"/>
              </w:rPr>
            </w:pPr>
          </w:p>
        </w:tc>
      </w:tr>
      <w:tr w:rsidR="005D3837" w:rsidRPr="005D3837" w14:paraId="491B19BB" w14:textId="77777777" w:rsidTr="007E4F4D">
        <w:trPr>
          <w:trHeight w:val="270"/>
        </w:trPr>
        <w:tc>
          <w:tcPr>
            <w:tcW w:w="8648" w:type="dxa"/>
            <w:vMerge w:val="restart"/>
            <w:shd w:val="clear" w:color="auto" w:fill="auto"/>
          </w:tcPr>
          <w:p w14:paraId="0F78F563"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2.4 </w:t>
            </w:r>
            <w:r w:rsidR="003D7617" w:rsidRPr="00C75181">
              <w:rPr>
                <w:rFonts w:eastAsia="Times New Roman" w:cs="Arial"/>
                <w:b/>
                <w:sz w:val="20"/>
                <w:szCs w:val="20"/>
                <w:lang w:eastAsia="zh-CN" w:bidi="x-none"/>
              </w:rPr>
              <w:t>Is your back at a comfortable angle with adequate support?</w:t>
            </w:r>
          </w:p>
          <w:p w14:paraId="4EF07B61" w14:textId="0087EC6B"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Sit with your bottom as far back in the chair as you can to achieve the desired 90° – 110° angle at the hip. Ensure your back rests comfortably against the back of the chair for adequate support.</w:t>
            </w:r>
          </w:p>
        </w:tc>
        <w:tc>
          <w:tcPr>
            <w:tcW w:w="567" w:type="dxa"/>
            <w:vMerge w:val="restart"/>
            <w:shd w:val="clear" w:color="auto" w:fill="auto"/>
          </w:tcPr>
          <w:p w14:paraId="7ABA1C3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D8697A"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95359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AC613D" w14:textId="30A18729"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Inadequate support? Consider a chair with a larger/alternative backrest</w:t>
            </w:r>
            <w:r w:rsidR="004506C0">
              <w:rPr>
                <w:rFonts w:eastAsia="Times New Roman" w:cs="Arial"/>
                <w:sz w:val="20"/>
                <w:szCs w:val="20"/>
                <w:lang w:eastAsia="zh-CN" w:bidi="x-none"/>
              </w:rPr>
              <w:t>.</w:t>
            </w:r>
          </w:p>
        </w:tc>
      </w:tr>
      <w:tr w:rsidR="005D3837" w:rsidRPr="005D3837" w14:paraId="2720A165" w14:textId="77777777" w:rsidTr="007E4F4D">
        <w:trPr>
          <w:trHeight w:val="1247"/>
        </w:trPr>
        <w:tc>
          <w:tcPr>
            <w:tcW w:w="8648" w:type="dxa"/>
            <w:vMerge/>
            <w:shd w:val="clear" w:color="auto" w:fill="auto"/>
          </w:tcPr>
          <w:p w14:paraId="2FB6FA18"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A538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272489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56F1D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1389899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1E71668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F77846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5DF6AD66" w14:textId="77777777" w:rsidTr="007E4F4D">
        <w:trPr>
          <w:trHeight w:val="468"/>
        </w:trPr>
        <w:tc>
          <w:tcPr>
            <w:tcW w:w="8648" w:type="dxa"/>
            <w:vMerge w:val="restart"/>
            <w:shd w:val="clear" w:color="auto" w:fill="auto"/>
          </w:tcPr>
          <w:p w14:paraId="29DC57F7" w14:textId="2A9AEDA9"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drawing>
                <wp:anchor distT="0" distB="0" distL="114300" distR="114300" simplePos="0" relativeHeight="251683840" behindDoc="0" locked="0" layoutInCell="1" allowOverlap="1" wp14:anchorId="6761C9DB" wp14:editId="51DF0C0D">
                  <wp:simplePos x="0" y="0"/>
                  <wp:positionH relativeFrom="column">
                    <wp:posOffset>3986530</wp:posOffset>
                  </wp:positionH>
                  <wp:positionV relativeFrom="paragraph">
                    <wp:posOffset>66675</wp:posOffset>
                  </wp:positionV>
                  <wp:extent cx="1377950" cy="9055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7950" cy="905510"/>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2.5 Is there a 2</w:t>
            </w:r>
            <w:r w:rsidR="004506C0">
              <w:rPr>
                <w:rFonts w:eastAsia="Times New Roman" w:cs="Arial"/>
                <w:b/>
                <w:sz w:val="20"/>
                <w:szCs w:val="20"/>
                <w:lang w:eastAsia="zh-CN" w:bidi="x-none"/>
              </w:rPr>
              <w:t>–</w:t>
            </w:r>
            <w:r w:rsidR="005D3837" w:rsidRPr="00C75181">
              <w:rPr>
                <w:rFonts w:eastAsia="Times New Roman" w:cs="Arial"/>
                <w:b/>
                <w:sz w:val="20"/>
                <w:szCs w:val="20"/>
                <w:lang w:eastAsia="zh-CN" w:bidi="x-none"/>
              </w:rPr>
              <w:t>3 finger</w:t>
            </w:r>
            <w:r w:rsidR="009C3647" w:rsidRPr="00C75181">
              <w:rPr>
                <w:rFonts w:eastAsia="Times New Roman" w:cs="Arial"/>
                <w:b/>
                <w:sz w:val="20"/>
                <w:szCs w:val="20"/>
                <w:lang w:eastAsia="zh-CN" w:bidi="x-none"/>
              </w:rPr>
              <w:t>-</w:t>
            </w:r>
            <w:r w:rsidR="005D3837" w:rsidRPr="00C75181">
              <w:rPr>
                <w:rFonts w:eastAsia="Times New Roman" w:cs="Arial"/>
                <w:b/>
                <w:sz w:val="20"/>
                <w:szCs w:val="20"/>
                <w:lang w:eastAsia="zh-CN" w:bidi="x-none"/>
              </w:rPr>
              <w:t>width gap between the back of your</w:t>
            </w:r>
            <w:r w:rsidRPr="00C75181">
              <w:rPr>
                <w:rFonts w:eastAsia="Times New Roman" w:cs="Arial"/>
                <w:b/>
                <w:sz w:val="20"/>
                <w:szCs w:val="20"/>
                <w:lang w:eastAsia="zh-CN" w:bidi="x-none"/>
              </w:rPr>
              <w:t xml:space="preserve"> </w:t>
            </w:r>
            <w:r w:rsidR="005D3837" w:rsidRPr="00C75181">
              <w:rPr>
                <w:rFonts w:eastAsia="Times New Roman" w:cs="Arial"/>
                <w:b/>
                <w:sz w:val="20"/>
                <w:szCs w:val="20"/>
                <w:lang w:eastAsia="zh-CN" w:bidi="x-none"/>
              </w:rPr>
              <w:t>knees and the seat edge?</w:t>
            </w:r>
          </w:p>
          <w:p w14:paraId="2BF9806B" w14:textId="48597353" w:rsidR="005D3837" w:rsidRPr="00C75181" w:rsidRDefault="00B87D9E"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Not enough</w:t>
            </w:r>
            <w:r w:rsidR="005D3837" w:rsidRPr="00C75181">
              <w:rPr>
                <w:rFonts w:eastAsia="Times New Roman" w:cs="Arial"/>
                <w:sz w:val="20"/>
                <w:szCs w:val="20"/>
                <w:lang w:eastAsia="zh-CN" w:bidi="x-none"/>
              </w:rPr>
              <w:t xml:space="preserve"> support under the thighs (i.e. the gap is greater than 2</w:t>
            </w:r>
            <w:r w:rsidR="004506C0">
              <w:rPr>
                <w:rFonts w:eastAsia="Times New Roman" w:cs="Arial"/>
                <w:sz w:val="20"/>
                <w:szCs w:val="20"/>
                <w:lang w:eastAsia="zh-CN" w:bidi="x-none"/>
              </w:rPr>
              <w:t>–</w:t>
            </w:r>
            <w:r w:rsidR="005D3837" w:rsidRPr="00C75181">
              <w:rPr>
                <w:rFonts w:eastAsia="Times New Roman" w:cs="Arial"/>
                <w:sz w:val="20"/>
                <w:szCs w:val="20"/>
                <w:lang w:eastAsia="zh-CN" w:bidi="x-none"/>
              </w:rPr>
              <w:t>3                                            fingers width) will cause discomfort and too much pressure (i.e. the                                                   chair is pressing on the back of your knee) may affect circulation.</w:t>
            </w:r>
          </w:p>
        </w:tc>
        <w:tc>
          <w:tcPr>
            <w:tcW w:w="567" w:type="dxa"/>
            <w:vMerge w:val="restart"/>
            <w:shd w:val="clear" w:color="auto" w:fill="auto"/>
          </w:tcPr>
          <w:p w14:paraId="1DC059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73341D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471215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3188017" w14:textId="5A2C8881"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Seat pan too deep</w:t>
            </w:r>
            <w:r w:rsidR="00B87D9E" w:rsidRPr="00C75181">
              <w:rPr>
                <w:rFonts w:eastAsia="Times New Roman" w:cs="Arial"/>
                <w:sz w:val="20"/>
                <w:szCs w:val="20"/>
                <w:lang w:eastAsia="zh-CN" w:bidi="x-none"/>
              </w:rPr>
              <w:t>?</w:t>
            </w:r>
            <w:r w:rsidRPr="00C75181">
              <w:rPr>
                <w:rFonts w:eastAsia="Times New Roman" w:cs="Arial"/>
                <w:sz w:val="20"/>
                <w:szCs w:val="20"/>
                <w:lang w:eastAsia="zh-CN" w:bidi="x-none"/>
              </w:rPr>
              <w:t xml:space="preserve"> </w:t>
            </w:r>
            <w:r w:rsidR="00B87D9E" w:rsidRPr="00C75181">
              <w:rPr>
                <w:rFonts w:eastAsia="Times New Roman" w:cs="Arial"/>
                <w:sz w:val="20"/>
                <w:szCs w:val="20"/>
                <w:lang w:eastAsia="zh-CN" w:bidi="x-none"/>
              </w:rPr>
              <w:t>C</w:t>
            </w:r>
            <w:r w:rsidRPr="00C75181">
              <w:rPr>
                <w:rFonts w:eastAsia="Times New Roman" w:cs="Arial"/>
                <w:sz w:val="20"/>
                <w:szCs w:val="20"/>
                <w:lang w:eastAsia="zh-CN" w:bidi="x-none"/>
              </w:rPr>
              <w:t xml:space="preserve">onsider a back support to reduce depth or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 xml:space="preserve">chair with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shallow seat pan. Too shallow</w:t>
            </w:r>
            <w:r w:rsidR="00B87D9E"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Obtain</w:t>
            </w:r>
            <w:r w:rsidR="00571376">
              <w:rPr>
                <w:rFonts w:eastAsia="Times New Roman" w:cs="Arial"/>
                <w:sz w:val="20"/>
                <w:szCs w:val="20"/>
                <w:lang w:eastAsia="zh-CN" w:bidi="x-none"/>
              </w:rPr>
              <w:t>/use</w:t>
            </w:r>
            <w:r w:rsidRPr="00C75181">
              <w:rPr>
                <w:rFonts w:eastAsia="Times New Roman" w:cs="Arial"/>
                <w:sz w:val="20"/>
                <w:szCs w:val="20"/>
                <w:lang w:eastAsia="zh-CN" w:bidi="x-none"/>
              </w:rPr>
              <w:t xml:space="preserve"> an alternative chair with deeper seat pan</w:t>
            </w:r>
            <w:r w:rsidR="004506C0">
              <w:rPr>
                <w:rFonts w:eastAsia="Times New Roman" w:cs="Arial"/>
                <w:sz w:val="20"/>
                <w:szCs w:val="20"/>
                <w:lang w:eastAsia="zh-CN" w:bidi="x-none"/>
              </w:rPr>
              <w:t>.</w:t>
            </w:r>
          </w:p>
        </w:tc>
      </w:tr>
      <w:tr w:rsidR="005D3837" w:rsidRPr="005D3837" w14:paraId="25615FEE" w14:textId="77777777" w:rsidTr="007E4F4D">
        <w:trPr>
          <w:trHeight w:val="1247"/>
        </w:trPr>
        <w:tc>
          <w:tcPr>
            <w:tcW w:w="8648" w:type="dxa"/>
            <w:vMerge/>
            <w:shd w:val="clear" w:color="auto" w:fill="auto"/>
          </w:tcPr>
          <w:p w14:paraId="5B6700FD"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9DE01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A9FD8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C70594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D1E7AF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EB671D3" w14:textId="77777777" w:rsidTr="007E4F4D">
        <w:trPr>
          <w:trHeight w:val="458"/>
        </w:trPr>
        <w:tc>
          <w:tcPr>
            <w:tcW w:w="8648" w:type="dxa"/>
            <w:vMerge w:val="restart"/>
            <w:shd w:val="clear" w:color="auto" w:fill="auto"/>
          </w:tcPr>
          <w:p w14:paraId="3BA93437"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2.6 </w:t>
            </w:r>
            <w:r w:rsidR="003D7617" w:rsidRPr="00C75181">
              <w:rPr>
                <w:rFonts w:eastAsia="Times New Roman" w:cs="Arial"/>
                <w:b/>
                <w:sz w:val="20"/>
                <w:szCs w:val="20"/>
                <w:lang w:eastAsia="zh-CN" w:bidi="x-none"/>
              </w:rPr>
              <w:t>Do your armrests allow you to get close to your workstation?</w:t>
            </w:r>
          </w:p>
          <w:p w14:paraId="186ED117" w14:textId="65450542"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If the chair has armrests and you like using them make sure they are adjusted to elbow height with your shoulders relaxed. They must not prevent you from sitting close to the edge of the desk or restrict natural movements.</w:t>
            </w:r>
          </w:p>
        </w:tc>
        <w:tc>
          <w:tcPr>
            <w:tcW w:w="567" w:type="dxa"/>
            <w:vMerge w:val="restart"/>
            <w:shd w:val="clear" w:color="auto" w:fill="auto"/>
          </w:tcPr>
          <w:p w14:paraId="6E582FC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82CD52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AF940E8"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BF19159" w14:textId="5F3028E6" w:rsidR="003D761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armrests</w:t>
            </w:r>
            <w:r w:rsidR="004506C0">
              <w:rPr>
                <w:rFonts w:eastAsia="Times New Roman" w:cs="Arial"/>
                <w:sz w:val="20"/>
                <w:szCs w:val="20"/>
                <w:lang w:eastAsia="zh-CN" w:bidi="x-none"/>
              </w:rPr>
              <w:t>.</w:t>
            </w:r>
          </w:p>
          <w:p w14:paraId="61741E2C" w14:textId="559DEA07"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Remove armrests if impeding movement or if preferred</w:t>
            </w:r>
            <w:r w:rsidR="004506C0">
              <w:rPr>
                <w:rFonts w:eastAsia="Times New Roman" w:cs="Arial"/>
                <w:sz w:val="20"/>
                <w:szCs w:val="20"/>
                <w:lang w:eastAsia="zh-CN" w:bidi="x-none"/>
              </w:rPr>
              <w:t>.</w:t>
            </w:r>
          </w:p>
        </w:tc>
      </w:tr>
      <w:tr w:rsidR="005D3837" w:rsidRPr="005D3837" w14:paraId="0CBC8173" w14:textId="77777777" w:rsidTr="00F86BBF">
        <w:trPr>
          <w:trHeight w:val="1247"/>
        </w:trPr>
        <w:tc>
          <w:tcPr>
            <w:tcW w:w="8648" w:type="dxa"/>
            <w:vMerge/>
            <w:shd w:val="clear" w:color="auto" w:fill="auto"/>
          </w:tcPr>
          <w:p w14:paraId="78397E7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50B4D09A"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3B381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6BD400"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BB0E7E1"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371B9D7D"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5D3837" w:rsidRPr="005D3837" w14:paraId="1CD2F98D" w14:textId="77777777" w:rsidTr="007A48F2">
        <w:trPr>
          <w:trHeight w:val="840"/>
        </w:trPr>
        <w:tc>
          <w:tcPr>
            <w:tcW w:w="993" w:type="dxa"/>
            <w:tcBorders>
              <w:bottom w:val="single" w:sz="4" w:space="0" w:color="auto"/>
              <w:right w:val="nil"/>
            </w:tcBorders>
            <w:shd w:val="clear" w:color="auto" w:fill="9CC2E5" w:themeFill="accent1" w:themeFillTint="99"/>
            <w:vAlign w:val="center"/>
          </w:tcPr>
          <w:p w14:paraId="36BEE308" w14:textId="47F90402"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val="en-US" w:eastAsia="zh-CN" w:bidi="x-none"/>
              </w:rPr>
            </w:pPr>
            <w:r w:rsidRPr="00C75181">
              <w:rPr>
                <w:rFonts w:eastAsia="Times New Roman" w:cs="Arial"/>
                <w:b/>
                <w:sz w:val="44"/>
                <w:szCs w:val="44"/>
                <w:lang w:val="en-US" w:eastAsia="zh-CN" w:bidi="x-none"/>
              </w:rPr>
              <w:lastRenderedPageBreak/>
              <w:t>3</w:t>
            </w:r>
          </w:p>
        </w:tc>
        <w:tc>
          <w:tcPr>
            <w:tcW w:w="7655" w:type="dxa"/>
            <w:tcBorders>
              <w:left w:val="nil"/>
              <w:bottom w:val="single" w:sz="4" w:space="0" w:color="auto"/>
            </w:tcBorders>
            <w:shd w:val="clear" w:color="auto" w:fill="9CC2E5" w:themeFill="accent1" w:themeFillTint="99"/>
            <w:vAlign w:val="center"/>
          </w:tcPr>
          <w:p w14:paraId="541883F8" w14:textId="7D00E997" w:rsidR="005D3837" w:rsidRPr="00C75181" w:rsidRDefault="003D49E0" w:rsidP="009D5B4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Your monitor/</w:t>
            </w:r>
            <w:r w:rsidR="00250156" w:rsidRPr="00C75181">
              <w:rPr>
                <w:rFonts w:eastAsia="Times New Roman" w:cs="Arial"/>
                <w:b/>
                <w:sz w:val="20"/>
                <w:szCs w:val="20"/>
                <w:lang w:eastAsia="zh-CN" w:bidi="x-none"/>
              </w:rPr>
              <w:t>s</w:t>
            </w:r>
            <w:r w:rsidRPr="00C75181">
              <w:rPr>
                <w:rFonts w:eastAsia="Times New Roman" w:cs="Arial"/>
                <w:b/>
                <w:sz w:val="20"/>
                <w:szCs w:val="20"/>
                <w:lang w:eastAsia="zh-CN" w:bidi="x-none"/>
              </w:rPr>
              <w:t xml:space="preserve">                   </w:t>
            </w:r>
            <w:r w:rsidR="00250156" w:rsidRPr="00C75181">
              <w:rPr>
                <w:rFonts w:eastAsia="Times New Roman" w:cs="Arial"/>
                <w:b/>
                <w:sz w:val="20"/>
                <w:szCs w:val="20"/>
                <w:lang w:eastAsia="zh-CN" w:bidi="x-none"/>
              </w:rPr>
              <w:br/>
            </w:r>
            <w:r w:rsidRPr="00C75181">
              <w:rPr>
                <w:rFonts w:eastAsia="Times New Roman" w:cs="Arial"/>
                <w:sz w:val="20"/>
                <w:szCs w:val="20"/>
                <w:lang w:eastAsia="zh-CN" w:bidi="x-none"/>
              </w:rPr>
              <w:t>Sizes of monitors can vary greatly and there is a growing trend for staff to use dual monitors (or more). The positioning of your monitor/s is important for the health of your head, neck, shoulders and eyes.</w:t>
            </w:r>
          </w:p>
        </w:tc>
        <w:tc>
          <w:tcPr>
            <w:tcW w:w="567" w:type="dxa"/>
            <w:tcBorders>
              <w:bottom w:val="single" w:sz="4" w:space="0" w:color="auto"/>
            </w:tcBorders>
            <w:shd w:val="clear" w:color="auto" w:fill="9CC2E5" w:themeFill="accent1" w:themeFillTint="99"/>
            <w:vAlign w:val="center"/>
          </w:tcPr>
          <w:p w14:paraId="4B8BA7AC"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tcBorders>
              <w:bottom w:val="single" w:sz="4" w:space="0" w:color="auto"/>
            </w:tcBorders>
            <w:shd w:val="clear" w:color="auto" w:fill="9CC2E5" w:themeFill="accent1" w:themeFillTint="99"/>
            <w:vAlign w:val="center"/>
          </w:tcPr>
          <w:p w14:paraId="47AC3E8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tcBorders>
              <w:bottom w:val="single" w:sz="4" w:space="0" w:color="auto"/>
            </w:tcBorders>
            <w:shd w:val="clear" w:color="auto" w:fill="9CC2E5" w:themeFill="accent1" w:themeFillTint="99"/>
            <w:vAlign w:val="center"/>
          </w:tcPr>
          <w:p w14:paraId="35E6F6F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tcBorders>
              <w:bottom w:val="single" w:sz="4" w:space="0" w:color="auto"/>
            </w:tcBorders>
            <w:shd w:val="clear" w:color="auto" w:fill="9CC2E5" w:themeFill="accent1" w:themeFillTint="99"/>
            <w:vAlign w:val="center"/>
          </w:tcPr>
          <w:p w14:paraId="789C3C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045E11D2" w14:textId="77777777" w:rsidTr="007A48F2">
        <w:trPr>
          <w:trHeight w:val="226"/>
        </w:trPr>
        <w:tc>
          <w:tcPr>
            <w:tcW w:w="8648" w:type="dxa"/>
            <w:gridSpan w:val="2"/>
            <w:shd w:val="clear" w:color="auto" w:fill="D9E2F3" w:themeFill="accent5" w:themeFillTint="33"/>
          </w:tcPr>
          <w:p w14:paraId="64BC566F" w14:textId="77777777" w:rsidR="005D3837" w:rsidRPr="00C75181"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Single monitor</w:t>
            </w:r>
          </w:p>
        </w:tc>
        <w:tc>
          <w:tcPr>
            <w:tcW w:w="567" w:type="dxa"/>
            <w:shd w:val="clear" w:color="auto" w:fill="000000"/>
          </w:tcPr>
          <w:p w14:paraId="284CD3B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2662E2D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AA4C69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5E628390"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916CA9D" w14:textId="77777777" w:rsidTr="007E4F4D">
        <w:trPr>
          <w:trHeight w:val="202"/>
        </w:trPr>
        <w:tc>
          <w:tcPr>
            <w:tcW w:w="8648" w:type="dxa"/>
            <w:gridSpan w:val="2"/>
            <w:vMerge w:val="restart"/>
            <w:shd w:val="clear" w:color="auto" w:fill="auto"/>
          </w:tcPr>
          <w:p w14:paraId="15094B05" w14:textId="1503A59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3.1 </w:t>
            </w:r>
            <w:r w:rsidR="003D49E0" w:rsidRPr="00C75181">
              <w:rPr>
                <w:rFonts w:eastAsia="Times New Roman" w:cs="Arial"/>
                <w:b/>
                <w:sz w:val="20"/>
                <w:szCs w:val="20"/>
                <w:lang w:eastAsia="zh-CN" w:bidi="x-none"/>
              </w:rPr>
              <w:t>Is your monitor positioned centrally in front of you</w:t>
            </w:r>
            <w:r w:rsidR="003E4199" w:rsidRPr="00C75181">
              <w:rPr>
                <w:rFonts w:eastAsia="Times New Roman" w:cs="Arial"/>
                <w:b/>
                <w:sz w:val="20"/>
                <w:szCs w:val="20"/>
                <w:lang w:eastAsia="zh-CN" w:bidi="x-none"/>
              </w:rPr>
              <w:t>?</w:t>
            </w:r>
            <w:r w:rsidR="003E4199" w:rsidRPr="00C75181">
              <w:rPr>
                <w:rFonts w:eastAsia="Times New Roman" w:cs="Arial"/>
                <w:b/>
                <w:sz w:val="20"/>
                <w:szCs w:val="20"/>
                <w:lang w:eastAsia="zh-CN" w:bidi="x-none"/>
              </w:rPr>
              <w:br/>
            </w:r>
            <w:r w:rsidR="003D49E0" w:rsidRPr="00C75181">
              <w:rPr>
                <w:rFonts w:eastAsia="Times New Roman" w:cs="Arial"/>
                <w:sz w:val="20"/>
                <w:szCs w:val="20"/>
                <w:lang w:eastAsia="zh-CN" w:bidi="x-none"/>
              </w:rPr>
              <w:t>If your monitor is slightly off to the left or right, it could cause neck and shoulder pain from inadvertent twisting.</w:t>
            </w:r>
          </w:p>
        </w:tc>
        <w:tc>
          <w:tcPr>
            <w:tcW w:w="567" w:type="dxa"/>
            <w:vMerge w:val="restart"/>
            <w:shd w:val="clear" w:color="auto" w:fill="auto"/>
          </w:tcPr>
          <w:p w14:paraId="208FBFA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B761E6"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33894D"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F271327" w14:textId="2627F81E" w:rsidR="005D3837" w:rsidRPr="00C75181" w:rsidRDefault="005D3837" w:rsidP="0052615D">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4506C0">
              <w:rPr>
                <w:rFonts w:eastAsia="Times New Roman" w:cs="Arial"/>
                <w:sz w:val="20"/>
                <w:szCs w:val="20"/>
                <w:lang w:eastAsia="zh-CN" w:bidi="x-none"/>
              </w:rPr>
              <w:t>.</w:t>
            </w:r>
          </w:p>
        </w:tc>
      </w:tr>
      <w:tr w:rsidR="005D3837" w:rsidRPr="005D3837" w14:paraId="2172C29A" w14:textId="77777777" w:rsidTr="00F86BBF">
        <w:trPr>
          <w:trHeight w:val="1247"/>
        </w:trPr>
        <w:tc>
          <w:tcPr>
            <w:tcW w:w="8648" w:type="dxa"/>
            <w:gridSpan w:val="2"/>
            <w:vMerge/>
            <w:shd w:val="clear" w:color="auto" w:fill="auto"/>
          </w:tcPr>
          <w:p w14:paraId="1A679DDD" w14:textId="77777777"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141FDCF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56B98C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BD045C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12EF4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5AEDF15" w14:textId="77777777" w:rsidTr="00EE1BBA">
        <w:trPr>
          <w:trHeight w:val="245"/>
        </w:trPr>
        <w:tc>
          <w:tcPr>
            <w:tcW w:w="8648" w:type="dxa"/>
            <w:gridSpan w:val="2"/>
            <w:vMerge w:val="restart"/>
            <w:shd w:val="clear" w:color="auto" w:fill="auto"/>
          </w:tcPr>
          <w:p w14:paraId="4AA043D2" w14:textId="47F4597D"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t xml:space="preserve">3.2 </w:t>
            </w:r>
            <w:r w:rsidR="003D49E0" w:rsidRPr="00C75181">
              <w:rPr>
                <w:rFonts w:eastAsia="Times New Roman" w:cs="Arial"/>
                <w:b/>
                <w:sz w:val="20"/>
                <w:szCs w:val="20"/>
                <w:lang w:eastAsia="zh-CN" w:bidi="x-none"/>
              </w:rPr>
              <w:t xml:space="preserve">Is your monitor positioned at least an arm’s length away?                                              </w:t>
            </w:r>
            <w:r w:rsidR="003D49E0" w:rsidRPr="00C75181">
              <w:rPr>
                <w:rFonts w:eastAsia="Times New Roman" w:cs="Arial"/>
                <w:sz w:val="20"/>
                <w:szCs w:val="20"/>
                <w:lang w:eastAsia="zh-CN" w:bidi="x-none"/>
              </w:rPr>
              <w:t>Too close or too far away may cause eye strain.</w:t>
            </w:r>
            <w:r w:rsidR="003D49E0" w:rsidRPr="00C75181">
              <w:rPr>
                <w:rFonts w:eastAsia="Times New Roman" w:cs="Arial"/>
                <w:b/>
                <w:sz w:val="20"/>
                <w:szCs w:val="20"/>
                <w:lang w:eastAsia="zh-CN" w:bidi="x-none"/>
              </w:rPr>
              <w:t xml:space="preserve">                              </w:t>
            </w:r>
            <w:r w:rsidR="003D49E0" w:rsidRPr="00C75181">
              <w:rPr>
                <w:rFonts w:eastAsia="Times New Roman" w:cs="Arial"/>
                <w:sz w:val="20"/>
                <w:szCs w:val="20"/>
                <w:lang w:eastAsia="zh-CN" w:bidi="x-none"/>
              </w:rPr>
              <w:t xml:space="preserve">            </w:t>
            </w:r>
          </w:p>
        </w:tc>
        <w:tc>
          <w:tcPr>
            <w:tcW w:w="567" w:type="dxa"/>
            <w:vMerge w:val="restart"/>
            <w:shd w:val="clear" w:color="auto" w:fill="auto"/>
          </w:tcPr>
          <w:p w14:paraId="015699C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255E3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63F8E93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5F172337" w14:textId="66666E1D" w:rsidR="005D3837" w:rsidRPr="00C75181" w:rsidRDefault="005D383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571376">
              <w:rPr>
                <w:rFonts w:eastAsia="Times New Roman" w:cs="Arial"/>
                <w:sz w:val="20"/>
                <w:szCs w:val="20"/>
                <w:lang w:eastAsia="zh-CN" w:bidi="x-none"/>
              </w:rPr>
              <w:t xml:space="preserve"> – relative to your visual acuity and glasses etc</w:t>
            </w:r>
            <w:r w:rsidR="004506C0">
              <w:rPr>
                <w:rFonts w:eastAsia="Times New Roman" w:cs="Arial"/>
                <w:sz w:val="20"/>
                <w:szCs w:val="20"/>
                <w:lang w:eastAsia="zh-CN" w:bidi="x-none"/>
              </w:rPr>
              <w:t>.</w:t>
            </w:r>
          </w:p>
        </w:tc>
      </w:tr>
      <w:tr w:rsidR="005D3837" w:rsidRPr="005D3837" w14:paraId="783F1C6A" w14:textId="77777777" w:rsidTr="00F86BBF">
        <w:trPr>
          <w:trHeight w:val="1247"/>
        </w:trPr>
        <w:tc>
          <w:tcPr>
            <w:tcW w:w="8648" w:type="dxa"/>
            <w:gridSpan w:val="2"/>
            <w:vMerge/>
            <w:shd w:val="clear" w:color="auto" w:fill="auto"/>
          </w:tcPr>
          <w:p w14:paraId="70B0E3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4D23BC08"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EF151D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3ADDF4F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0B300B"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4805DB9" w14:textId="77777777" w:rsidTr="00EE1BBA">
        <w:trPr>
          <w:trHeight w:val="750"/>
        </w:trPr>
        <w:tc>
          <w:tcPr>
            <w:tcW w:w="8648" w:type="dxa"/>
            <w:gridSpan w:val="2"/>
            <w:vMerge w:val="restart"/>
            <w:shd w:val="clear" w:color="auto" w:fill="auto"/>
          </w:tcPr>
          <w:p w14:paraId="2832099E" w14:textId="4D44A10B"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ヒラギノ角ゴ Pro W3" w:cs="Times New Roman"/>
                <w:b/>
                <w:noProof/>
                <w:sz w:val="20"/>
                <w:szCs w:val="20"/>
                <w:lang w:eastAsia="zh-CN"/>
              </w:rPr>
              <w:drawing>
                <wp:anchor distT="0" distB="0" distL="114300" distR="114300" simplePos="0" relativeHeight="251685888" behindDoc="0" locked="0" layoutInCell="1" allowOverlap="1" wp14:anchorId="57D46B19" wp14:editId="6D370C54">
                  <wp:simplePos x="0" y="0"/>
                  <wp:positionH relativeFrom="column">
                    <wp:posOffset>4180840</wp:posOffset>
                  </wp:positionH>
                  <wp:positionV relativeFrom="paragraph">
                    <wp:posOffset>52374</wp:posOffset>
                  </wp:positionV>
                  <wp:extent cx="1208598" cy="797632"/>
                  <wp:effectExtent l="19050" t="19050" r="10795" b="21590"/>
                  <wp:wrapNone/>
                  <wp:docPr id="21" name="Picture 21" descr="Monito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Setup"/>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4871" t="2028" r="61702" b="50029"/>
                          <a:stretch>
                            <a:fillRect/>
                          </a:stretch>
                        </pic:blipFill>
                        <pic:spPr bwMode="auto">
                          <a:xfrm>
                            <a:off x="0" y="0"/>
                            <a:ext cx="1208598" cy="79763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3.3 </w:t>
            </w:r>
            <w:r w:rsidRPr="00C75181">
              <w:rPr>
                <w:rFonts w:eastAsia="Times New Roman" w:cs="Arial"/>
                <w:b/>
                <w:sz w:val="20"/>
                <w:szCs w:val="20"/>
                <w:lang w:eastAsia="zh-CN" w:bidi="x-none"/>
              </w:rPr>
              <w:t xml:space="preserve">Is your monitor height slightly below eye level and tilted                                                 upwards slightly? </w:t>
            </w:r>
            <w:r w:rsidRPr="00C75181">
              <w:rPr>
                <w:rFonts w:eastAsia="Times New Roman" w:cs="Arial"/>
                <w:sz w:val="20"/>
                <w:szCs w:val="20"/>
                <w:lang w:eastAsia="zh-CN" w:bidi="x-none"/>
              </w:rPr>
              <w:t>Avoid a forward head posture as this puts                                                                       extra strain on your muscles and may cause neck pain</w:t>
            </w:r>
            <w:r w:rsidR="00C75181">
              <w:rPr>
                <w:rFonts w:eastAsia="Times New Roman" w:cs="Arial"/>
                <w:sz w:val="20"/>
                <w:szCs w:val="20"/>
                <w:lang w:eastAsia="zh-CN" w:bidi="x-none"/>
              </w:rPr>
              <w:t>, headaches, etc.</w:t>
            </w:r>
          </w:p>
        </w:tc>
        <w:tc>
          <w:tcPr>
            <w:tcW w:w="567" w:type="dxa"/>
            <w:vMerge w:val="restart"/>
            <w:shd w:val="clear" w:color="auto" w:fill="auto"/>
          </w:tcPr>
          <w:p w14:paraId="22A7B6A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171737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0A8D14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370DBF2" w14:textId="029B38DD"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Add or remove monitor stand</w:t>
            </w:r>
            <w:r w:rsidR="004506C0">
              <w:rPr>
                <w:rFonts w:eastAsia="Times New Roman" w:cs="Arial"/>
                <w:sz w:val="20"/>
                <w:szCs w:val="20"/>
                <w:lang w:eastAsia="zh-CN" w:bidi="x-none"/>
              </w:rPr>
              <w:t>.</w:t>
            </w:r>
          </w:p>
          <w:p w14:paraId="7BB2D031" w14:textId="17E12019"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height</w:t>
            </w:r>
            <w:r w:rsidR="004506C0">
              <w:rPr>
                <w:rFonts w:eastAsia="Times New Roman" w:cs="Arial"/>
                <w:sz w:val="20"/>
                <w:szCs w:val="20"/>
                <w:lang w:eastAsia="zh-CN" w:bidi="x-none"/>
              </w:rPr>
              <w:t>.</w:t>
            </w:r>
          </w:p>
          <w:p w14:paraId="081B906D" w14:textId="32992033" w:rsidR="005D3837"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tilt mechanism</w:t>
            </w:r>
            <w:r w:rsidR="004506C0">
              <w:rPr>
                <w:rFonts w:eastAsia="Times New Roman" w:cs="Arial"/>
                <w:sz w:val="20"/>
                <w:szCs w:val="20"/>
                <w:lang w:eastAsia="zh-CN" w:bidi="x-none"/>
              </w:rPr>
              <w:t>.</w:t>
            </w:r>
          </w:p>
        </w:tc>
      </w:tr>
      <w:tr w:rsidR="005D3837" w:rsidRPr="005D3837" w14:paraId="41F2C49F" w14:textId="77777777" w:rsidTr="00F86BBF">
        <w:trPr>
          <w:trHeight w:val="1247"/>
        </w:trPr>
        <w:tc>
          <w:tcPr>
            <w:tcW w:w="8648" w:type="dxa"/>
            <w:gridSpan w:val="2"/>
            <w:vMerge/>
            <w:shd w:val="clear" w:color="auto" w:fill="auto"/>
          </w:tcPr>
          <w:p w14:paraId="6B98378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val="en-US" w:eastAsia="zh-CN"/>
              </w:rPr>
            </w:pPr>
          </w:p>
        </w:tc>
        <w:tc>
          <w:tcPr>
            <w:tcW w:w="567" w:type="dxa"/>
            <w:vMerge/>
            <w:shd w:val="clear" w:color="auto" w:fill="auto"/>
          </w:tcPr>
          <w:p w14:paraId="4998290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D6A3D9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FCAB4F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3E8CFDD6"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65ED97E0" w14:textId="77777777" w:rsidTr="00EE1BBA">
        <w:trPr>
          <w:trHeight w:val="468"/>
        </w:trPr>
        <w:tc>
          <w:tcPr>
            <w:tcW w:w="8648" w:type="dxa"/>
            <w:gridSpan w:val="2"/>
            <w:vMerge w:val="restart"/>
            <w:shd w:val="clear" w:color="auto" w:fill="auto"/>
          </w:tcPr>
          <w:p w14:paraId="196DE55A" w14:textId="46C58684"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3.4 </w:t>
            </w:r>
            <w:r w:rsidR="003D49E0" w:rsidRPr="00C75181">
              <w:rPr>
                <w:rFonts w:eastAsia="Times New Roman" w:cs="Arial"/>
                <w:b/>
                <w:sz w:val="20"/>
                <w:szCs w:val="20"/>
                <w:lang w:eastAsia="zh-CN" w:bidi="x-none"/>
              </w:rPr>
              <w:t xml:space="preserve">Is your monitor and work surface free from glare?                                                       </w:t>
            </w:r>
            <w:r w:rsidR="003D49E0" w:rsidRPr="00C75181">
              <w:rPr>
                <w:rFonts w:eastAsia="Times New Roman" w:cs="Arial"/>
                <w:sz w:val="20"/>
                <w:szCs w:val="20"/>
                <w:lang w:eastAsia="zh-CN" w:bidi="x-none"/>
              </w:rPr>
              <w:t xml:space="preserve">Glare may cause eyestrain and headaches. </w:t>
            </w:r>
          </w:p>
        </w:tc>
        <w:tc>
          <w:tcPr>
            <w:tcW w:w="567" w:type="dxa"/>
            <w:vMerge w:val="restart"/>
            <w:shd w:val="clear" w:color="auto" w:fill="auto"/>
          </w:tcPr>
          <w:p w14:paraId="28045C2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4A500F5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C689DB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4C4ABC5" w14:textId="37750916"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overhead lighting</w:t>
            </w:r>
            <w:r w:rsidR="004506C0">
              <w:rPr>
                <w:rFonts w:eastAsia="Times New Roman" w:cs="Arial"/>
                <w:sz w:val="20"/>
                <w:szCs w:val="20"/>
                <w:lang w:eastAsia="zh-CN" w:bidi="x-none"/>
              </w:rPr>
              <w:t>.</w:t>
            </w:r>
          </w:p>
          <w:p w14:paraId="2E67F9F9" w14:textId="797D9C52" w:rsidR="005D3837" w:rsidRPr="00C75181" w:rsidRDefault="003D49E0" w:rsidP="00CC33BC">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Cover windows</w:t>
            </w:r>
            <w:r w:rsidR="004506C0">
              <w:rPr>
                <w:rFonts w:eastAsia="Times New Roman" w:cs="Arial"/>
                <w:sz w:val="20"/>
                <w:szCs w:val="20"/>
                <w:lang w:eastAsia="zh-CN" w:bidi="x-none"/>
              </w:rPr>
              <w:t>.</w:t>
            </w:r>
          </w:p>
        </w:tc>
      </w:tr>
      <w:tr w:rsidR="005D3837" w:rsidRPr="005D3837" w14:paraId="59317144" w14:textId="77777777" w:rsidTr="00F86BBF">
        <w:trPr>
          <w:trHeight w:val="1247"/>
        </w:trPr>
        <w:tc>
          <w:tcPr>
            <w:tcW w:w="8648" w:type="dxa"/>
            <w:gridSpan w:val="2"/>
            <w:vMerge/>
            <w:shd w:val="clear" w:color="auto" w:fill="auto"/>
          </w:tcPr>
          <w:p w14:paraId="66E865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7C7AC85E"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D65B40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1B7A64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4D733E7F"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49ACF342" w14:textId="77777777" w:rsidR="009955A2" w:rsidRDefault="009955A2">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8"/>
        <w:gridCol w:w="567"/>
        <w:gridCol w:w="567"/>
        <w:gridCol w:w="567"/>
        <w:gridCol w:w="5103"/>
      </w:tblGrid>
      <w:tr w:rsidR="005D3837" w:rsidRPr="005D3837" w14:paraId="611062F6" w14:textId="77777777" w:rsidTr="007A48F2">
        <w:tc>
          <w:tcPr>
            <w:tcW w:w="8648" w:type="dxa"/>
            <w:shd w:val="clear" w:color="auto" w:fill="D9E2F3" w:themeFill="accent5" w:themeFillTint="33"/>
          </w:tcPr>
          <w:p w14:paraId="58D32374" w14:textId="47F629C3"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lastRenderedPageBreak/>
              <w:t xml:space="preserve">Dual monitors </w:t>
            </w:r>
            <w:r w:rsidRPr="00C75181">
              <w:rPr>
                <w:rFonts w:eastAsia="Times New Roman" w:cs="Arial"/>
                <w:sz w:val="20"/>
                <w:szCs w:val="20"/>
                <w:lang w:eastAsia="zh-CN" w:bidi="x-none"/>
              </w:rPr>
              <w:t>Consider if you really need more than one – there may be a greater risk for using repetitive muscle exertions for your head, neck and eyes to visually scan info.</w:t>
            </w:r>
          </w:p>
        </w:tc>
        <w:tc>
          <w:tcPr>
            <w:tcW w:w="567" w:type="dxa"/>
            <w:shd w:val="clear" w:color="auto" w:fill="000000"/>
          </w:tcPr>
          <w:p w14:paraId="37040C9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1646CA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74A8198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6FE937D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657EB6D" w14:textId="77777777" w:rsidTr="007A48F2">
        <w:trPr>
          <w:trHeight w:val="396"/>
        </w:trPr>
        <w:tc>
          <w:tcPr>
            <w:tcW w:w="8648" w:type="dxa"/>
            <w:vMerge w:val="restart"/>
            <w:shd w:val="clear" w:color="auto" w:fill="auto"/>
          </w:tcPr>
          <w:p w14:paraId="767AFEA5"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3.5 </w:t>
            </w:r>
            <w:r w:rsidR="003D49E0" w:rsidRPr="00C75181">
              <w:rPr>
                <w:rFonts w:eastAsia="Times New Roman" w:cs="Arial"/>
                <w:b/>
                <w:sz w:val="20"/>
                <w:szCs w:val="20"/>
                <w:lang w:eastAsia="zh-CN" w:bidi="x-none"/>
              </w:rPr>
              <w:t xml:space="preserve">Are your monitors of equal size and their properties (brightness, contrast, font size etc.) matched? </w:t>
            </w:r>
          </w:p>
          <w:p w14:paraId="4CB15D32" w14:textId="320149DA" w:rsidR="005D3837" w:rsidRPr="00C75181"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ヒラギノ角ゴ Pro W3" w:hAnsi="Times New Roman" w:cs="Times New Roman"/>
                <w:sz w:val="24"/>
                <w:lang w:eastAsia="zh-CN" w:bidi="x-none"/>
              </w:rPr>
            </w:pPr>
            <w:r w:rsidRPr="00C75181">
              <w:rPr>
                <w:rFonts w:eastAsia="Times New Roman" w:cs="Arial"/>
                <w:sz w:val="20"/>
                <w:szCs w:val="20"/>
                <w:lang w:eastAsia="zh-CN" w:bidi="x-none"/>
              </w:rPr>
              <w:t>The more closely matched the monitors, the better it is for your eyes.</w:t>
            </w:r>
          </w:p>
        </w:tc>
        <w:tc>
          <w:tcPr>
            <w:tcW w:w="567" w:type="dxa"/>
            <w:vMerge w:val="restart"/>
            <w:shd w:val="clear" w:color="auto" w:fill="auto"/>
          </w:tcPr>
          <w:p w14:paraId="4B511B3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18E9E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57765A1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007595D9" w14:textId="730F4177"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Obtain the same sized monitors</w:t>
            </w:r>
            <w:r w:rsidR="004506C0">
              <w:rPr>
                <w:rFonts w:eastAsia="Times New Roman" w:cs="Arial"/>
                <w:sz w:val="20"/>
                <w:szCs w:val="20"/>
                <w:lang w:eastAsia="zh-CN" w:bidi="x-none"/>
              </w:rPr>
              <w:t>.</w:t>
            </w:r>
          </w:p>
          <w:p w14:paraId="7C16EB90" w14:textId="2B4F738F" w:rsidR="005D3837"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the font size and brightness levels to match</w:t>
            </w:r>
            <w:r w:rsidR="004506C0">
              <w:rPr>
                <w:rFonts w:eastAsia="Times New Roman" w:cs="Arial"/>
                <w:sz w:val="20"/>
                <w:szCs w:val="20"/>
                <w:lang w:eastAsia="zh-CN" w:bidi="x-none"/>
              </w:rPr>
              <w:t>.</w:t>
            </w:r>
          </w:p>
        </w:tc>
      </w:tr>
      <w:tr w:rsidR="005D3837" w:rsidRPr="005D3837" w14:paraId="5F7E425C" w14:textId="77777777" w:rsidTr="00F86BBF">
        <w:trPr>
          <w:trHeight w:val="1361"/>
        </w:trPr>
        <w:tc>
          <w:tcPr>
            <w:tcW w:w="8648" w:type="dxa"/>
            <w:vMerge/>
            <w:shd w:val="clear" w:color="auto" w:fill="auto"/>
          </w:tcPr>
          <w:p w14:paraId="45EF6EAB" w14:textId="77777777"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0D75673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C04B1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B0DADD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26D1F3AF" w14:textId="77777777" w:rsidR="005D3837" w:rsidRPr="00C75181" w:rsidRDefault="005D3837" w:rsidP="0052615D">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D8C79C9" w14:textId="77777777" w:rsidTr="007A48F2">
        <w:trPr>
          <w:trHeight w:val="202"/>
        </w:trPr>
        <w:tc>
          <w:tcPr>
            <w:tcW w:w="8648" w:type="dxa"/>
            <w:vMerge w:val="restart"/>
            <w:shd w:val="clear" w:color="auto" w:fill="auto"/>
          </w:tcPr>
          <w:p w14:paraId="09C4AFB2" w14:textId="62E2DF5C"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3.6 </w:t>
            </w:r>
            <w:r w:rsidR="003D49E0" w:rsidRPr="00C75181">
              <w:rPr>
                <w:rFonts w:eastAsia="Times New Roman" w:cs="Arial"/>
                <w:b/>
                <w:sz w:val="20"/>
                <w:szCs w:val="20"/>
                <w:lang w:eastAsia="zh-CN" w:bidi="x-none"/>
              </w:rPr>
              <w:t>If your work involves looking at both monitors</w:t>
            </w:r>
            <w:r w:rsidR="00A14CD6">
              <w:rPr>
                <w:rFonts w:eastAsia="Times New Roman" w:cs="Arial"/>
                <w:b/>
                <w:sz w:val="20"/>
                <w:szCs w:val="20"/>
                <w:lang w:eastAsia="zh-CN" w:bidi="x-none"/>
              </w:rPr>
              <w:t xml:space="preserve"> equally</w:t>
            </w:r>
            <w:r w:rsidR="003D49E0" w:rsidRPr="00C75181">
              <w:rPr>
                <w:rFonts w:eastAsia="Times New Roman" w:cs="Arial"/>
                <w:b/>
                <w:sz w:val="20"/>
                <w:szCs w:val="20"/>
                <w:lang w:eastAsia="zh-CN" w:bidi="x-none"/>
              </w:rPr>
              <w:t xml:space="preserve">, are they positioned right next to each other (touching), directly in front of you and angled slightly in an arc so </w:t>
            </w:r>
            <w:r w:rsidR="003D49E0" w:rsidRPr="00C75181">
              <w:rPr>
                <w:rFonts w:eastAsia="ヒラギノ角ゴ Pro W3" w:cs="Times New Roman"/>
                <w:noProof/>
                <w:sz w:val="20"/>
                <w:szCs w:val="20"/>
                <w:lang w:eastAsia="zh-CN"/>
              </w:rPr>
              <mc:AlternateContent>
                <mc:Choice Requires="wpg">
                  <w:drawing>
                    <wp:anchor distT="0" distB="0" distL="114300" distR="114300" simplePos="0" relativeHeight="251687936" behindDoc="0" locked="0" layoutInCell="1" allowOverlap="1" wp14:anchorId="7C31B896" wp14:editId="4DE598EF">
                      <wp:simplePos x="0" y="0"/>
                      <wp:positionH relativeFrom="column">
                        <wp:posOffset>3604895</wp:posOffset>
                      </wp:positionH>
                      <wp:positionV relativeFrom="paragraph">
                        <wp:posOffset>-566420</wp:posOffset>
                      </wp:positionV>
                      <wp:extent cx="1694180" cy="1104900"/>
                      <wp:effectExtent l="0" t="0" r="20320" b="1905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1104900"/>
                                <a:chOff x="6184" y="8186"/>
                                <a:chExt cx="2668" cy="1739"/>
                              </a:xfrm>
                            </wpg:grpSpPr>
                            <pic:pic xmlns:pic="http://schemas.openxmlformats.org/drawingml/2006/picture">
                              <pic:nvPicPr>
                                <pic:cNvPr id="17" name="Picture 14"/>
                                <pic:cNvPicPr>
                                  <a:picLocks noChangeAspect="1" noChangeArrowheads="1"/>
                                </pic:cNvPicPr>
                              </pic:nvPicPr>
                              <pic:blipFill>
                                <a:blip r:embed="rId19">
                                  <a:extLst>
                                    <a:ext uri="{28A0092B-C50C-407E-A947-70E740481C1C}">
                                      <a14:useLocalDpi xmlns:a14="http://schemas.microsoft.com/office/drawing/2010/main" val="0"/>
                                    </a:ext>
                                  </a:extLst>
                                </a:blip>
                                <a:srcRect b="17432"/>
                                <a:stretch>
                                  <a:fillRect/>
                                </a:stretch>
                              </pic:blipFill>
                              <pic:spPr bwMode="auto">
                                <a:xfrm>
                                  <a:off x="6184" y="8186"/>
                                  <a:ext cx="2668" cy="17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CnPr>
                                <a:cxnSpLocks noChangeShapeType="1"/>
                              </wps:cNvCnPr>
                              <wps:spPr bwMode="auto">
                                <a:xfrm>
                                  <a:off x="7488" y="8186"/>
                                  <a:ext cx="0" cy="1739"/>
                                </a:xfrm>
                                <a:prstGeom prst="straightConnector1">
                                  <a:avLst/>
                                </a:prstGeom>
                                <a:noFill/>
                                <a:ln w="19050">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9" name="Freeform 16"/>
                              <wps:cNvSpPr>
                                <a:spLocks/>
                              </wps:cNvSpPr>
                              <wps:spPr bwMode="auto">
                                <a:xfrm>
                                  <a:off x="6184" y="8602"/>
                                  <a:ext cx="2668" cy="122"/>
                                </a:xfrm>
                                <a:custGeom>
                                  <a:avLst/>
                                  <a:gdLst>
                                    <a:gd name="T0" fmla="*/ 0 w 2668"/>
                                    <a:gd name="T1" fmla="*/ 122 h 122"/>
                                    <a:gd name="T2" fmla="*/ 500 w 2668"/>
                                    <a:gd name="T3" fmla="*/ 38 h 122"/>
                                    <a:gd name="T4" fmla="*/ 1064 w 2668"/>
                                    <a:gd name="T5" fmla="*/ 14 h 122"/>
                                    <a:gd name="T6" fmla="*/ 1304 w 2668"/>
                                    <a:gd name="T7" fmla="*/ 2 h 122"/>
                                    <a:gd name="T8" fmla="*/ 1796 w 2668"/>
                                    <a:gd name="T9" fmla="*/ 26 h 122"/>
                                    <a:gd name="T10" fmla="*/ 2156 w 2668"/>
                                    <a:gd name="T11" fmla="*/ 38 h 122"/>
                                    <a:gd name="T12" fmla="*/ 2448 w 2668"/>
                                    <a:gd name="T13" fmla="*/ 74 h 122"/>
                                    <a:gd name="T14" fmla="*/ 2668 w 2668"/>
                                    <a:gd name="T15" fmla="*/ 11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8" h="122">
                                      <a:moveTo>
                                        <a:pt x="0" y="122"/>
                                      </a:moveTo>
                                      <a:cubicBezTo>
                                        <a:pt x="161" y="89"/>
                                        <a:pt x="323" y="56"/>
                                        <a:pt x="500" y="38"/>
                                      </a:cubicBezTo>
                                      <a:cubicBezTo>
                                        <a:pt x="677" y="20"/>
                                        <a:pt x="930" y="20"/>
                                        <a:pt x="1064" y="14"/>
                                      </a:cubicBezTo>
                                      <a:cubicBezTo>
                                        <a:pt x="1198" y="8"/>
                                        <a:pt x="1182" y="0"/>
                                        <a:pt x="1304" y="2"/>
                                      </a:cubicBezTo>
                                      <a:cubicBezTo>
                                        <a:pt x="1426" y="4"/>
                                        <a:pt x="1654" y="20"/>
                                        <a:pt x="1796" y="26"/>
                                      </a:cubicBezTo>
                                      <a:cubicBezTo>
                                        <a:pt x="1938" y="32"/>
                                        <a:pt x="2047" y="30"/>
                                        <a:pt x="2156" y="38"/>
                                      </a:cubicBezTo>
                                      <a:cubicBezTo>
                                        <a:pt x="2265" y="46"/>
                                        <a:pt x="2363" y="62"/>
                                        <a:pt x="2448" y="74"/>
                                      </a:cubicBezTo>
                                      <a:cubicBezTo>
                                        <a:pt x="2533" y="86"/>
                                        <a:pt x="2600" y="98"/>
                                        <a:pt x="2668" y="110"/>
                                      </a:cubicBezTo>
                                    </a:path>
                                  </a:pathLst>
                                </a:custGeom>
                                <a:noFill/>
                                <a:ln w="12700" cap="flat" cmpd="sng">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32393" id="Group 16" o:spid="_x0000_s1026" style="position:absolute;margin-left:283.85pt;margin-top:-44.6pt;width:133.4pt;height:87pt;z-index:251687936" coordorigin="6184,8186" coordsize="2668,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R8BeQYAAH4UAAAOAAAAZHJzL2Uyb0RvYy54bWzsWFFv2zYQfh+w/0Do&#10;cYBrUZYl2UhSpHZSFOi2YM1+AC3JllBJ1Cg5Tjrsv+87kpLlxG7cDhj2sAJ1KPJ0vLvvu+NRF28f&#10;y4I9pKrJZXXp8Deuw9IqlklebS6d3+9vR5HDmlZUiShklV46T2njvL368YeLXT1PPZnJIkkVg5Kq&#10;me/qSydr23o+HjdxlpaieSPrtMLiWqpStHhUm3GixA7ay2LsuW4w3kmV1ErGadNgdmkWnSutf71O&#10;4/bX9bpJW1ZcOrCt1b9K/67od3x1IeYbJeosj60Z4jusKEVeYdNe1VK0gm1V/kJVmcdKNnLdvoll&#10;OZbrdR6n2gd4w91n3rxXcltrXzbz3abuw4TQPovTd6uNf3m4UyxPgF3gsEqUwEhvy/CM4OzqzRwy&#10;71X9qb5TxkMMP8r4c4Pl8fN1et4YYbba/SwT6BPbVurgPK5VSSrgNnvUGDz1GKSPLYsxyYOZzyNA&#10;FWONc9efuRalOAOU9F7AI99hWI54pI0U8zi7se97QQDK6ZfDyYxcGIu52Vgba427uqjzeI7/NqgY&#10;vQjq6+TDW+1WpY5VUp6loxTq87YeAf9atPkqL/L2SXMZMSKjqoe7PKZY08MAn7DDB8u0K+M+uddJ&#10;mXcE+aTRYZVcZKLapNdNjTRAMPF+N6WU3GWpSBqaphgdatGPB3asiry+zYuC4KOx9RiZ9IyJR4Jm&#10;WL6U8bZMq9akrUoLOC+rJsvrxmFqnparFCxUHxKuuQI+fGxa2o6YoVPpTy+6dt2Z9260mLqLke+G&#10;N6PrmR+OQvcm9F0/4gu++Ive5v5826QIgyiWdW5txewLa4/mja0wJiN1ZrMHoeuHYRMM0qzqTATB&#10;KCRka6Pi3xBshtrCQ3/iUWwx26q0jTMarhFDkjCa+gUd8H2MCY0G+fZqCh1JBQoXJdJXEgEkUU37&#10;PpUlowGiDot01MUDgm5s60TI6koS9tqXzukhLjN3dhPdRP7I94Ib4LJcjq5vF/4ouOXhdDlZLhZL&#10;3uGS5UmSVqTun8OiYyuLPOmY2ajNalEoA9et/mcrQLMXGxM99mZ0UHZ/Nes0HoSATQ0AQrUQZ1TT&#10;UR9P59GJTqhj1f1TJuoUUSe1gzRH9TJl+BplU8swPiUvrNyiMnU4fqxsHe7TWkvfP9WouSarD16h&#10;h7NIFfoRjDiorx2purr8vLS+YBSYLfJN1i5kVYFcUpmsfp1fRcV2MH/mTl3NyAFwlF5n4GtsWYom&#10;MzxonpqlbE0m4kCtEs1jqn43dtyKvDBjpHJREa3+azTvM/As9nZQG9KsZPJ0pyiraR4M/reoPOuo&#10;fKvSlHq4vqnQjO86imbYTgxWOi++oQoGri25HWEHVdDTS303gKZha4og4d0REx1cYs+dTWIT8R6s&#10;X5cF+sKfxsxlO6aVahbtZXC69jLc81jG8GtItxfyBkJT95SqyUBqEh3XhAZov50b+Cesmg7F/OOq&#10;0PftVU3cU6rQfvRiJ9xD1ehFeDgLThgFWvRiXnDcKD6Mucenp3TxYdxPBYsP4+75fnTCMD6MfHgi&#10;XOi6huYHJ5UdxJ67ez9BwZ5kIjMHLtj4WFniYcTQuFFrTNSsZUNdL7EQNfneVHYtT6snhOExCU+I&#10;gdgPUl8RNt30vT5lXhUGXUhzeJZmc47cd334180gzLWH57lIqGrx85wk3LT4gZvGXRt4aoOeXxSV&#10;Q83cymQyGnbCS6OCIZ1UpsBkOLKQ7rRQyof0XmqRdn/LscUA2+3X4+0qj9+lX4bSPAChYWakQwbw&#10;tY6JB2ZidmqvO2YWFUTPTqIOiwOFx9QHIdIYijx7pzKKZhOj6HCWo6xoYXPPoEi9qp/zmW0dbMC0&#10;+ZxHBquDXTlqjTHmbPM5Gkz9ir75dNHhwdQqOtSPCmT066idZ/8MwaQAda27CZDn+iZuCJSu+3Ya&#10;dclIn4+A5wUoDNjBP8DSmwQG4sAeGnYHFCstHWqPz/LBm06Mqu5ybFUFli5AaOiDvi/DHty1j+CA&#10;HYn0uoj07Ndm7M/Ovjeh5kl3b15Ie8UCH3TWuOdhWNa43DXV5v+ebtx/K/r21va7mz+mJK55wASf&#10;6jDIpPrisB0+ewGUP7aCPmEUHypcaGbc9yHW6gd/GqIkMDVcWQ1XRBVD1aUDhM1w0eIJr2xrRd0/&#10;3UOoElaSLjPrXF8tqa0zLemwI9UfZ/CRSzPNfpCjr2jDZy2//2x49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jdHF4gAAAAoBAAAPAAAAZHJzL2Rvd25yZXYueG1sTI/BboJA&#10;EIbvTfoOm2nSmy6oKKUsxpi2J9Ok2sR4G2EEIrtL2BXw7Ts9tbeZzJd/vj9dj7oRPXWutkZBOA1A&#10;kMltUZtSwffhfRKDcB5NgY01pOBODtbZ40OKSWEH80X93peCQ4xLUEHlfZtI6fKKNLqpbcnw7WI7&#10;jZ7XrpRFhwOH60bOgmApNdaGP1TY0rai/Lq/aQUfAw6befjW766X7f10iD6Pu5CUen4aN68gPI3+&#10;D4ZffVaHjJ3O9mYKJxoF0XK1YlTBJH6ZgWAini8iEGceFjHILJX/K2Q/AAAA//8DAFBLAwQKAAAA&#10;AAAAACEAbVyCdL3FAwC9xQMAFAAAAGRycy9tZWRpYS9pbWFnZTEucG5niVBORw0KGgoAAAANSUhE&#10;UgAAAYwAAAEXCAYAAAC+mHPKAAAAAXNSR0IArs4c6QAAAARnQU1BAACxjwv8YQUAAAAJcEhZcwAA&#10;FxEAABcRAcom8z8AAP+lSURBVHhejP0FmB1Hmq2Nnv/OTM+cocbpbjOKGUpQqlIxM4NUYmbbMohl&#10;y8zMzMxiLkExM5PQli3b3T09M+ecWXetLzKryu4+/716nvVEZmTu3Ll3bX1vrPgiIv/H1IlXYBo1&#10;feKVmDb+KkyRJrjtaeOuwlRqyrgrMXX8lXZsMrcnj7kSAdTksVdh0liVV9ixaROvw4zJwxAcMAxB&#10;k4fwmtdh6oRrqWsoXmvi1Zg66VpMm3SdScemjLuar+e1WU4bf41J27peAN8zgO9n92TbVyBg7OV8&#10;78t5Dyz5vnrvidpnqXMn8/iE0ZdhAusmad/ul9ujL3UaI13G1/AcnTfyUuoSp9GeRv4O40f9DuNG&#10;/RbjRv4WE0b9HhNHXULxtaMuQwDLAJ43mXWTtM26SXbO73htd43xo3/PknUSz7Pr6xzu65zJvI/J&#10;fH93Xyx5P5Pt+pfyHL6e544f6aT7mch9vecUvZblJLsfXdtdf5KuS00eQ43j/jheR59zLEuJ+wHj&#10;L+P3yPfivn8PU8apjt+lNIGaeDn/Tvx78++l73vyWN6XzpnEOtWPvxSBM0YgJC0W4fPnInrZcsSv&#10;XEGtQmBqOi4fMhR/87Of4e9+9reYOXUE3n9yJb6rexoXa57AqaL7see11Vi/NBwJkaMxM3AIAgOu&#10;xvTJV7G8BkFTrkXw1OtNM6cOQci0oZg5bYgpJHAoQoOGm0KomTO0PQJhQaNMoUEj3X6wK22b9xnG&#10;ehO3w3leZPAYRM0cg8iZoxERPAoRrAuf4UnHWR8VQs0cRWmb52ufiuZ2TOhYU3ToQH0Mt+PCxyE+&#10;Yixiw3lO2BiWY7k/DnFUrOojeE4k66QoaQyPs47n6ryEqAmsm8Bz9Bqdx7rI8ayfiKToSUiMnsht&#10;7Y/j9ngkxUywMiGa59n+eO7ztZF6nzF8Lc/j9RJZHx/N9+f3bcf4vtERoxAdPgoxfP9Y3ksM66PD&#10;+fm4Hx3Gz0PpfmN4H9H8PHZMn4v7Uuygz2XH9RqeI0WH8XsL5fdIRfF7io+cxHubxPcez2M8l99V&#10;LL+ruMiJfO+JiOE9xvKzxfOceJWsi4+axPudyHtVHV/Lujgei+F7hvHvGjxlCIICrqeuM82YzJjC&#10;2BI4+WoeuxYzp1+H0BnX8+85hH/DoYgNHcr7GIaU2FHITpyAuWlTsTRvBlbPCcaqOUFYMXsGtq+J&#10;xecvLsf5pqeA//wE+PePgIvvAt+9A/z5AwBfULvwx6/fw93PbMYVaTn4beYsjFmxDONXr8KQBcsx&#10;rmA2Fq6Jxiv3jcbr9w3DqlWTMSM9BBOyUxG7ejbm35qBRaumoWDBMKxdOxkP35OBN55chreeWI2X&#10;H1qGFx9YgufvX4Tn7luAZ+6Zi6funoMnqSfumotHb5+HB7bMxX3UPZtmY8etediyPgcbb8zCbesy&#10;cMvqNKxfmYx1SxOwalEsls+LwdKCSCzMC8HqBVHYdkMGHtyci4e35rDMwgObMnHfxgzcuyEd996W&#10;RrHk9t23pmDH+iTccSN1U5Id274uEVtXx2/6H/o3fRL/s0oTGfAV1L3gPEUQGEMpELN0wflKBpor&#10;GJh8XcngxlLHGZgFBkFDoJg+kTBg8J9sQLiaxwUABSFtCwjXWDl5zFXuGpSBSADi9QQAey+DgZMF&#10;eguynnhMsJB0TPuTdJ4nBxIFuat4P5R9Pr2HA45dl68zCP1IrGOQVIBVaUF13OWmaXz9tPGELAPs&#10;VJO2Xd1UnqeAOpWBd+oE7pu0zdcJwibCuf87d/vT9N3zGlMZoO3aFrAFYYp1el97H75erzG4919P&#10;0mdjvST489q6pgV4bVNT9R6TGJwlBujpBEAg/5PNmHwNZgRcixn8jyYFclvBO5D/CX1N5/60Kdew&#10;5Gt5/RkzRmJmagzC581F1LIViFu5Egmr1/A/RyYuHzoMf/v3/4C/+7u/4bnX463HluFiLYFR+yTO&#10;FD+E/W/cgA0rYpASM47/oRn4p12LoKnXEBDXIWT6EIQGDjOFEQjhDA4RwSMYxEe64MzApKATFTbW&#10;FBM2jhrPQMVgZOI+y37pGBXLbSkunEE5gsEngoFZ4r4U68k/nqBgxeNum0Er0gVzBW8dM3E7UYGc&#10;ZRKDWUrsZKTGBSCZpR/gFShNsU46lhLP8xICkMoyRXU8L5nnJPO1KXFTKF2Dx7mdFj8VaQnTrEw1&#10;sS5hCtITpyAjaSrSuW3X8ktdM34SS2kyXxeAtETWUclxeg+J9x1LwMROoPjeup9EnqfrUWm8tq6b&#10;lkQl8j25rXtOjqN4vRRKpfb1+sQYfhfR/G4IMCme8BLs4gk2QSJGf6sQwkMiRAwY/Lv1f+8R/Lvo&#10;u+X3kKDvLUbXncLrT0UKP3tq4nTeSyAykoN4L1P5dyU0CP/Q6WwwTB9mvxFdW5CLIaxiQwlGwlrw&#10;TIkdh0wCIi9lEmZnBGBu9jQszg/G6vnhbLREY8PKaGykNiyPxIO3JWPny8vRWfoAvut6ERdansGZ&#10;qofRU34fOiruR2vNQ2iofBjH996N7TuWIywnFTPz0pCwKBdJS/IQMzcbCbNTsHBhJLasnYrNayZj&#10;wbxAJGfOREJ2FLLmxmE2A/esgunIy52AebMDsHJRGG5YGoublsbjhsWxWMdAv2ZBDO8vCivnRWLF&#10;3AiK5bwoLGO5pCAci2eHYZE0KwwLqfn5oZgn5YViLuEwJ3cmCrKDUJAZjFnpM5CVFID5OTOwYVUi&#10;QZGDx7bl4eEt2XhwUzbu35Rl0Lh/Yzru30B4EBr33JqKu25Jxp2Exg4C4z5C5I4bk7F9baIDRvCU&#10;6+gI+J+WgSNwEoMCg4g5DQUqQcMDxmTCQRIkFNwnjnJBfkAuOBsY+nU1AzddCaFgcJAjIRQkbfvS&#10;vgOP6iUPTp4U2M1dWIvXwUv359wHg6KCo2BAKVAGMijqs6jVMW0iywkseWwG3U0wWybBbJXY52aA&#10;DFLLllIrRd+Bvx8sMUhKfp3V83Uzp/I6qrfjbNEo2KneXncV969h65h1lAKiFKJzpGnXI7RfvAce&#10;C2a9+zvwfLs+t/Ue9j7eMYn1OuaOq7ye11RrnPJeZ9uegvke1jr3Wulqtds+A7Mv/aezID1D4n9C&#10;bodMH+pJxxjUWRfEFn7QdF5Tn5et9Jkp0QidMwcRS5cjdsVKxK9ei8DMbFwxYiT+/h//CX/7t3/D&#10;v+lVeOXBRfim+kkC4ymcK3sUR965GdvWJiKLQSqW/8nDg/S+Q9jCH8bWvwcGBhUFmhj+x1drVq1v&#10;C84MJi6gKKgykMUyqFhwcQEmOW4aA+50SuU020/mOak8lhY/DenxDD6Uf1xK5X4qj0npCdMZjJ1U&#10;r3PTExisEikGrfTEGXaO9jO5n50ShKzkGchMdts5qcEsg/mflHU8rvqsFCp1BrJ5TMdz06WZyE2j&#10;tJ+q11FpwchjazSPx3J4LCcthOeFIi8j1PZzM0IwKzuMASESBbnh3A5FfibPp/IzQ+26OelBPD+I&#10;27reDFMug0Yu63QsO03SPU3zxHukMpL5+Q0Mgk6AASmNdRnJ0/kZ+Hlt29tP5Ws8ZXnSNbP5Xk7c&#10;Zp3eV9eJCB7Ov+sIfi/TGchCMVv3y8+YnzoTefpO+L1lp+g71HdNaCVO4z3x3vl59Nlm8zPPzY3A&#10;gvxoFGSF8bufZr+HeIJGzkyw1vvk6D74Hjou6fPlpbE1nzWdATMIC/JmWmt7CYPtyvkRWLMoEjcs&#10;icKN0uJIbF4Vi0e3ZeP1xxfhnWdX4I3Hl+CFB9jCvysXj9yejQd47K5NOdjMFv3yBQnIz47g3yCc&#10;9xbJv0kEP1sY30ufj38z/h2zJf7N8hi4Z2cGWfDO4XeTye8oi39v/TZS2ADQ71oNjP4Gh37jdFZq&#10;cDhX6cokgjmJoJejFAyTCXzXMJjERgQbB2wwpPH/VDoBkc4GQqYaFdxPpIPMTwnAbSvi8NCWXDx5&#10;xyxCg06D8Hhws8CRhYfoNh6U4xgMjZtTcNf6FDzAujsJjDtu9BxGGG1/mAUVdQU4e+fA4Vrk0xVs&#10;Geyn0iVMGUN30C9ChcFejkBOYMIo1/p3XUNyKXwNHccU65JiK9XrnpKzkLQ9jS5kqkn7CvA8j0F9&#10;uuA1mS7Fk1q5QSwV7M2CegHfAibvPZTBLUytUsm2h9qPVAFI9lXdSKOv/zdMHHEpgnmdMAZCHYtW&#10;q4et10i2dCMUsBi8Ihk0I7mt/YigoSyHIpzX0zVNrFeQC+excB2jIoIHXmf7PGbX4n8W/YeJ4Lau&#10;467p3stt8355bhiP2XU9aTvMgqje2/tcXn1ooFrhuheey2Aezs/if2Z3DdapnmWEWuie1BL7qfzW&#10;e+RMdcW47hgr+d1EBqscxXNGIZx1YVSount0H6ETEGbAKED4EgJjuYCxBoE5ubhy3Dj8z5//HH9D&#10;YIwddgVeuGcevq58HN8RGF9VPobjH9zKH2IqZqez9cUWqVqdug+1EtUyjGerVK35RLa6E9UC538i&#10;tSzTrZXJIOS1NrNSGFQZdLKpLAYe7WenMLimDig7TcGW/4Gp/LQwBqow/mcOY7DW8RCTtnN5TIF5&#10;FgOSgoCUl+k0K0vBgEGampUlaT8Cc3MiMT8vykrtz2E5NycKc3QuzyvIYZ0XTObm8dz8mEGK9hSD&#10;BbNiTQtnx2JxQZyV82bFsNXI83RsdpyV81m/cG48Fs9LoOKxcA73qcWsWzqXdXPisKgglq1PXZP3&#10;lc/7yYvgayOxoCCK15H4njpG4MyhdDyfQU4OYSYbAzP0f4pluP4edHLqflLXUyL/Til0J3IxciGZ&#10;DMw5DID5WTMxOyeE11NLl5+R7zVvlnvPhXxPwUv/T9Q9tmZpGjbdOBu3rMxmqzoVaxYmYdX8RCyd&#10;E08YxGAWA20Wg2hm0jQDTl4GAy0Bo3tdwPtcqM/Dv4sAK7CkyW2xoaBtgU/AzCZYMwigdF4nndfJ&#10;JOSyPBlIWNcvuiedY78nNhBcnRwNGxlsPKSwsZDEBkVC9BT+JifTLU1GbCS3o9kwieW5bDhkJ0mE&#10;JhsQUiYbFKnxwUiMm4nE+FA6o1CCNcT9PgUJKov7mfxtZqSE8L2DeY5+0wKmftPB/b9xfYYMAZDv&#10;YRDV5+C+ykz7G7j97FQnawCk8rtTHc/JUX0KG0sEy7zM6di6NgmPbs/Hkztm43GWj24lCLfkEBzZ&#10;VJZ1U92/UdDIxD23ZdBlpOHum9PwIPd3rEvE9tWxDhiRDBwKdgpMoQy+CsQuKLPVTXAEMphPV3Af&#10;z8A+joHdl4BgXUvOTThQqDtEfYn88QUMsTKQQV7bwVOGmYIk22eL1TQEQWr9Muj53REhVg5nSfHe&#10;tB1mQdAPgApobI0yiPmKZrAzMcDFsFTwUV+zusaGX/VLXPXb/4lrLvknjLjmVxg3/Pf8PFfbNWPZ&#10;mk1QK1Z90PxPEidLS8WGjkRsyEjEUNEz+R/IpODqymjV++K5MbLF6ueW7fZeo7po9XHbMXdulKQu&#10;FguSklc3SC6Iu+PRdq4HNr7Gb7HZNSh9F9Y/z+8jwv8+BEK9Jz9HtKdIa7lr2/UjSzHhY6wFrz5l&#10;J3XdsGTrXt0Gkrp91NUTFc7gzuNq/UdHTEJUWjTC581B5IpVSKC7SFp3I2YWzMHVAZPxj7/+Ff4/&#10;f/M3GHndJXhmRwHOlz+Gi3VP40LNEyj+ZCMeuC0Ti2id1QJSf73Arb+XWlpqZblW7lT7D5OlljsD&#10;gQJ6fiYDepYCOoO2gnNuNIOeFMNtKZbbcZiXyyCbH8cAyQBbkMSgRKksSKStVx2DKwPrIgbjJQxY&#10;S+cwcM1NxDIG46UKYvOTsGSe07L5yWxRpmD5/BTuJ2MptXxBMlawbsVC1rNUna8lc/k6ailfq/NW&#10;LkzFykUUz9X5Kldxf9Uiv0wzrV6czqCagdVL0rCCx1Yu5msWs35JJlYvzcJSXquAgVNOQe5C0FjN&#10;IHzDyizcqCC8IhM3LM/EjSuysHZZBlYt0etTeE4q99P6tZr1KxYl8ViynbOQkNHfXLk95c4CxvP/&#10;sJw2/18GK4ek/3f6vfF3rZyF4JIcO5HwmMy/zVT+XQLZgg4mKEP5N6EjyJnJ+6MbymKgpGvQb09d&#10;evMIT333CwhZOYX8DP5N6ark0NIYfJMUmCMYlMMner9DdVdNtFyH3x0YFzmJdZP4e1Q+YxJ/vyzD&#10;le8I4DlTEBczleJ16CoTYrWvAC9N4zaDf1wgg3kgEmKmuzqrn0EFUYGIiZqGiPAAhIcGIDJ8KjWN&#10;v3l+BpbR3I+KmIqYyOlsyPCeE+USghm8Z/K3ysCfEMS6YAJnJpITQpCcGEKXRigQDBlszGSyYeMk&#10;gKiOStY+r2FAofg7F1Qy6LAk50xZ9jtV38k5F2cydydNZ8OH4GRdDv/faFvASIufiIW5QbjjplQ8&#10;dns+nthBh3F7Ht1UHh4hNB5S95RgYQ5D+Qw5jDQ6DIoNuwcJjx3rkrB9recwLKgpGCkQMzirpaoW&#10;u7ozLKnEFvmMSQz8SlIz+Fpi2nMD2p7q7as7SD80dXmEBo5gS3QUf2wjCAIG/encD1Rg85OLI524&#10;HTZD22xlMtC5QEkxuFlrN9i1eP3kogVfBiwXzNj64Q89zoIbt9UvKrEuUf3P/NGpn3Ps0N/hqt/9&#10;T1z6659Rf4fLfvP3uILwuO6yn2PMkN8Z9EKnDeN3wKBFYCSyNZSk5KIlHfkfxFfEGF5T7y2YECwM&#10;cIMVP0hxPC+O5+l8t+/uN4KfSYHdEqW6TjjhZK04fgae6/phlRR02/pPaolX/7vxQKFz7DVURMgY&#10;hASNoQPQNgN7qAvy1jesvne22NWXbIlKtd5Z5/fBJ8j2xtC2StEB1nds4n4ypVL1CRL/MyayZZXE&#10;/4RqecVnxCJ64TzECBY33IjUm25G2PyFuD5oBv7lkkvw//zt32LIlf+Gx7bk4UzJI7jY8DS+rXsK&#10;FV9uxZPbc7FmLgM/f+Qp0fzOwkYimdY5izZaP3hpFlunsvhzCAcFmwWzohngYxnYGeDnMahbMGdQ&#10;9gO6tDCNgVABM4fKZmDMZPDPZKDPYhBnKc3LoNKxZH4aj6XzdZlUNpXD17NcxNctzsbKJTlYuTQH&#10;q5bmMujmWrlySTZWLeO9L8/FWmrdilzctCoP61fnD2iN0y1rZ+G2dbOx8cY5pttumIVbb8jHBpYb&#10;2dLeeOMsbFjHc3jerWsolWvZAtfrV+fgJkogWM/r38xji/mZ5bqC+f8rko0KgWMJobFmaTrWERAC&#10;gYOQ4EYw0nEslNugFhaojLbvcB5b6gXqQrGurSjCOIS/x7HO5av7lo286QFD2cgbysbeMASygRc4&#10;lQ07wkMNuFANMDDXqd8xGyX6bSsfxN9ULH9bSmJH87cXFabGxXje6zieO46/33H8/Wt7LEKC+Zul&#10;QiX+dmcGjmac4PaMcaaQGaobg2DWBU0fheBAaTSCVR88HiEzJyA0ZCLLiQidOQlhIZMRLoVNRgSh&#10;Ex01FdF0AlEEQDQDfEw0oRAbhIR4tvwZzJPiQ+gA5AK8/YRQJCeFIS0lHOmpYQzWYQzc4VQEg3gE&#10;g3EkstLddgbr0z25cyien55M10DnkEm3KmUQCul0DGmESrqBwYEjg3WZ5iQIBkqAyGSjyIeEuqrS&#10;6SqUu1I3oHUbat/ckLrr2Iji/w+5C8l1FTrXl81zDSLcVhddFutTCYzFecEGAHVHPWnAoMPY7gMj&#10;Bw/QZdy/MQP33ZZm3VHS3Ten4s6bUti4S8edN6QM5DCsNa0/PH8AfheNuivU0p/JH4qNSKBm0ClY&#10;d5F1L6nryE9uUzbyiY5kyvX8gw+3wBjJ1n0kf4iRDGhW2sgUbY9xrVSTRpswwJncyBNr+TK4WkLT&#10;qzdAKABSCfxxSurDTLDg51ofSj5K6gNUwlCvUe7l+iv+BVf+7h9w5e//keU/4fLfEB6/+hl+/0sB&#10;5B9w1SX/jOHX/hoTR11mCWA5LfcfgYHcRpqMR7L6DKNVjidMJlD++03ol6v3pfMona8kIO/XJVa1&#10;rc9AeSNepDiNTuHfwaCoz8v/hC5ZqJE47pgDpSTAaESM+jUnm7XOV8uCljSNrXNLuFof6GQX+AkA&#10;6+ePdUlVvz/fJVGV1JxOBfIHqh8qf7RJ/PGy9ZQhq6w+eypNJe1zJltFmfzxq3WUnJ2A+EULELdm&#10;HRIJjGQCI3zhYgwPj8Avr7oa/8/f/T2uvvTXuO+WTPSceAgX65/Bdw3PoGrXdvvhrpgXzaDH/6yE&#10;T5xgFc8feEYk8rJjkUvl58ZjVl4SZs9KRUFBGuYx0C9gYF+0MBeLFuWZFi/Ow8JFuZg/PxsL52cx&#10;wOfixlWzTUsJgtzsRKSkJCIpOQ0pqVlUNlLTcpCWkYv0zBykZ+QgMzMXWZn5yM7OR052HvJycpGf&#10;R83Kw6zZ+ZhNFRTkUblUNubOzcH8OVmYX5CBRXPTCSi27FcQGoIEAXDrDbNNt60rMGDcappFgOQz&#10;8Oc6raFWEzYrcxjsCbilmVhDJ7FqcQbdSBqW0U0smZtgDmgxHZC6odQCDeb/x/EjLzU3r9FC+vtn&#10;M+jkquXKv5f9XZXP4d9evzn937KgbeL/Qf6G1MBQkA6ZoVFqLjArYCsgB5kUpKlpTjOmjcL0KSOp&#10;EZg+dSSmTR2FqdyfGjAC0ygdmzqFdQGq87atjq/huTOmj+U1x/I6YxA4jY6f+9O5LwXPYPAPmkCN&#10;x0wqNHgiA/8kRIQy8Ie5lr6/LUWy9R8VOcUUGUkHEDHNZFCI8kT3EEsHYDLnQMUGI94HBJWUIFA4&#10;aTtJ0EgMRUpSKFIZ+FO9Ug7BuQRBJJwQiDBQpBEqkiBhoPCUybrMdAKEEjxSCYYU/l1S9X+KfyMB&#10;I12gEBgICd9VZPndquqyYr3yXwPdUOqCnW6wUKl9uQ7BwQeGuglVKg/kuqncOXq9chxL8mfi3lvT&#10;8fSO2XhKXVK3z8KjhMYjSoBvzsNDymfQYShfcR/Pu/cWgoPu4s4bU/j/Nw13yGGs9oCRqCF4DFhq&#10;Fav1HB0ywvr0NUpFCdGZbFnohypwBBMINpyNpQAyQyAxESbKM0wdwhY0gy0Dmj88LsGTWrYaeaJW&#10;iFq+NlSOku3Uj1ut3nhP1vr1X8v9xCgFv8mu1WuBUNuUHwT9ESQslbBUglIORXmLqwgL6epL/onl&#10;ADAu+eXf4Xe/+Bl+y/L3v6br+N0/4trL/xlDr/qFdVmF8LOoG0ldUTH8TvQ9pcVOQjrfJ53v4/eh&#10;/lSpvKc0Kj2eJeWGFNLC85j+cGvmhGBOms6diBQbGik4qjuJ37vgEKbvSUHffV69XzZ/LLPZ4p5D&#10;668+0yS1+KMCkJkYiE2rEvDqPTl4aksybl0UikXZ05CXPIXH+COyBC1/OPzBKrDk8Aec4/X92w+U&#10;ddnq+2frR8pJV/I0jK1OSX37SuCFIT9TffdRyJcy2eLKiEBqbgIS6DDi6DAS1zlgaMTUuIQk/NuQ&#10;YfgfBMalv/sFbr8hFW1HH8R39c/ij43PovTLbbh9w2wkZSYhODEVwclZCE3LQ0RmAWLzFyB+9mLE&#10;zlqM6PxFiJ61CDFzliJu3nIkLFjB91vNklq4BolU/IJViJ6zHGG5PDdrNvLn5BEUWcjJiEZg4GSM&#10;HD0WQ0dNxehJsZgYmIGJM7JNk4JyKG4HZSFgZg4Cw7IRFJ5JpSM4PA0zI3hfESncTmaZjJCoRIRF&#10;JSAiKg6RUTGICA9j6zaQrVs2TBisMhhUlNtQ99j8WTGYmxtjeYz8jHD7DhUQBOM09ZEruczfQjKd&#10;WiL/hnHqggllyzxErfGxbIGPJgxGsTU/km5iODWMLe3hbPUPwaSxV2PC6CspDWe/GpPHXYspE66n&#10;M3CaQgVMGEJdj0nUxPHXWTmZdZMnDUXA5KGYMnkYAiZKQzF54nDWEQJTBoJ54PRxphkmBnqDB7d5&#10;PFDBnvXTqP5zWT+Nmjp1NDUG03Udnu9KnhM4jsAY72kCZlCqm879GTMm0DFMIigm9buFcAPEFIR5&#10;ChcsBA6V4ZMJCAFD7oEugoCIigykptt2bHQgIRGIeLoJQcLBwik+LtgcRjIBkZxEQEiJdBqEhcCh&#10;eh8UKRKPS6lUWjLhIPeR4oCRzv8f6WmEQgohwXOzCJQswUIgYZ0TX8v/W2n8P5auris6OSfCXV1x&#10;JuUzQvh6luY81M2lQC/5Aw4EDAcNOYucNDegwYBhuQsHjoHBCdzmvnIaGkmnhPjyglDLTzx9ZwEb&#10;a7Px2HbBIh8Pb2W5hdDYlI0HeVz5ivtvyzBg3H1TMm5fm4C7bkzEllWx2Lg82gEjRUPs2ILWUDh1&#10;hag/3vrHzW0oITkSYepikh01uTyDiVCxPIOBRUnZEdaK1qgVBW79B7FhgSbXok2hbFQLA6FGCbjh&#10;hDo2cK4bteK3gLnN6ygxJfK6BJX7goyo6t9TPx+pbSNNMpT8nGH5ieFX/ZyQ+Htcd+k/Uf9sOYwr&#10;f/uPuPzf/gGX/RsD2m/+wWDxO7qNf/v53+Lf/vVvMezKnyM1bChumR+EtQXTkRwxAlFBQxEfPhrp&#10;cZMsEGfx/bMYxPXe2fzj6v0GSv5RLRC7e1KLfUFeGHbcmIT3Hp6Ft+/LxsalIchPnsDgPxHzcgKx&#10;dnEUNt+Qhh235eG+zXPwyPYFePKuJXj+geV49dFVePfpG/HZq7fhoxduxqN3zMeyOTH8bgLpLELw&#10;yr2z0LH7BlR/sASv35mMO1eHYd3cICzidfNTCA19v4SrgCXACBYuwevlATwV5ERboJubF4t5+ZJy&#10;AlEMgHFYvjCdgTjNjs3OJjSo7FnJSFm6kLBYj5SbNyD9ts1IuvEWzMidjSvGTsD/+Nuf4Te/+ids&#10;WZuMnpLHgN7XgTNvoGr/vbjhliWYkFSAIYkrMDbnVkyduxXT521F4LxtpunU1DlbMGXuZkydz2ML&#10;t1O3m6bO346pC27HNG5P4fbkedsxLm8DRsYvxPjgaEyaOBbXXHM5/vmXv8Hf/8sl+NffjsGlQ6Jw&#10;3bh0XD8hB9eOzaKycc34HO5nYcSkZIydFIaxE6Zi1LjJTmMnEjbjMWLkWIwYNRYjx4zBKGrM6NHU&#10;CIweeT2GD7sSw4ZcjpHDr8CEMeqS1eAM5e2G0G0PwZTx1yJg3DUuyI+5CuNGXUFdhvGmy03jRl6B&#10;0cMvx+hhl1GXYtQIT8MvoVReipGqH34ZX6sRg9cy+BMG46/H+DHXYszIazB6xFW8n6swdtTVGDv6&#10;Wuo6pzHUOJ43fggmThiGSZNGYBLhMHnyCMJjBMFB0RFMCXCBXtCwcqoAICD4UKBDmM5gT81QOWMi&#10;gugKgoImItjTDO7PoFuQdMzq6RbsPNYFEwyqm9n/Gl1HxxwwQggKwSKU7iLUupcCEEZImMIms3TH&#10;VEZ4wIiWDBh0GZS6n2KiHTQS1P1EQPTDgvCw7ijPXSQlUgSB8gzJdBZyGMo7CBhpBEAqA74DhnMb&#10;5iYo1x0lWHDbup7CGXvC+X+dZVoEg7+gQmjoGuZO6Cq87qhsNryyMwgWNsoECl9y7Vl2HsEih884&#10;IqehEW2WKGcMkfy6bJVevBMw/FyG8kWChWKjA4cbJZVOYKycG2Yjop66U7CYhUcIioe3EBaDgOHc&#10;hWCRjrvXp9BVJGDLymhsWxNDWETgtuXhDhgZcePYIh6L5Cg5DSUf1Uc+yo13Z4tX+YUQtnBmTnVQ&#10;0GSq/mGa5j7YAjIJJoKN+vvVXRJg3SJyGhpnbckryvo66UBcF5PrV4+z5NZgN+JchzkRvYavd91N&#10;k5yzMHehoWhObp9BUa1/BnQNtQui4xl5zS8w5Ip/ITh+0a+hBMK1l/8rrr7sX0xXXcqSuvy3/4Qr&#10;/u1fEDzhKtw8LwgvbEvCnWvYiogZhfDAIea64ujALF+hLiW+h943hZ9TXQAp5nYCGJgltSCdG5Ib&#10;WTMvAs9uT8POp2fjzXvSCCMG8uihSI8ZiWWzg3A//5hvPrkCH794A754dT32vnkbDr23GYUfbcPJ&#10;z+5Axe570XD4YZTvugfvP7MK65fFm5PJ4rUf25iK4rcW4egrBXhxWxx2rAzGjXOnYnHWZOTEj0F8&#10;yDBETL+eANUkppF277pXDQOdlRmO2UoiK5nM1nCBWska/ZMfhYWzolGQrdE0UZaUXbYghS3mUL6O&#10;UOYPPS8vDhmLZiFl5Uqkrr0BmTfehKx1NyB2zlyMDZyGn//y57jikp/j5mUxqN53h+Uwfmh9Fsc/&#10;vx2rblqMSWkLMCpjHabM2YiZi7YiZOFmzFywCcHzNmHmfG/bU8jCLZhJBS3ciqAFKrcgmK/R68KW&#10;7eA52zA2cSGuHB2A3/zmV/jXf/0n/Msvfo1f//ZKXHHdJIyYGIvxdBgT6CzGTc/G2Gk5vMd81qVj&#10;wuQQBtihGDn0EgLgd9TvrRx63W8x9Np/69ewa39rsu3rfkP9mtu/wfXX/Buuv5q66je47qpfU7/C&#10;dVezvNodG8LXXH/NbzGE28N4zRG8viAwmhAYPeIKjBxxJUaOvBKjCITRBMvYMVdjHMvxBM34sddQ&#10;19Ip0CUw8MspTPI0eYJzCJM8TZ5IEFABhEF/PaEQIChMGU2NwRQCwbYD1G00yrqXptEZTJ8mZ0DJ&#10;IRAYgYMdgmROwkkuwQ/2vgwWhIAURAUHExAERrABwzkMg4YvnjOTxwQQkw+NQcDwXUV4uAcN5Se4&#10;ra6oaMFB+Yl+0WEQFv3AICwS49UNJVgIHl63E5VgoqMgLBwQwpCSGMb9MINDOt1EGoO+dU1Z8Hf5&#10;CgeIQdAQQAgJgSIrlbAQMJTroBw4dC2X3M6SyzRgECwsBZB+x0EXouS5GpbphIVGeWWz4ZuTzoYv&#10;JSeiIdmSdVkJKJSBRA7DXIYa0x4sLM8hYExjLAxARsIkrJoXhocYY5S/sG4oQaJfuXQX2dZldadA&#10;cUMytq+OM1hsWB6OrWuisXFFBKHhASMnfhyyCI3MmDFIixrNFrWSv3IWo+kgRtMSj2SraSims9Xk&#10;WlAuAW6ztTVUltZ22qTh1AhMmzwcMwI0E1N2ehSt7Aj+yHhsCs/RzG/a4ekBstdKqPGaEq89jXZ5&#10;Go9Zko1y9Wyp6RjrVQbSkmtUlXWPUUEqZdcJq6AptO4q+V5BrFPCbipbeJrbMYGtuIlqnZlo5VmO&#10;Z924kWrhXY6x1JgRbOUNZSuOrcUwXiMvcRIWZDAg83vRMFcN4w00KXdzDe/tOsyw+yBINdIrQEOS&#10;NSvZhydfw3sOmnS9DXtNjx6LBemTsDRnMgqSxyAx5DqEBFyGkKlXIjlyJBbnzcD6pVG4ZRm1NBK3&#10;cnvD8hib4LZxFf94axKx7YYkbOL2mrn8IcWPp+sZTo3A3JRJuHXBDEJoOpZmjsPsxBHIihmG1Iih&#10;iA26FmFTrkLQxMsRSE2fcAX/dlfxnq+1UVqJGjKpPI3E7WQCOpUgzIwnbNhCSYsnkGMmIpe2N4et&#10;F+VnNJs5OXqC9amm8j9QUmY8ErNSkJqTioz8NKRkJvA/9jRrdWvY9fzsaXh0exbeeGwe3n1qAR69&#10;PQ8L5ichOjUREenpiMvJQWJeLhJz85CUl8dyFhLyZiExfzaSZnsqKEDC7DmIy5+L+FnzkFAwD4lz&#10;5iF57gKkL1qK1HmLEZ2WgelBUzCRAXY833vSuKGYMom/3yC2QKOjEJuYhLikVMQmpCI6PhVRcemY&#10;GRrNYDyGgfz3DPS/YJBnsL/m1wzwgoFA8RsG/N9YORgaw67/LYZf/zuKcOFrnQiZawUap2E8NnzI&#10;JRgx9NIBERQj5SYIijGExFg6A7mD0aOvwhiCYgwBMZb3LmgIFE7XGTDkKqSJdA0T+dkmjR9mYBAk&#10;5B4MGCwFjCl0EoJCAOEQYDkFgoHbgsM0z01Mm0Inwe1Ay1M4BRIWMwgFOYmBbimCIlBdS+qeGmcB&#10;f2bQJAOCQSKQ56jbSU7C3IWTgcSDy0y6kpkzCAW+LsQg4ecuXL2uF6KuqZmTKQJCwPDyFgYN646S&#10;s6CTGCSXs3DdUDExylm45HY8ARFPKCTQSchZJCSEIjEhzBO3LV/hYJBqijC5bqdwS36nGRgiCYgo&#10;SqVLeGdxOzOF21Qmt7PSogwSOi5gZKfTfVNZdB/qosrwlCloUBrqnaXkuIlAUW6DMnAQCoNHTWmY&#10;cDaPOWA4d9E/b4X/J81ReF1WGo5sw22TNcxY9erh4XbiZKxZEIGHt+biyTtn4VHNwRAkNkl0Fhuz&#10;cN9tmTYiajtdxWbGnA1L6CiWhtJVhOL2G2KwZXUktq6OdMCQrdIXIduVwi9KViyB1A7nHzWcf8C4&#10;GNq52BAkxtC6xfILjw1FfPRMxEbNZMuf2zERpHgk/1CR/KNFkvARVDhpH0aFIiomBFHRIWwFSKFs&#10;CbAukttUFPcjI52iqOioME/unAiTjvNc00xuB7MMtuvp+pLb1vVCeJznRHCf14nVvVFxMeHuPr3t&#10;WCouJswUy/uL5WeL43XiWMbr81HREUF0WlMZSOmWNPKKjisxdDRb7ARq6CjEy21Yon4CIqxFNNUp&#10;xCk8eAq/Q1potpyi2TqKlL1WC4qtrzCTvl+NJpHz0gSeKeayYrjvS8eiwiYgOoTn2cABbyCBP+Ik&#10;iGXwODqHcTyHpTe4QP3gyiXJHYZqVrZARkeoHJMNlyTQ5BrV1aiuO18athzO87VchkaNCSoaORcV&#10;rFF0I60bUsOfQzQXQ8dspNtovpbvOUODGsbyXngPamzwehptpzkq8XStKVGjkBYzGkmRSuCP5v3z&#10;HjU4gt+nifer19nr9Tn4eVyi1ilCYr1Ggum4Bk5E0e3FyLFSSvC6wRqD5qjw82hkmZauiKZjtaGY&#10;VCS/12C2fCdPHIZRwy8nFOQS6BDkFOgGpKHX/p6B//cYYhIEBIVLDBJO3B5yKYZ7MLCuI8LAxGuO&#10;HHY5RhEMowkGwUHyt8dKbLy4biSKkBgnWBAQDhhyFtdhgq9x15omjnPwmKhuJutqIjgm0ElMIDQ8&#10;gPjAmCoXobyCQMHtaeYoHDCmExjTCYzpU+UklJ/wZN1ODPRUoAeNIEGD35XkoKCAL2BQgoPqlJ8w&#10;50BAeFJ+YrrlLHiewWIyoSAJDhMswW25ixmTHTAodUuFCBr8/+QS3lP4t5pisIiMmMr/985NRJk0&#10;DFauwsEihqCIjQ02CRhyEQl0EXIU8eYqHDSS6CSSCIvUJMY8wYIxL5XBP83yEwr8kVamWUlYEAiZ&#10;adFeKRjEMJhHM6hzX+IxQcMBQyOqKB8a6aojOORO6Cx8YGQLIB4wBJIMOg3JEuDKcRASBgzTT4Ch&#10;Mk1dVQ4Ybl4SpcS3JuslTbGuejfSSsAIwNqFkeYs1CWl4bQPERgPbMrBfRuycA+dhcFibQI2rWCD&#10;dXEo1i+YiZsXz8SmlWG4e300YRGOzctDHTCUWIyiImYvQdjsZZZojEtJZcDRMMpQLF26ELdtuA1b&#10;t27Dlk1bsWnj5n5t2bIVW1i/ecs2bGK5YfNW3Lppi+k2bt+2eRtu5bFbWd62ebuV0i2bWJpUdwfP&#10;uYPHKZXUBtu+HbdslnT8dtPNvMZNG7dhPXULX7tB5251597KY7fw2jezXsdu5Wvd9XbYte2am1jH&#10;+g1bKb7mNt7bBr5m45btlO5xM9Zv2IQbbtmEdes34NZ1q/hF5uOu1Rm4Z0067lmXgbvXkcZr07Bj&#10;TQq/yAzcesNC3HDzTTz/Fqy76WanG9dTrLvhBqxesxorV63A8lUrsXz1KqxcswqrqNWmlVixajmW&#10;LFuCRUsWY+GSRSypxYuxYPEizF+0wLRg4XxqHuYtnEvNw6JF8/l3WYAlS1m/aC7mzi/AfB5byHqV&#10;cxcUYB41n8cWLplHqZzDa0vzsFh1i+Zg/oJZmDffVz7383mtfMyZm4c5c3Iwb24OFszLtXLOnGwU&#10;FGRhFpVfkEllYNbsdMymq5iVm4J8T7PyUjCnIB3z5mXyOpnI5n5yWhwSk2P4HzgGyalxyKIrycmW&#10;YpGTFYOcTI2YinTKiEIulaP/dPYfMNykpKL7zxbCFhb/E6WwFSbxP5SbFR2OPCXlc2IwKycWszTS&#10;Kjua1wqjQ5qOHFrz/JixmE1l0/Fp1v7Q6//Nuo7U/SQIyBkMoUuQDBjUENNA/YCjoASNoZIHDV+E&#10;xsjhkg8NOooRA+AQMMbQWUgCxjgBQ5DwynEExwRzEk4TBAqWk7xuqYkTWNcPDIKC0BD8AvqBMcJG&#10;LBkgBAxzGAKG1+UkWEiEhJLPgR4kLClNNxDIAO9KBXyXl1DOwuUtBAon16XEkue7OneOia/XNYJ4&#10;zHU5OWBoe6aX4A4VQAQSvlbw0PDYkFDKchgEBRtgkWy0CRZOLrkdTUhER8/gNktJyW4Bg6AQMNQF&#10;pWS2634aAIZgkUJIpNBNpBAY5i7MVThI+ID4qTLTCQgqi8rJiEU2lSVwUD4wrCtK3VP6veq3mxFN&#10;CRrekNwMgUS/Zf2OPWDIbaiLKl3bXl6Dv2/9ptUtJZnjUDKcsjyGBwzlbQUKBwwBQgN+phAS6pan&#10;+1fOOC7Alga5YXE0Htk+i8CYg0e25tFZ5OD+DdmERaYNnd22Jh4bl0fi5kUhuHF+EG5aEIwNy8Nw&#10;+7ooPHBbLG5fG46tKz1gTJm/BdLkBdsxYcEdCFy0DWE5i/hHC+IbR2LDpo147uW38NZ7O/HqG5/i&#10;pVc+whtvfowPP/ocX3y5C59/uROffPYFPvn8S3zM8v2PP8P7n3yOjz7fSe3Bh5/vxnufUp/sxruf&#10;7MK72mbdB5/vxQef7cWHX+z3tA/vs/yA+si0z+qkj3byOPX+l9QXB/j6/ZSO8bwvD5h03gdf8JqD&#10;Xvchz/+Axz7ga5zctT/eydfYNXntL33pXnbjfd0v7+u9z3bj0/ffwJ43HsChV2/HkdepN+7AYZaH&#10;Xt2Cg69uwu5Xd+Djd17Aux9/jrf5ud75ZKfp7Y+/xDsff0F9jrfe/xBvvPMuXn/3PSdtv/UO3mQp&#10;vfbW23jptdfx8utv4NW33sLrb7+NV998Ey+y7vlXX8ULr76Gl3jspTfewAuse4F1L77yKutew8tv&#10;8pzXX8GzL79k9S+9zv1XuP/Si6bndC6v+TLf5yXp7fe4/R5eeed9K7X/4lvv48U3Je6/pX3pXeod&#10;7r+Dl7n90pvcf+MdvPDGW6bnTW9ym/f5Ju/rjdfxHN9bep56QXVvvYnn+Tme4f6TvN8nXnoFj7/4&#10;MsuX8ST11EsvmZ7mvT/54ot44oXnWUrPOb0gPUs9gyeeewqPP/uk6QmvfOyZJ/Do04+bHvP0+DOP&#10;40np6cfw5FOP4IknHsRjj9+LR+/bhEe3rMCTN83GczfPxsMsZ/E/5ggG8SuvUM7hNxgx5BLrRpKb&#10;MEdhwLiEkLiEjuN3P3IechoGCzoMOQsDxNDLCA3KYCFQ0GV40rbfDWWQ+InDGGddUNdgwuhrMV4S&#10;MMbTWUjjhhAUQwkFgWEoApS7ECgIiImT6C6oAGpKgHMWAZOc1CVlOYlpYzDNkxLZ5iKmERIGCzkH&#10;B4kZgS7IBzF4BzGIBzOYBzGIO0hw36ub6QV9cxjcDg4O4H6AAwJlxw0m7hw/PxFCGMxk6V6nep6v&#10;17FUV5TNpbAktyRXMY2wcIrQJLoIdUN5gIgSLIIQHRlEl0FQxHjdUHEhiIuls2ApN5EgxTslJTpQ&#10;pBEOaclRBEWkSfsZcgxpMSwlDw4ZBALlYKHALwDEIDuTwMiM4zbFbTvPA0QWAZFJQAgUagRlS9w2&#10;9W8THhp2S1jIdSivke0lwm3ElMHCOQ0pg8Cw3IblLTxoKPltLkODalzewtYWIzDcemOaqT7F8rw5&#10;KQFYvywWj95egCfvnIuHN9Nd0FncK1isT8M2OgvBYv3CmVg3bwZuoG5dEoo71sXg3psT8MTWFDx0&#10;WwIevM2buDdh/nZMFCwW3oGxC+/EpMV3ISh/NUIjSGN+0avW3IgdD76Oh5/Zgwcf/wL3PPAxnnjm&#10;U3zGoF1SXISKihKcLDpJFaGouBgnThbh+AmK5bHjJSg8QZ0sRWFxGY4WleEI94+eKGZdCY6x/lhR&#10;uel4cQVOlFWhqLwaJ0orUchz9bpjxTxWomMVKKqoQnFlDU7ynKOs1zn+8aKySpRU1FC1vEYVr6dr&#10;lvFYOY/xdTyma9u1Siu4X4nSqhqWPLfEvVdhke6z1PaLystRVnQYFYc/Qs2Bt1Cz/1VU7n0Z5bte&#10;RMXuF1C17xWU738HxYV7caKkBMd5f8dLy3iffE/qRKmuw3p+J8f4/RQWnWBJnTyOwuPH+f2c4Hd1&#10;gtvHcPRYIY4eL+SxYzhexOMnCnHk2FEcLjyCw8eO8Ds7Srm6I4WsP8p6HTt+BIeOHcahwkM4cpzH&#10;KJ2vfROveYTveZR/p6O8jyNFJThSzO+fOsJ7O1xSyrLcvsuj+vvwc/eLn0XlMR4v1Dkmfk/955Sa&#10;CvlZj1F2Pj9zYSn/3mW8PrcPm8pMtl9SjEO8D+mwifdAHSoqxkH+Xg7xN3SQ93qIOsjvzNcBfk/7&#10;Txw3HaQO8Dvcx+9t/zGpEPv4vezj97H/6GEcPHoIBw4fwP6De7Fv/27sPbALe3Z/hF0fvoxdrz+B&#10;fW8+hY9eehSrlxVgzJjrcfmlv8A1V/yawLjUIGBJaiW3rRvqEtP1hIRLXNNhECDDrWvK5ScEin4R&#10;FiM8Z+GDQg7D75pSvsIBQ6OmCIrRvrMgMFQKFmOus+6o8eO4TWchJ2EugoAwYNhwWG4LFpPpLEwj&#10;LLkdoLzF5FEuqe13P03TqKcxmOoDg2CYMV2AIDRmeKOV5CCsJCDoCIJnDADDBXcF9ikM/JLgIE0h&#10;AAgLK6dYN5Jk9TxXQLDuKwOGYOGkbR88Pix8uVFRSnRrVrVmWE9HFMEhYNi+htB63VEGjWgNnRUg&#10;HCQcNDxgxIcTGE6JhEVyUoQHCMIiORqpdBNpVHpKtIFCwMhMi3XbAoYHhiyCQVCQq3CAoFQKGia6&#10;5EyBhOAgFLJYCha5HiAEE0nnqF5zjTKUBqDLyCIscjI1e1/DcjXfg4DQ8FpCw3Ia3HZLnfgjpTy3&#10;oTkWNs9CUneU8hUadarFJwMMGBqFqvWncgmMmwWM7QV4/I4Ccxf33ZaFe27OoINIxqYVMVhPZ7Gm&#10;YDpWz56KmxbOwLbVkbjv1kQ8sjEFL9+dQ+XilXvzHDAmzd2MyeYwtmLC/G2YtPB2zJi9DpFxMXxD&#10;kiy3ALOX3IulN72BVevfxILlL2Lt+hfw4ksfoqToGJobylFeVoSykpOoqihFdWUZKspKeewkjh87&#10;jhMnTqCU+1XVVaisYuBmoDrBgHmC//FPFjvQnGTAKGWArqmrQW19LcorCQAGDYGomEGmhEGorLwU&#10;NTVVaGioQ20twVBexte7c0pKi1FdU4nGxnqT3quUdSW8fnl5CWp5rKGhlq+r5nXK7Fh1dQXPrUNd&#10;fQ3KeN+6ThHfq4ifo4Sqri5FfU0J6qtOoL7iKGqK9qL08Gc4eeAjlBz5FFXcry47gqpKd251TRnv&#10;r4zvUY7aOkolVVNbgaqaClRUlfHz87zqMlRXsb6ax2vKuc3vpqrEqdqpUuJ+ZVUxX0coV520srKy&#10;mO/HepYVlaynKv1Sx3m+vbZaJc/lfVXVSCW8P5VlVDkqWVbW8u/E+6vi/VX3i/cj1XG7X5X8u1Ra&#10;6W//aL++ylRtquC2U3VDJapYV1Vf7ZUVqOT3IlXptfUDquL7VFk9S56nspL34c7nd6dS+/oued+6&#10;9/LaUn4OSvt1+iwUP2+Fvh9+p/qOyitO8G+r318hTp7cjyNHvsSBgzvx7vvvYvmqZRg7Zgguv+Tn&#10;uObyX/0EGG50k/IWDhpyG4KFy12M8GVdUf8XYJgu+38BBmFBYBgoTHQVchZe3sJPeDtgyFGo+0mw&#10;oCYRGP2woMOQu/CB4cPCXIUb6aTStgmMQALDuqC87idzEBrRZCIkDBgChQvskiAQOnMaNZVOgdCg&#10;tD2TpS8DhsGD9ZS91q7t3IQBwgODA462J/WDJpQOQxI0DBAExYAICQOG3yWl3IUm5xEQNms7xAFD&#10;pXU/0VEkRNBlRCCJoEiis0hWYpuwSCcQpDQ5inQCQpCw0gEji2UW97Mz403qPvXhoDKTAMkUNAQS&#10;7udkxSFX3atZfA1l+1kx/cDI9KCh7ZxMlZEEklwGQZEZaVJXlUuAExAGC7oNDcfV6CkNt7URUQKF&#10;A4Ym/gki6YkOFuqCslWE4yYhRYsQ0nEkERhaSTgvdQpuXRFHYMymZnl5iwzsuDEFm1fG4ZYl4Vg7&#10;dwZWzZqCtXOmYvOKMDxAWDy+NQ1PUR8+vgD7Xl2Hwvduc8AImL8VAQu2WZfUxPm3I2DRDgTPuQnR&#10;iUlIiQ1Gbm4uFq+6Ezdvfh0btr2OG255ERs2v4iXX/kQ5aUn0NlahXoGwToGxJaGarQ21aKZQbiG&#10;Qb+CLc1KBvr6uiq0tjSgpbkRdTXVVl/BQF7J11ggrSxHXV0tWlub0NbWjKYmQoFBVkG1jmWdAr53&#10;jc72ZrTzvAa9B48p+OrcZr6ms6MZXZS29Zo6QqGJAau9pR5d7bw2X9/A/cHnt7c3Wl0V76OK16pm&#10;WcuA2txYiY7WWnS11aOTamUArKsoIiQK+VlPoKWpEq1ttWjhOS0t/NzNfB9PHa019tp2qrWllp+H&#10;aqzhe9bwvFreR51Jx5qba3i8imU1r6PPqLIazVRTcxUam/kZmnS/lRTPo5p4b66uivehOh5rVh3F&#10;1zR70j21sGzhsZYWd04z38Pep5X3bOK+J223trGOauMxE7fbJduv4ffFz9XBz8Cyra3G1GryXsd6&#10;7bfomG3rPB3jPbRKP37vVtXx3iRtt2pb9+nJ7rulgqXkH9N3wr9RU6mVTc1laGwqZwOggn/LcjYO&#10;WDbwN1lXwt9BMf+ebMxUHafTPIwjJw/jvU8+wcq1q9mCH44rLiUwrvilAUOjmtQdJYdhjkK5DMtX&#10;XGI5i+GUuq50rp1PSAwfejmhQQkW6o6iLOlNWAxXd5V1TxEYXg5D3VHjfIdhXVI+LJSncLkKP28x&#10;QQnuQUNpbTgtgaEuqAC5Ck+ChSW5AzR8lqKz8AExWC6RrYlzgoZyDHQUCuzmFJwcJBjkf+QeplLT&#10;GOR9SBAcg4ARouM8Ty4kWLLXDnRBCRYa/eSchAZ/TLGRUKZQbpscNFSGq0sqbKopUms5RdBNRNBV&#10;EBoxdBcaDRUbQ3dBSCTEhzpgsIzXKKikcINESlIkFYWU5Egk01lIqXITgkJGPAN5PDIkAiFTSicA&#10;eCybZXZmAgN/IoGQYIBw0NB53jZfZxJICAjl4wQNJ0FE4PC6pPqdhpvwmkNgCBqCR64AQoehrinl&#10;M7LTQiiXGB8YQSWIyGk4t+HDQosWpvXPddP8tgBzGKlalj5lGhLjtJzPBMzKmIaNqxMMFpp3cfct&#10;6dhxUzK2rI41WKyZF4SVs6fRYUzDhmUhuO+WBDy1PRMv7MjGK3QWhe/chOYjD+BMzXNeDoOgCKCz&#10;mEhNmMfthXchqOBWhCdmICUuDGuXz8XLzz2Dzz7+CO+98wY+eP897Pz8SxQePoxatoJb+Z+0taEK&#10;Hc116G5rMnUxoHe2NKKDAbqDwVrqbJUaXT3B0aHtNpYM5J18TSdB0UUYdHe0oKeL6mxBd6cAwGvy&#10;nG4G996uVvR2t1nZ09mEXh6Xujp4HQb17o4GnOrReboOj/NavbxmD7f7dE1K4Oji+/Z08lq8Tmd7&#10;gwVxBdc2BvQOBvIu1nV11POcBr620UGD99/Vxvp2vk9nI/r4Pj09vMcu3ZveW+cwODKAd7QIGAyY&#10;CtpNCrSEk12T1+I92vU9tfPa7bxmJ9+rq5Pfoa7TUYcOyg/KHQy6nZTKdgvALlB38nW6ns7Xa7tU&#10;eurmfg+vpfvtsCDPYN9BmLHs6uKxLn0+vY7XMdWiu5v1PazvaeD3zNLOk2p5LsXX9PXys/fxu2XZ&#10;453TzVKy1/Xy++3mPfFcq1dp51AqqS5eT/fg9rXtSffAe/HVpXuVOqt5Xo27D72edR3t/J7bBZBy&#10;NkiK0FBbTAhX8vupIijowCoK2eA4zvqTbGzweD1hX3sc9Y2ldJhHcfddm6E5BpcTGFde9gvLR5jD&#10;8HIYchhOhAbrJXMXgoU5CwcMwWKkQcO5jFE2OmoAGKOGK+HtnMUY5S1GX4XxnrNQ/mKMjZISMLwk&#10;t5LZNhLKg4UchUDhwWIKYTG1HxKeLKk9xkY/qRvKB0YgXUSgup76JUioq4myXAUDuiChwB/KoE+F&#10;UINBEBI6jUHcSdAIDZ2O0LBAk47p/BAFfJ4bpuMsDTaEgerNkXBfck5CAPLPd+8ZyvN8pxHObYEi&#10;XMBQHoOgiIqcYYohOGKjNRJKyW11QXkjn7wRUAmJHiwICXU9pREQqanRSPGUKnfBQJ+dmUgQJCCd&#10;cMgkFLKzExn0k6w+m6DI5XYeJWhoX8rKIjyy+NrsBOTmJNrxPL7O3IVXl5uj0rkNLW+T5zsPy28Q&#10;GFolgY5C3VKChi/lNLLURaWuqXQCQzkNJcLT3VwNdVf5DiSNwNDzQSQbCaXh7cpdyFmYu5hKR6IF&#10;EgmM6PEoyAzEprVJeGTbbDxEYOxYn4Kta+Nw6zI6C8Jief4UrKC7uGVxEO65ORZP30FY3JVDWOTh&#10;8+eXo+PEgzhT+xy+bXvNAWPMnG0YXbAVo2ZvxehZWzFp/p0ImrMJYUm5SIoJx22r5mH/p6+gvnQn&#10;ig+/g8qTn6O55jha6tiqq2Wrrq4C7WxBK6grQPdJDPanutpwuqedgZpBmcFW7qOtgf/hGcDP9HTi&#10;XF8XxfIUS+oUQdDN1r4Acaq3HefOdOMMSwV+BeoeAkPXO8PXWPDnuadZnj/dyfPa0M6WejuD82kG&#10;8bO69uk+fHWmj+/VblA51dOK033tPM6SOtPXgb7uVgZ0tvDrCT0G+nZCo4cBuK9bEFJAdwFXEOhs&#10;q7Nr6FoddAZtchiUWt6dDMjdDNJNdeUoLTqCouMHcaJwP44d2YvykmMMWBVo5HvUVpeirKQQJ44d&#10;QPHJQwbcZt6zWsQV6jopPoKSokN0YMd4frm16OUi6mroxni8quok6urLrHWuYzqnuvIEjx3nOUV0&#10;G+W8N0JBLXq1wuvZAuf5zXQjaqG3Mci2M8i2cltqZwu/kxCxoM1g3U4X0MzWuoJwO4936RjrdU5n&#10;B1/L400NpairLWJrvsTqFcQ7FcCpNjqEZr22nQGfsBCETDrOe+qkMxEkOhn8Jb2njkl6HydBotpA&#10;JjgIXL0Cme6R99+me+d7dOi9e+jSWiv4HR/FyaP7+X2eNLjU1Z9EaclhA0ZjQxHvqZSfX66xhL8t&#10;Xo/v/fwz9zNgTcLll/yraRidw9BBSe8h13nA0PZfAEOg8IEhUBAYrHfdUoSFchdet9So4XQWIwiF&#10;kYSDQcPLXQgUBgt/VJRAMZSuYqjBQiOiDB4GDLech8Gi301QdBNyFVMFCjkKSTO1KRsuq5FPSmgH&#10;CRSeowiSa3BBXW5CYHDAYLAPm44wKkQyOBAUbOGrdNJ2IOtmIDw8CKHhAofqGfy914ZxX6Ax4PS/&#10;Tl1ZchM8T/sCxV8Bho2MsiR3IIEhWFCRgYiMIjCU3NZQ/phQwkJywEhKCEeychR+nsJgEY10AkLd&#10;Tql0DampFMs0SsAQLDIzEpGRLqfAIC9I5CQTBhTL3Nwk5OclI0/bngwoAktuoh2bReXnCBp8vcDB&#10;bUEjx4Dhuqnyea5Bw8tdWNL7rwAj2+uicutQufka/RP7BAyNqmKZkRZMGLichmaFa4SUD4y0RAcM&#10;bQskibGToXXq5mbNwOZ1KYTFbNy/MQfb1iXgtuURWLdATxqcSlgEYP3iGbhrfRSe2J6C5+/MxCv3&#10;5OLjZ5agbOd2XGh5AX21T6Or6ikHjJGzNmHM7M0YP3sLJszagikL70TIgs2ITCtAXGQ4Vs3LwSdv&#10;PIPqoj0oPfo5So/tQQ0DWgODX2Ot6/JpU/cOHYMFdYGCwf8UA7XUy6DezlZ7U10VWuoZGOgkBAwF&#10;9bMM/mdPOZ1i8BZ01KV0qqcDZ093M3ATBHQnLWr5ExraP3e6y4J2GwNtF0EkWEhyBh10Cme6W/j+&#10;TmcJiFMse3j+aZ5zuq/NYNBLV6B9AaCNr2lqYEuV15PLECDkSDr5ft10BN10Mupeknvp4/l6n/rq&#10;YtSUM0gzQCkot7VU8XW1aKgpxXEGrgN7v8DuLz+mPkHRiUOoryljYC/CSW7v3fMZPvv0feze9QmK&#10;i46iqbEK1VXFOHRoN3bv/hQ7d36Ew9xWbkT3oy6WEgbEo4X7cJyQqSAg1KUkYAgUhUf24OiRXSg6&#10;eYABktCQ42uuZFAvRnn5UVSWFxpMmtiyblfAZYBVi7yWLe+mxjK7955OugAGa51TXVVoaqg94UGD&#10;IGarva2N0GsoJtQO4njhbpSXHSZ0yvm91FjZQtXWnEBF+RECqszch4K61C6QsK6N15GT6GBQbzcA&#10;CQDq+quy65hzUB3P170KCH19jeil69GxFsKslo2VOt57G8HX0ysnVmmf8ejB3YTEEXtdU3MJvwv+&#10;RukqmpoIZcKihZ9bkDxzho2Zvga8+MIjDExTHDB+/y9/BRhOqhMsbFSUD4whBIXJcxvqjvLyGSME&#10;DLqK0dKIKw0YWr5DwHDQYGkjpOQ23AQ91/00xGDhgEFnYSVleYvhBgu3nIeS2j4oPHmOwkFDM7K9&#10;+RSBSmL7uQg/L+EBQ5BgwFZQN1h4ziHMcw9hBEM4y3CDgoOB9lUfFuaAEc4Wv47rmM7xzxMkzJ2o&#10;G0vbHhQEk3DvuIMGQSFY6JgPCzqKCLqJCIJK3VFyGAKGS3ALEmEOGNxOEDASIwgKdT85WCiJnU5A&#10;pAsQ6YJEnBPhkO5JsMjMTEIWHYUDhoJ9CoM8wSBACAb5KQRDCvJsuDjhYeK+jvUDg0Aw6fUeMMxV&#10;qGuKYBFcCBDlNLS+Wa6X+BY01CVlMmi4YbcGDL87yhLgMx00rMvKOQy35pSX2xAw1CWVOJWSy3DS&#10;pFp7EmLUWCzICcLWdam4b2OujYq6dVlkPyxWFgTg5iUz6DrC8cjWeDx1RwqeuzMN7z+5AMWfb0Zb&#10;ySP4quV5tJQ+jLrCex0wEldtQca6rci+YTtS12xH1Kq7EbpoK8IzFiAqPByLc1Px7stPoYY2vpIt&#10;4HIGueqyk5a3aKiRw3DAUPeTAr4Cv1r1cgOne9mK75FzaOo/p69TQFHrXjBpZdnKwM1ALtdAWKgr&#10;6jSBISeh7icBpIfn9FLqRjrdy3oG/HYGuu72hv7Ar9ef5nXO9dLpNB9GR/2X6G49RtdDAHjdTz1d&#10;zQaCjla2XLmt11rXFiFyitu9hIu6iXS/gtNpOhzdm3Mk2udnIUTkOJrZcldwVsBVd1Fvp+u6klup&#10;qThpTqK8TC3cCnvPNjqgGoKhuOgwTpw4gBJ+n4JBB99POYwyS8weMqiUl59gC56BlPCSm6hR8K84&#10;xkCurhW+hm6nu7OBDqOM0DiGykoeq9ZrKvga5WbqzVXU0gnUChYNciWV1g3UydZ/M0GhOuUE5JD6&#10;uunW+gjG9mpzDgq0LU2l/C6qGazptPQ6BvmWVgeFmqpjvEapQUYuoIPOo41qZF19fbE5BgV6636y&#10;rjLXhSQn06fgL1dCB2Hie6hrTPU6LtcikOheensbcOo0/z68B11TAb+B0NI9yinpnjq7dF8aSHAM&#10;Nbw33aNcUiM/gyQ41vGedG9yP2fO8LfCe3vp5cdsItjll/0cl13yLxb8h19/qUtwExL+XAuXwxiQ&#10;8hzqvhIwRpqr8IbVChQGC7mKK0z9eQvCYbzgYM7iGhtOq/yFRkX5XVGadzFeXVJe15OGzUqW5Gap&#10;ORZTNGSWwPClfIVGP02bLliMo8ZjuvIUNsOacAiSixAgAqyF77qIFMy9lr8FeQZ8tejpGuQcwgwE&#10;QQzYFIEgCQwqI716nStQRKou0p3n3IW7jg+ZEHMkei/BQy5CUvfWgNOwhDrrw9QNRUCEExDhdBUG&#10;DQ8echcxMTMJCToMwkLS5NrE+DBzFSnqftKoJ8IiLUUJbQeLdCWz0+O8XEWCuYsMAiI7S24ihYGd&#10;gCA48giL/Lw0BvhUp7xUgkFwkFIJh1TMzmc5Kw2zNO+I9VK+nAhBYvDgtuBh3VWU6n2HkUfHYcqW&#10;XH4jJyuKAIlELkGhMkfQsPkZDhYqlfw2cBAWWipdeQx/VVtN3LMuKQOGL/dQKM3LSIzWckrjsCgv&#10;GFvXJuPOm9OweXWs64aaNQXL8ydj/aLp2HFTBB7aEotHqMe3JeCNR/Jx9KNb0Fb0EDorH0Nv7RNo&#10;LHoAdcc9YOz69Gkc3P0c9u1+Fi+98TgWb38QQfO3IihzCcIiIlHAL/nVZx5CVSlbqpUlqC4vtgS3&#10;HEMt92sqitGshHQD/0M3qt++Fu2Egw8IC9QM+tYl1cjAqi4r1iknYfmNVrXkXV6huZ6tS16jR7kH&#10;wYLOQInp030dvE6LXdPlOeRoynmOrk8HQwei7ijB6rwCVd2HaC5+Am3V77O+lO/RwqAtyNCtNDLA&#10;UAKFD4zTvXzdGdct1tak7qZaA4W6rXT/cjDnThFipwg25S0YsNub2UJuYcAiLOQ+5Gj0/gKO3I8c&#10;S1uLulXc++g+WwmN+rpyBlV+f00EAgN7L2HUSdg0MdjX15aw9VxCyCgAM7B2M4gzmCqhqwRug7qX&#10;6Ej0HsqhKKchl9DoqZWuo7uLTq9Hwb+G1ynj+6nbSyBhcO+RYyKElDxmXZu6pHjemb5mnDvLz9bb&#10;yGCtRDmvRQkIp3msT3kJ3ofvUCyY00EIMmr9a9+5EAZ6weIUGw6UgNDRIQioy6vGWvanWW/dUnZM&#10;ICGweI0zrNe11FWl99H1lPcwYBAcAoZ1edGpqHtJwOigSzFQ0VFU1x7jdyT3VW7dVC1KhhMsBgzl&#10;MLitBPnp03SYvN7LrzxuE74uIzAu/f0/EwDOQQwAQ5P03EQ9JbttGRDKLfchWKgbyjmN/q4oSl1R&#10;mnPhA0OjowwY1ATlLgQNg4XyGBoRRVhQ4yUvh6F8heUuPFBYktuW/XBDZgeAMQZTBQtLajtQ+F1P&#10;Nj/CRispEa1t18JXUDfJGXhdS1EEgQK/OQZBgduRUcGIYKDWdhS3fbnzvHO88wwavJaJx3SdMAZ7&#10;ew9zFHIyLp8hSIRzX07D3IwBRM5DXVEEBqVuMIEi0oOF3IUUE+2AkUCXoWGz6o5SclvJbBv5ZMCI&#10;RmoatwULL2FteYjsJMtXZNJV5OYQCLlpDN4suT0rLx2zZ2VgtkqCQ4CYJUBQ+YSEJqcWzErHnNkZ&#10;KMhP/9FxgWQ23YiW4p9FQNiS/L4DkcNQ15REp5Gfk8D3k/uIoeug48giMDIJDK80p0GHoWdpmKMw&#10;l+G6odxzNAQSgUPzMtxs7gE5aBgwlMPQI12jx2EhgbFxVQK2rInH+sWhWJYXgGWExc2LZtBxROJB&#10;guKhLdF4ZHMMXro/C4c/WI9WwaL8UcbQB9BV/Qgai+9DQ5EHjB9qnsN/dbyM/+x+HY0lL+L2xx/B&#10;DAJjStYKBEfFIDs1Gk8/ciedxRELpC0EQ3M9gwrLmvIiVJacoNOoQFNtpUnwkFwXFAMzA3wvXYMg&#10;0tFcT4dBl0B3YdBgS95PZstZGHAo1clVCBjdrLd8A88RgHReH4PiKbZGz/bRnTDICxitbMn3Mvif&#10;P0W30LIfXTXvoKdxF4N7Ba/nrq/3E6Tam+vcdfgeyq/00jWclZvQexBgOseAwTrfuZwVMJQDIVzk&#10;JgSNbuu+YiuYbsUcCIO/ch9yMBpZpe0+dY8RGPZe7Y0M1ho5xaDYqiCq7hbeG89p5/VabWSTcgzq&#10;yiFIGfi7upzLEFA0MkrnKCHfS5gouS2HY68RwAgQJZwFBgV4gaGZsNFopy6Copf1PV28P0LCRj4p&#10;wFNyCacIhlMEgJLlylVIPQzYgslpAkMJ7y4vB6EWv849w++6j8HXnIRBQYlvupXThCcB4BLZSmyz&#10;XoBhnQVscxN8DSUonSLkz7JepbqhurpdbkMJ+NN6DzUCeC+q0/12yq0QOEqEyznV1WkUFBs0LAUV&#10;QUh5mMYGAph19Q10G00CRqndV29vPV579Ulo+evLLv1XXPK7fzYQCAj9a0ENBoaBwsHC3EV/3sLJ&#10;gGHOwrkLA4W5C7dWlEqNjBpPUAgaE8ZovsW1GGdDaD1YUBOVx7B1ogYDw5uQN5mQoJS7cNDQaKix&#10;BIZbblxJbeUrNOPaTbwjJBicBQpzGdwecAAK6C6wyzVEa7kdLatjwV9L78xEtJb0YYs+kkE62qTj&#10;IYQIz4maacv92Pn9csv2RFACSjiDvYHDwCQ4CFa6BzkJAoL1dh8GDnV3ERIChrcvd6FEtyboxfwE&#10;GA4WdBaJ6ooiIOgq1A2VYeK2YDEomT04D5GTra4luQg6CsEhn6CQZmW6kkAQFAwOBdzXagaExhyW&#10;c7k/h+AQPAq4b+do23MdswmLgvxk0+x8AiSPACEkBAoBI68fGLHWTZVLl6FhtQYMSttKgFu3lHVN&#10;OWBkaHl0g4UHEJvh7YGC4HDwmMbvYypSWaZrlFTsBAPGgpwZuHlZNG5eGo7Vc6bTWQTgpkWBtuTH&#10;Y9sS8ei2eDy8ORov3ZeJg+/eiPbiR3Cq5hk0nbwfNYV3EhgPo6nkPjQV3e+AUfXxBrTt344zJQ+h&#10;5eQTePi5hxG+dBsCctZgenQ8qUXLctcmFB87xEDJ4Mbg29Kg/voKVJcVoaqsmE6DLdnqcgKDAaiJ&#10;waBFo6HY8mRg7mQA1mtOdXcwoHaa/O0zvU7qulIXlKS8hyCh0VOuC8o/1kFADJynvIeS5cqDnBI4&#10;2PJXC19B+yxb32cZ5M72qmSw5+vUvSTJuXTQzbQTPnIsgpTyEi4x7vIupwg0gUjXUw5E7qCbUkJe&#10;jqSPgJDUNaauLdu33AhBx+N+7sOkkVF0BF2EhUZKqZupX4SKkxstpa4mNwqKUNGIK5balzvo0Mgo&#10;L9ltIlRcwFeSW4HUndcmGFCCgtyDuny0rWNq6bvWvisFlIZ6uRr19SuRLCAQDDpOuVFLdCYK+tpX&#10;gGfg7yGUDAIml5gWiLolHbNzKAZ8c4ESIaNRVN2ss5FY3jnuuEoBzUnHbVSVkt3edQQvf6SVEuAC&#10;hnVfER5yFYKB3IefT1HXWFXVMZRXHEFVdSFq6zVgoKi/O0zA0IQvAeP3Bgw3SmoAFoO6ogQTz4Ho&#10;PFsKRN1Q3ggpcxY2dJZSzmK4g4TN5PalfUGDwJho8yyuw1iV6o5ScluQ0HwLLUVOTSQsJK06azO3&#10;J2uVWeUs6CqkQUNnBYv+GdsExgwCI0iT7Sx3oC4hv+tJAdy5iogIBncFdu5r/bXo6DBCgvLWZ4uN&#10;DUcMFc0ArTodj+LxqBhus4zRtkFG8PABorXfgr33cQ7DuRYHqfAIdTkRHJLnJBxIJLevc6wriq+x&#10;bjBBg7BQklu5C+UwEuPCkZxAZyFYJMeY0lPjkGlJbIqOwnIRBENOToop1/IPhIQcginDwUKgkLug&#10;CgwAGZg7OxPz5mRhLqW62QYIwmJOJqFBsd6Oc1vQ0HFzIXQac2al8BqeCA45DjkNuY+8XCXI4wgG&#10;TfRzQ26Vx8iT29AQWyW/vbWn3MgpQcN1TVlpczTcXAxBQ44i1fIXegzEVH4nlEFjqo2Q0jN85mdP&#10;xw0Lw7B2/gzLWRgsbo7G49uT8cTtyXjyjmQ6i0zsf3stOgiLrxpeQE/lE2g4fi+qj+5ANx1Ge9nD&#10;6Ch7zAGj6L1bUPXpRnQduRs9JY/jpdcfQfzqbZictw7TopOQzD/Q9lvXYs+XH5uzaKazqCgtQvHJ&#10;QhwvPGw6efwISrgveDTUyGFUo5Fuo76mHLVVynVUMzBr+Gojmhvr0ETgNFMtja5s4jVbmthaJlya&#10;CRzNk6isKEEtIdSsc3isle5E8yhaeFz7Ol9qJZTUam9hqes08L2b7b0ItqZmtPJ8zQ0xZ0Q4aE5I&#10;ZWUpSktOorTohE04rBT0lJOppzPieUrkN9QxmNZW2AgnTbDTxLoKOqqqiiLUVJXa+TXVpdzmfVLV&#10;NqmOx1VWFPP+i3j+SZSX6T2O8/2OoazUSdslvooLWUrc5jFTyVEUFR9BEV1dCWX5kHLpGCoqjvO6&#10;x1FWdtQltZXbqDxuo6VUKp/h5NVVHbfWdwXPq1A995XvqKnm52ZdcfEhHD+5n+VBO2Z5D6qmhuI5&#10;tTxXUn6gRsfqiq3brLam2M5RjkTAUZ26zXS8pkaTGfnevqoovr6a16vmMSXcTdqmanQOj9fSDZjs&#10;ffR+7n1rWTp5r7N6fg77bPo8yuEcs89ZXs7vi9LnOnZsD44W7sKx47txsmg/tY/n8TU895lnHrDx&#10;/JdeQofx+38xCGhpczdBTyvRCg5OPjAs8W0Ow+UtbAjtoLyFEt3+nAvJIOElt/1lQNwkveswzqTc&#10;hRsdpeS2RkT5zmIiQeGW/tAsbo2IGgDFT2HhL+nhg8It16Fksrp4HCAsiJurUHeSnMSAI1Cgj44R&#10;ICIYlJ3i4iJNsXERVm+y7YHzYvgaOQ9bXNQDibYHnIXnIqQwvT/rCIR+WJh+CgyXt4hUN5fdJ52F&#10;chdxIRSBYUt90GEkasa2uqEIDLmKNM2l0NwJDYP1ktgERr8EC8Jg1qwsBnhJoMjELMJhdr8IhYIs&#10;zJ+TjQV6siI1j9sODJRKDyQ+MOQwlNcoMBcipdq2dVXJdQgalutQboMOg8BQ8juLgNBSIoJGnj/R&#10;L40OI1WT+JTkVhlKRyFIDMAiS/t0HGnJMwgJugpCwtaNIjySqRQPIvH2mGkBYxrWzgumu5iKGxdO&#10;xx03RuKJO1Lx/L1ZePrONDqLbOx+Yw1aTzyIb5pfwoWml9BT8TjaaSBaix7A+YancarqKZypesYB&#10;43Tx4zhb+gQu1j6DHxpfxMcfPYasm27HlPz1mBKbQWsTjptWLsAbLz+HIwf34uih/diz60vs/PIz&#10;0+7dX2D//l04fGifwaPoBINQ0XEC5RiKqJMnClF8ggFTM7I1m5rHTxw7gmNHCZtjDIw8VnyS4ms0&#10;w7pYs7e5r2Mnjh9l/QmrLy0pMmnbVKzzT6C09CSDsI6rjiDT7HCWJZohXlLivY7Hi3mdYr6/rs3r&#10;FvJej/IeCguPuPvgvRYXebJ7LzSdPHmUgecwjhzej0P8/Pqc2j58eB8OHdrL7X04qu2De3CQOnRI&#10;2osDB3bb97JP2rcTe/d+0a89e77E7j1fmPZwf/fez7k9oD3Urt36bj/DHmnPZ7zO5zhyZI8lxosJ&#10;k5NFB3HiBIPgyQP8Xg/yng9aWcpAWVx0iPUHef+sZ10Rg+VxnUsoFJUc4r7qVDoJGDquY6VlhFTZ&#10;YX53DLylR6kj/P4OsY7HCKhSgkpSkr6UECvmcXudAnVFIYO1YHeQ39leHDq8EwcOfYmDh7/E4aO7&#10;cJR1x47zd3Jc98335PaRIzv5nX6JIwzsx0/uwwm7V55zYq8n1g2SO7aP1+G1CAS9j847cVLlHhQe&#10;28332YMjR/V30Mzuz3kPn/MevrDtE3yPwuN78NAjOxiMpuESAeMSAmMYgTHUAUMyYBAMDiQD0BgM&#10;jL+W6O53Gl6XVD8w7DkX19pSIJp3IY0nMNQF5QPDwcIBwy1XrgceuedZ+KAweYluAUMztm3hP4Fi&#10;put6stFPXheUS17LTfhwcN1MvivwHYOAEetB4seKcorntqS6eO1H2flyGoKGuY5YXSeU7+F1S3kO&#10;RsDQEFwHEMruyzkIN8rKSdtyPf59GoioGLoLASM+PpSwiEBiYiSSkqKQrAS3wSJuEDA0f4LuQl1P&#10;lqtQAttzFgRFwewcFBRQsx00ZinoEwpaXFOa6y+6acrFgnl5VjpwSFkeNJzbmCN3QmCoy0qLbgoa&#10;fjdVAaExR48Y1oirfmBo1JSWFomGZoELGNoXRLK1JImeqyFoCBgpYdDTHP1lQiQtvKkuqtTEQMJC&#10;wNBCg4KED4tptjRIgp4hFD0GC3Km4IYFQVhPZ7FtbRge2ZKE5+7JNAkaHz6/CJUHduBc/XP4uvEF&#10;nK97DmdrnsZZ8uBM9dP4oeVlnK95Fuf8iXv/u+td/O/ud/Hfp94Det/GwZ1PYeGmOxE45zYEJOTZ&#10;D2Tlotl49vGHsOuLT7Bn5+f49OMP8eknH+KLzz/Bvr07LYAKFifoNAQIBXwFZgv2DNIuYAsYJ+yc&#10;wqOHGCQO8HUMVgzWxwUQBu4TxxWoGdQFFr7+JGGiJUR8nSRsdO2ThEsRA7tt670EKF5bsLDXEhgm&#10;wcPqT3Bb8vYJj2ICp0jStbxrnDRAeDpx1OTu9yAOHdiD/fysB/fvxkGDwU7sJwgOEgjS/r1fEgZf&#10;GiD287ggsceDgmkXAeBrN4HAcufOT7GT5Zcsv/zyE3xBF/flzk8I4o+5/RHruG91H/G8jwmknbw3&#10;goHB3II+YVHcDwwGdQb/0uLDti1YCAZyDkVFB/hZ1MLmeSWEOuu1XUS4lDDg+3XFfG1JqURo0OWU&#10;Cha2zTpCxMGC+6oXNAwYdJjFBwiMwygnMHRcEDt8RLAk7PbxN3LgMwcN1hUqwBMYJ3iOgHHwEBsc&#10;PC64HBMMCBKVAssxnieQ9UPCF4/pOgJDoaBBAAgaxyjVFx4jxAsJ86O7CaqdOCQZvL4wYBw9tgsP&#10;CxhRgQaLS5T0FhwIBLecuUtwy1EMu951VRksvHP8PEb/7G4CYyQhIQ04DHVLDTgLzbfwQTHWljLX&#10;/As3nLYfFpOGIUDyuqEsbyF3MVXAUM7CGxX1o64ob/kNGwk11VyFzX9Qq92Cs5LRzlGoC8lBQgHe&#10;D/LOMZhr+AkMHECiGKipBE+DtgUQez0hYbCIdY8zUM4jigFfgd+Bw3VL9SfGKeVOzEUYNJwDcV1Q&#10;A/dqsOD1BAx1RyXEKXcRRVhEm5LNYcQig7DQnAqNgMrKJCyyUpGfTfnJ7TzBgoF9NqFAWGglZj2f&#10;fTahIVjMnUc3MT+Pyics8gwa86kFrF/A+oWsX+iBY/7cbJ7jgOFcBgFC96H8xlwBo8BzGnQZcyXb&#10;V2J9wGWoW8pfuNCtMeWLLkOr29qqt173lOcyXB7DLXeuIbXuWfweLH60TcVPQyKBkRo7Bkvyp2DT&#10;ylBzFvdvjDN38fRd6XiK7uKNJwpw5NNb0VT8EPoIiTMCBSHxFaHxTcOL+Lr+Rfyx9RWcqXwcPWUP&#10;OmD8Z/ub+HPrG/g/XW8Cp95GycHnsO7Ou+2JZ5OTZvMPFYUl83Lx/JOP4PiRAyhjkD3GAHqskEHp&#10;xBFUlJ5ATUWJjZzSMh71teoXr0VjQx2aGuvR3NwALemh7iR1RzWq26i+BrU1VSgvK/Fa+w4cBhmB&#10;RQ7BU5HWmiJE+iHE43IQKoskQcBzHwMqtroigkFy1/RkDmWwU/Hf6wTfQxAiLIrkLnyHRIdBGB6m&#10;s9pPWByQPPcgYBzYtwsHCJJ9gsU+idsS6/bQfcmBGSB2ftavfmB86YGCIHb6CJ9/QRCbPvDKjwgP&#10;t//lzg8JoU+wd9+nvL70CUH1Ce/hU4ot6X1sRdOtHNj7Ge9N+pz3Qndi+59a3QE6lf2UHMv+A2x5&#10;H/yC7ugLQpCvPaAWOR1Bv1jPIHtIYgtdTkCB99ChXVYKAIfoEKyO5RHuSzrvIK+9n8Aw8doHD+n4&#10;bs8ROGDIIRXSKSjIm/MwOBxg4KeOSwdt39ULJJ4IkmOEgpyCJGAIFnIdgoWTA8oROg65m0O8rwP8&#10;DOqa0rlPPnW/tVgvVdL7t/80CBi/8+TAYXMwlN8wuW2bsOe7C99hGCzcqCh7KBKlmd1OmtF9jUlL&#10;gejZF+NsccHrMZ6wmKCchXIXk4bbQ5DsEarKWwTIXYzCFEJCoJjqgcJgMd1fONBbfkMzqQkKQcK1&#10;5l13lAVnBmEXgOUAHCTU1SSpQdgPh4RogmBAAkd8fDQSuJ2Q6EnHEgWMSB4TUNQ9xetR1i1l+Q6X&#10;2wgXMPzRVAYHOQ6W3n1JchU2PJf1ylcYSOiGLPHOa1jCXUNqCaQEvl9SYgxhEYNkKoWwUO5C7iIj&#10;XSOgkpCdlcKgTEDkZlDpyCcs8vPpIggIgWIug74Bw4PGnDl0D4SBYGHA0DahIUAsNFg4YCxa4LRw&#10;vrqqCA2CZp5XChrzDCCSA8dcgwYdhnVROYdho6RsnobyGLEGjdwMJ7cSrrqpCIp0rWDrSjdaSonu&#10;IAcNjZLy1pFKIyhSCAfJPdZa21Ptkdd65HZa3Gibc3Hfhng8si0JT+xIwaO3J5lefCgbu99bg9oT&#10;96Kj6nF0Vz6B01VP4RyBca76GXxV8xy+qn0BP7S+gK6Su9BUuNkB40LVszhd9Bi+Ln0Mf2p4DhUH&#10;n8LmB+5F+JItmJg0j62GGMwnnV946mFUEwztrY1oUl8/1dJYA4046iQMlNzubG2yIbGnertw9nQv&#10;zp7pxbkzffj6/GnT6b5u9HZ34BTLU31daGlqsCDe3/VkAd0tNqigb9IigoMDvAcEV/I8LUxYVooy&#10;nldWNiB7XSnPL+V5ks5X15XqDBS+eJ4BQ+5DToOwoGybwNC9Far7jE5DrqSMgFRuotIX9ytLjrM8&#10;hsqy46jgdkXJMVQUF6Ki6KjNW9Hs72LCteiEuuwktsJ5vRPHCcpCTYSTGCA1O7yQLWgGvOMmBspj&#10;dAcMpicUVNV6PsogyZbzMUoT6E5QJwv34CTP1+zyE2xZn5R47gm+/gSvJxXxGkU8x8QgLBWb9qPE&#10;RKeiLiw5GCt5jM6kWO6BLsVEV1IiV0Inoq4vU8khficD+9quoAOp0MKMlmMptFyJci6ChIK5HIZA&#10;YNDwnI66y8x1nBAkDhEm6nLjvs4xqX4QQORAPFfhbwse6vZyLkPbPwbGfoJP71PMe37ppcdt2YhL&#10;L/05fvubfzTX8GNgONnEPR4bqmPe9jAPGP3Q+BEwvKfoCRR6kh5hMdokYLiuKT0oSSvRjh8/lMAY&#10;9iNgKGehriiNjDJY0FUEmLtwcy3celB0FuqKoruwRf1CNGRV7sIBw88dKEBbi10tfgVzBt0YttLj&#10;4iMs4Mcp6MspmGMgDJJikZgYSzCw5LaeXyIlMjgnJUez1DmsU0l49DsO665y4DAoERpyMhEeNAQL&#10;PfRM3WIOGA4aukfrhrKchc5zwNC5pig9KG0m9HA0XVuwSkqONVhIqQIGYZHeD4tU5GRr9FMmW/SS&#10;S2wX0FnMU7eS3IPJg8Q8QmLeLIJCIiw8aCzk/qL5s6lZBot+YCzk9kI6DXMbKuk45E4IDl8L6D7m&#10;Exrz1EWlvIbXJaU8xizNzzCHMQANk62Gq9ngAoZmggsW/kQ+AkM5i6QgyoHDnv2tmd6Jzln4wBAs&#10;kuOmICk2AHGRY5GVPAFb1kbjmbsz6SrS8PgdSXh4ewKeuT8dX7y9CpWFd6Kl4hF00EH0VT6J87XP&#10;4Wu6i/OExTly4SwB8k3jw2g+cQtqDq10wDhX9gQ6jzyAriP34kLpo6g99DgeePJ+xKzYhvHJixEe&#10;l4D8LNLpobsYCE6is72FkNByGZqLUG/DULUmlNTV1ozeTs1f6MZXZ0/hKw8U33x9Ft98dQ5nTvWi&#10;x4DRRfWgrbWFwaQcym0YBBS8PQi4HIQL/C7QF3kg0HEHgTJvFdtyyoHCnVNG52Iq57bkA4THS8oc&#10;MKybzMRjJucyXBeWurhc/kW5jsOHD/I9imEjt7o1iVDzRAakCYFuxJSA6aS5Gf4aUzbUtr0BWjNK&#10;o6GU3G/TZD7bVrK/1mSLBbZoUb4aGyHV1uaOaQisjXTq0FwI1tkxjRCSNBJKI6T4t5A0R6VfWpfK&#10;qavT3Y/Wl+rtajBpZJPUy2Om7kYn1XdrVFMjejSkVqXEY93d/GyUv2/SOf52j+ZT+OK1eKzvVIsN&#10;D66oOo4jhNkxgdACvwcEgsmJQDhJiAoYBgmeR/UDw6DhgOF3Tw24kn04eoKQMGj4Uj6DjqfQOaH9&#10;Bz8nnPS3PIo33njW1ga6hMD4za//od9B2DwMcxeDgUFYDGGdt+2AoYUHWVKCxkD+wnMZBgznLAQL&#10;yS0Dou4of3SU3MVwTFCCm3IOwxsV5c2z0LpQNoRWCW9zGIIFpSXJgycSFAGwpLFNktNoKCWPXS7A&#10;zwMMwCIMsfFhBASBkUhYyCl4zkGASEqOMyUm+aUDh4J0UjLBYWKd5AHF755K0LXURaXkueVEBqDh&#10;J6/9XIochGSOg+5CLkTnaD+K29EEhT/vQ8CwJ2LSyQgYyXzvFN5HCoGRlhJnziJDM7ZtlnYa8uQs&#10;6Ch8KZk9ly5ArmHe3HzCwrmIBQsIhYUFpgULZjtosG7hwtlYrHrWLdI5g7R4oY4TGto3qAgmynNI&#10;6sIiMOYRGHPpNNRFZdCgyyAwCpQA1yS//m4pQSOWkPNGTOmBS1rV1la21Yq2bgn0jFQ9G3ymwcKU&#10;SHBQqYnemlKChsFCS5pPRSKBER89yZLec7Km456NKXjpQT2eVcuDxOHp+9Lx6ZvLUXH0TrRVPoq2&#10;8kfQXfEE3cRz+LbxJVxsfBkX6l/CebqM3vL7caZmGxqOrUHVoaUOGF9XPm1J768rnsQf659Dd/Ez&#10;ePmVh2zW97iUZQiJT6YNisX9d25kq/UQwaAJdw3mLjSaqLmega6RamLQYr0WD+ztakefZnNrCG2v&#10;hr0SEHQdvd2dDFxtDB5SO5qbG1FVWeECv0RYSAYFcxAK6AKDlrkoZsu+xMGBpaSlyysqtaR1Gcrp&#10;fnSODww7xrqKCh43oJSilPWlHjzKCJxyD0I+YPqdiBwInUIRHYaS4kcIjEY6qm++Po1zX/Wii9Bo&#10;4+dspVq6WtFENVL1XS2oJTxqe1pR29uGml6VPNbH80+1ooNq72tDR18HOk91ovt0F7rP8Ds53YGu&#10;U+3o5LkdPLeD53Rq/5TOY6l9q+vgNXzpeLuV2u88ret0Wulv69rdKrV/potydT1nuyhum7Td7XSO&#10;DvAc/06s6+Z297ke1lHntc061nd5sn2dw9d183gX97t4PTt+jvcgcb+H73fu616c/6rLRlApryAH&#10;IFBIx5SzUKLbgCFQSIKDjnvAkPsgTAQOgaHQJGgIFk799cddV5TvLkx0YQ4YnxEY+/lbOYq3336B&#10;ASbJHMZvfv33hIDLUxggfiIbbuvnMcyJEBZDLicw6DK8YbWWxzA5p+EPq/W7oZS7cCOjNKR2iDc6&#10;SsuB0FnoiXlyFv4KtBoZpbkXBIWeyz1V8y00k9sfFaVlw2dOwkw9lEhLaxAYg5fmMHehIG05C5fU&#10;tm4ouoC4hHAGeAXfKAZ9BwBrtafEIyWVYqntwfJBkswA7W/rNXIarntKkstwo6pi6WL8BLhBI5JO&#10;Q+7CA4YTISGZE9L9Ojf0064ojZCypLeNjIomLASM2H53oYl4WWzQZmnWtvIWdBUaBSVXIc1hq3+O&#10;jXYa6HpaoEBPICwkGCQBQxIsBJDFC+dg0SLBZDaWUEu5vUQSTAQOnruE5y1huVjOQ9DwR1VZN5Ub&#10;QeXmbqQRHM5lGDD4m5Pb8HMZbmVbOYwYZKXSYXhP77P8hQ+MFEEjhM5iJlLpNJITA5Gs7ihLfFPx&#10;05FEYCSxTIyZitgIzfKeiMWzgvHQtjQ8/0AWHt2eiMd2JOODVxaj/MgdaKWz6Kx4FL2VT5ij+Lbh&#10;JXzX9Aq+b3oN39S/iFPlD6L15EZ0V65H/fFVqClc7ndJPYPvecJ/tb+O/9PzJr5rfAWff/g4Zq2/&#10;A+PTVyIoPp03GIkdm9bh6IFdhILcRBMa66psGG0Vg6/mYVQxWCuP0d6sOQfN5jY62zWRTbO6NQOa&#10;zqS1ia1owoZgaVXXVlM9qqsqLZfhgOG19uUqvG4icwM/Agbh4LmKcsFAwKgoM6fhgr8PDNU7OQfi&#10;QGRuQ+f0A8OHhuoGZNDg+584VmjAEBAvXjiDRn723YUn8dGBo/joUCE+KjyOd48dx1vHj+ONk8fx&#10;Ol/3Gu/p1ZpKvFpbhdf4PX3cWIXDLZUoaq1EMd1DOd1FdWcL6nvaUE+w1BEUNQRNVUcjKulOKjua&#10;qRZU8HursFJqRgW/13KW5drn6ys6W227pL0RJbxmCV1eKV2QpG3VlfJ7LvPree0SSttlLMs7m1k2&#10;s76Z9bwOpW1fZdwv5/uUEYTlBGJ5dxu3W22/jNAs5/1X9LSjsrfdjpWrTuewLCU0y3i8mvtdhM65&#10;r3vQUF9qwFAwP2awOOiVHhjMYThYWB7Dg4IPC4HBwcIDhrq2PBWqW4o6SmAcESwICemwVwoYBw59&#10;Bg2t1YiutwiMXP4HvozA+PWvf4ahBIbcw18DhpYMMVBYnkOwcMAYMfQK04+AYV1TrlvKHyFlD0lS&#10;N5Q3lHbcYGBYSWiYwxjhuqW4LYAYNAgMS3ITFDaTO9BLchMWIWEBmBk2haUDxo+6osxdCBYuIW35&#10;CnVB8f9ygsm5CkHgp4BIFjjSEpCalmhKSU1gXYIrveOSHId1acW7BLh1S/XDwu+a0qgpBw0fFuqW&#10;cnNBlK9QSZehksDQ8/lj+RpzFbFukcFYG06rByHRYeieBQzlLjTvwmZxJ1uyW8DIM2D4ye1c634y&#10;zaHDmOdgsUBdTQs8WHjQWERILF40WAJEAZYunoPlS+ZiGUuBwwHDh4akbQLIuqfU7ZXD9/KAoVyG&#10;5TPoNDTMVsuF5Ggyn58A1yKFen6GuqXoNmyUlJ4TruG1EZSWChEwQugmCIvEYEJihgEjiaBIipcc&#10;LBLj5DC4HzsNseETkRw9GSvmhOKBLSl48u5UwiIF776wCMUHtpuz6Kl5Cqeqn8LXdc/josHiVfzQ&#10;8jqB8SoB8jjaizejjs6io3wtao4uQ4XvMM6XPYkfaEH+T9dbQN87+M+ON3Bsz1NYumUHJmetQWBC&#10;Fv9wEdh04zLs2/kJtMigJt7JVdQwgGupkPqqcgOGwCGgqFuqr7MdPZS5DRMDh0Gj0c2noBp1jWoH&#10;DIOE5RmknwCDQb2cAV3n9cNC8mAgiFgeww/8HlgqTD4seE3BgMd1PZW6psAx0MUl+cBgHaWRWUcO&#10;H+DnrcJXZ3twrKwCT7z9BbY//y52vPwB7nr7E2x/72Ns/ugTbPr0U2zcuRMb9u3HbYcO49YjR7Dh&#10;aCEePFmIt8uPYWflMeytPomDNWUobKjCSUKoqKWOIKnD8aZq1lXiKJ3M0YYaHKZzc+J2A0tJ2760&#10;31iHg9zeW12OnRXFVCl2c1vaSWh9SYe1izDdXVmOXfwb9YvH99RUYG9tpZW7qiuwk3+HndVVVu6W&#10;WO/OoeoqsZ/vd5CA399Uh338u6mUDjbX4VBzPY9pmyUbBAdUttTjcGsDjlONmjRJByJgHD26h0F8&#10;jwv41sUkORg4x3GAxyTBwXcRPG5JcFfnJEAIFJLyF05/AQwbKTUAjBM+MN55Cfn5aQTGL/DrX/29&#10;gwVl3U4/kucqhrouKB8YriuKsPCH0w6/0uUxfpL0/hEwrCuK0Bjrz7/wgaEJe4TERALDwDHMezCS&#10;y2EIGDYiirDoX0zQA4aNhvJh0Q+KgRFQCuCWs5ATSIqiK5CziKJDiGHw/zEsklISTKkEQ3p6EtI8&#10;paYnspS4LXCwZW/AYPC2BHm88hmD8hianzEIGFbK7USGEBAEhwHDwcO6quguBgMjLjoM8bxOvO49&#10;LozX5TavLVekpHcy3UUagZaRIXeh2dzJluxW/mIAGIKEy1s4zbJ8hWCxYD7dhAFDToJwWDyXgJiL&#10;JSxNSwgHAkKQWCZYLJ3H7bkOGIvUZSXNMlg4YPjdUy6vMQANdUtRszJsmK0PDJOS4Ln+vAw/j+Fg&#10;MQAMugxCI8MHBpWcGERoUAkzDBiJXjdUYuwUB4y46YgLn4zUmAAsnzMTd90Wj6fvT8e7zy9A6YE7&#10;0FNLUNQ+g3P1z1sX1HeNL+OiSoLi++bXcKH+GfRW3IWmkzehhs6ilcAoP7gYRfvmezmM4kfxHS3J&#10;f7XRYRAW/935GonyDG6++04EzroB05Ly+ceOwE0r5uOzD99GFwO+lg3XLGxbC0rdUGyxCiRyFae6&#10;NXu7G2f7eiyXcfZUN85R50/38HW9OE9pccEOtpYb6uscMBjg/aBdzmBdXsogr24pC/KDHIAFecKA&#10;8ruRTD+FiAeSijICw0DyY2DYdQwqer3eVy5G8zl8aDhY6L01aurwoX3Q0uVfne1GSVUNnn5vJzY/&#10;/Ta2ERr3vP0pdnzwGbZ99jm2fvkltu7Zi60HDmIzgbHx8BFsOlKIh04ew3sVx7Gv9iQOqVumvhzH&#10;GisJjBoUNTtonGypNWgcI0iONQgeNaaB7VoUMlAXNnK7kXUqCZwjPHaAbma3waGE8CjD3hoCgW5v&#10;D7+HvQTEPgJhD+utTrJzKrCfwNhHIJh4jb38W+yrqcJ+uqL99ZU40K8qHOJ7HyEIDnsSJA4TEod1&#10;DyyP8HMc4e/hKF3N0dZ6FLbV4zi3i1g2admUc51sIJRb0vsQoXGUpRsN5bkEbQsUBIPJcxLOZeg8&#10;d66fu7AuKM9RKG/hRky5hPdRAmkAGLvcaK7DO234ruZ5lFUexfsfvMYWaBYuv/SX+M0vf0YIOGBc&#10;b7mLAVgot2EjqKhhgoWXt/CH0/bnLYYTEuYsrvzR6KixerKeuqP0zG49IGm8chfXY7yVmt3t3IWN&#10;jFKiW11SeoKeJbyVw3BrRQ0MoZ2MoJlOIVqTyfIVXpeO+vzZMhckzFGw1e/yC3QT/TkIBlwqhS30&#10;VAZdOQnnJiTBIclgkZGRjPQMBwu5DG2rLo3bAo26slxS3EuUExxuxJVchobbRjhoeRI0oqMoQiOK&#10;0BA4DB5yHoKG4EFZzoLA0zLmJoFDwONnSSCUNJw2lbDK4D1m0lXIWfTDIjfDjYiaTXdRkMe/r3MV&#10;yk/0Q8JzFgsV/A0O85w8aCzltgGCWipxf6nBYo7rlvJgsnSxHIhyGy4h7lyHuqe8ZLi6pugyBAwt&#10;J6L1p/JzBAzXJSUJGspl2BDbdMEiAhkEhZTZL0JD8zHULUVwpCYFOwkaBoipSNCzLyi5jISYaYgJ&#10;n4SUmIlYNmcG7t2cgI9eXUKHsAN9dc/imxYCovkVwuFV/KGFkFA3VOMr+K7hZVyoewZ9lfegrXQD&#10;mopvJDDWoLFkDWGxCIW75jpgfFf1LP5Q/yL+o+U1/K/W14Du19BR9gJ2PHo3wuffjOkpc/nHjMRq&#10;fhnvvv6iLdz39dk+gkF5Ci3FoWdUdNgyHedP9RoopPMaHXWuDxfOn8I350/j26/P4OKFs7j49Vl7&#10;fV9vJ/SEvbraagvcftAuL2EwL2HAFzR+CgZqABhyCnydtj1YyE1YN5QeE+tBw7mSgdeZU6EbcsDg&#10;e3BbjqO0TMBw7sKg4pUChibs1VYV4+zpDjS1NeGzQ8fw7Ac78exHu/Da7kN47fBRvHr8OF4+eQIv&#10;FZ3EK4TdywTVi7z+C3yfdxmgDzVVoqy9BhXtdShvr0dlRyOqOppQ1empS2UzKgnfSr5HRXujqdJT&#10;FevtuHVZNfS/XsfK29TtVI8yOhWV5V5dBQO3ur8q2htY50onHuNrK/z3ljqa7frqKqvuonpaUNMr&#10;tXJbUk6m3XIzLj/Tjhr+7WtUz+MuX8Njfe2oo+pPdaCBv4tG1infce6rblsLy4BxRMFcjoDuQOCw&#10;UU5yCgTFMQeMwWDwYeG6ndzwWZuLYbBwkBhwGS7ZrYmANjrKm4eheSAGjJMERsURfPjR6wwkObji&#10;MgLjV39nwFCOwiW7BxyG5mFoJdthHjT6H5g0zBsl5UHDRkh5D0rqXw5EQ2j1nG6bc0GX4S1jPt40&#10;CBiWw6CjIDDsORf9cy7cWlHWHaWlPyx3oWdYBFAud+E7CwVdTcZTkPaBoVa/HIVyDQKFJa8Z7JWn&#10;ECDkGgwInntIZ/DN8JSeyX1CwpwFISGIGEC4LTfikt8CEF2KchpKggsa1jXlhum6+R1eEtxzGZEC&#10;BhUhWKiLivetUVQm7ivRrTWj1C0Vx9fFxYYhgZ9FQ2qtS4rvq/sRMASwrEwt/aH5FhpC62ZyqztK&#10;7sKAYcns2QYMdTstIhQW+5CQCAV/f+mS+QSFxO1l0nxXZ8fkPggNltoWMMxZLMijcg0Wi7U9PxcL&#10;lc9gY2ReAV2GAcPN/PZXtB0MDC2Hrke72gipdLkLQoIOIyMlnAqz/IVfpiXPdO4icYY5jBS6CXVB&#10;CRZxdBQJSnjHTEVEiJvlvW5RMN5+ZgEaT96HC60v4WLrq3QVL+MHuok/trxu+oGu4g/Nr+MiHcep&#10;ivsIi41oKlmP+pM3oOLISlQfW4Fju+bj0JceML6veZ7AeAl/5gv/k9BA35s4U/MSHnv2XiQsvQ3T&#10;UhchJCIaS2Zn4ZVnH0NdVQndgp5V4bqZ3DLm7bamk55xoWdZKOF9httfne01aAgQVgog506x1Agq&#10;Bw3N1VCg94HhuoIIAQZdC/gK6oKCp78KDNUZALwkt4BhiXAPGpTrnnJdVP65Dhi8hg+NQc7CuZAB&#10;YOhxtH0MfmfP9aCpvQUnq+kGqqtQ3FCH0hYF7GaUUsUM9iUM7lIxg/JJBuiyzkY09DSjhS3tZn5X&#10;TRKDqtQoMdg2mbRN8TtVoJWaJAbkZv84A3Qj9+18lbbN6+rafe68Fl6zhcG6lXUtrDOdakPr6XZT&#10;26lOtBF+rVR7vzrRcabL1HamEy1nOiiez7KVx5r5miZCoIXnDojnWX07j1Osk1TfrGO6B9afJiy+&#10;utCLppZKB4zDuxjQ5QgGA0OBnxCQbH+QDBQOEAMa2JdbGdgmMMxd/HVg6H002fDDj99gKzMfV17x&#10;K/yawHBzLCQ/ye2AoYcn2Qiq/wswHDT+GjAICMGC7mIwMMaPU6Jbs7uHuAl7NqTWy1t4OQs3o1uJ&#10;broLDxaBQQPACLXnR7j1oWzOBR2GJYwHdUX1uwsfGEkOGAr2ykUo8LtuJoogSGfwzWDwzWRrPYvK&#10;yBqAh7mNdLoLBmnfcbg8BkHhd2sJGnQabv7GADSiCQ3LYwgSchJ0FLbtAcOHhRtKO5DwjqEbUdeU&#10;gJHYDwy5Iz3fQl1mDho274KwsBVnbQitZmK7+RZzLclNdzEIGIsXCw4EAcFgIhSWqDRYLHASKDxg&#10;LFu2AMtZt9wHidyG3z2lpPdCBwoHDD8Bnm3AMGhoSRE6DI2WcnmLeOihS+7BSw4W5jAyBw2r9YCR&#10;nkxIJIUQFCFISXKwSCYokhOU9Kb6gSFQBCApfqqVITNGIy1uAh7cko7qAzvw55438Ofut3CxSS7i&#10;BcLhJfzQSIfR/AZdxht0Gy/jXM3DaC/ZTEexHg0lNxEUa1C8fynKDi3Gwc8KsOfjPAeMs0WP4dvK&#10;Z/HHhlfwH4SGgKFhVa++ej8yV29CQNpSTI+IRUFuKp565B5UlR43YJjD6Gztl5Ywt8efStzu6WJ9&#10;twOKcyMCjNwIQUJwfEu3cZ4gaWtly7ay3M2ZKHHLgNgcC2vhe0HdA4QFcdX5+0pie11X/ccFhArB&#10;opzbSpA7VXC/oqLCaRA4/BFXSoTrvd0scC05UsTjxdCMck3a0zDbLn6mixfP4+J353GawOslPHrP&#10;96LvXC9O8TNJVqdRRAy6NvqJ6qQ6JAbXdoK1lYFUQd2CvIK9gOAHf22rzpcdazE10dE1dqv0950a&#10;u5sJEZaEUpOk+v7XNZusno5B8BBIDCaES6vqTNomIAxkbajrbqLbaEAN3UwtHUgNVU3w1bLeREdk&#10;I8J0jG6nmqpRHe9F9UrgVxGW9V2N/H46cP5CD5pbCQwG+oOHCIyjmnDnXEN/sPfk9h04bNubW+GP&#10;ftJcCye3f2TQvnVFqRvK5l4QFJ40aW/fwU95vT22lMnHn72Npcvn4KqrfoNf/fJnGKrVaIcqX+Fy&#10;FuqeUj6jfyit6gkMtySIuqQux3CCYgQ1criDhS9Bw1/CXPkLBwuCQw7DW8LcFhr0FhfUA5I0u9uA&#10;4S0wqLyFLVvuuwtvYUEtAaIlwi1vYQ8yckluBVs3k1tdUnIXrivKJbd9WNBdMNArD2FKp8sQLAwM&#10;hIQBI5XA8JSdZlJdRkaKg4Zch5wGA7blMpT7SPaA4Q+1jfeWDREsCLAI3tcAINx9ChoGuSjeuw2f&#10;DTFISP62XEa8B4xE+zzuc1jCm9DQCCktLKjJef5CgpqMZ7kLf0QUg7q6oVT+KF9B12AwWL4Qy5ct&#10;7IeFbbPOYLF8fv/xFSaeI7fhdVE5eaOnqEULlUzX/A43N8PA0e8yUukqCAxCQqDIzXIPWvJnfGdl&#10;uKVCMjWkVi4jJQIZyeEERqjBIikhiEAQLJzDMGBoVJS6oWKVx9CaUtMRHzUZwdNHYH5uMD55eR0u&#10;NLwAnHkPf5C7aHjJJGB8V/8KnYYcxiv4qu5xdJVvQ1MxYVF8I+qLbkTl0VUExhKUHlyI/Z/k48v3&#10;Mh0weo8/hK/KnsL3dS/iT42vAN28CEn02fsPY94t2zA5YwWmRJKGmQl46O4tKDtx2JyDHrGqXIQe&#10;xarlyzUfo625zp45YXMyCA5bprxTz6+g2CqXlDD/iqBQ99TXZ0/ZSKqa6goL0A4WXqLbA4aS2b5L&#10;MFfQDw3u/5X8hO8cXNLbh4a6qnxoqO4n1/Sg4eZ+uPtQbqOiQjPGj+PIkQM2mU/zML69+BW++/5r&#10;nCUwTp0jOAkIlX1nWfJ76TvTjR62rrsFC7bIJTcc1g1/bScs2giCVgbzFhNb/74Y6FslL4CbCIkW&#10;BvsWBmITX2Ov9fepZqt3EhzcdaWB+laptxltfS28h1a08x7aeP021VHtfE/VtRMYgokAU9fVgDpC&#10;Q0G/obsR9VRDT5O5JcGpkdsmgqKRENFrmnmtZl6rgXUNBEwzX3P6fAe+/qYXre01ltgWMA4f2Q0l&#10;r48SCgNi0PfVDwHJB8UgEQyFnrQvx+Lk5S0kguIQnYXchZYF0RIlOleT9z774l2sXL0AV139W/zi&#10;Fz8zMFi3lC0Fchkh4aDhw2JghrfTcJUj6DDoLAQMcxjKX3gOQ8DQw5KcwxAsXBeUWwrEAUOPXnXA&#10;8Gd2a+6F5lw4l2HJbs270IxuHxiDlgDxYaEkspbisDyB1yWloK0uInXj+LBQ37/LVXjdTHpMKWHh&#10;Q8LKbJaZkpxGGrJzCA1KdenpKf0uw7qzeC05DRtmS1gITAYpBncBI4oOwS2JLmAIEM5duAQ4waHu&#10;KMJCsvvnsehIrZbLz+B1R8Xxs2j9KOUvdP0Ufo40vqcDRpIBw60VlYF8LSo4m8BQknue5ltoRJTX&#10;FWXugrCQw1DAp1tYLmD8BBbLly8yYBhMKIHC1RMYBg91UTmXYSOn1E1FcGgI7kI6DC0lYvMyfJfh&#10;5TGU9LYHLimHQeXZ0usJNoHPQYPAUB7DuqWoVIrQSE8OIzDoMBLlMJS/cKOlBAw3lNafgzEdKQRG&#10;bOQkhBAY6xbFoOjz2/Hnrjfx36fexR9bX7O8xfctLJXgbnzNEt5f1z+Nnso70VJ2C5pLbyIsbkDN&#10;sbWoOLQSJ/cuRumhhXQYs7DvQ89hfFXxNL6teR4/kDwOGLQvvPjRXU9i9fa7bKTUlOhk2qRY3Ln5&#10;Jhw/tNsS2Oc1k7tX0HBPzlPS2wGjrh8YXW2ChpNmgNsy54TMeQbWb5XLOHcK3QRObW1VPzDcHAgH&#10;DOckGNQt2AsAzl0IFEpoK+APAMPvRvp/A4bTACwGgGHQsPeTNISXqtRkvxMMSlqPqdBGd33zzTl8&#10;993XOEc3cYaQMJnDcC7jtABCh9F3tpNOoxu9BIjU59VZ/ZkO9J7m90b1ECz9IlR6JdWf8WTnEcqe&#10;+ryy53Rr/77pjFOviW5O4mutNHnHz7bx/uj6eA+S6k6x7vQ5jWTqZHCnVNIV9PG8/tfrAUsmbXfy&#10;s1IEwanzvBbP1WvOSKw7Y9fgMYnnf/1NN0Hbi/bOWgvWWibk0OG/BMYRgsKXS1xL3qgnm4Q3GBh7&#10;BgFDXVB/CQxzGD4wDjpg6LjWvvpi5/tYvXYJgfF7B4zrNHyWYLjOB8YgWHjdUn8BjOEChnMYlvz2&#10;Et4+MASLCTbvwp+o56Dhd0X1A0MJ70l61sVoTBMs/n8Awz1alcCI8IbQKlkcrTWX/CG0Gl3kEsUK&#10;sgYLgcK6ouQs1A0lYAgWAoPvKLido20HCNVlD3IZ6XQZaUqMCzi6Bkt1bwkYCYLFT4Ch0VJyPP7Q&#10;WpMBQwlvgkKwYzk4jyGQaHl1S3Z7n8NN2osglDS7m+4ilffO91bSW0/Oy7X1ojKQl5+FWX8FGBoN&#10;5bsKy1Woe8nrbnLyobCoHxi2T/nAcBDRtuCinIZGThEYXm5DDkPAmO/NyfCBoZFSWjJdz9nIz9WM&#10;bz03wz2tz54F3u8yPGBoWK1fEhzpqeFITQ4lKJTwFiwIDnMbbkit5mCkqoybjmS6jeiIiQgNHIkN&#10;K5NQvfce/LnjDfxX91v4U9sbTu1v4o9tVMsb+KbhWZyqvhftFRvRJFgUExbH16HiyGqU7F+GY7sW&#10;ooQO49DnBdj36Swvh0FQ/IGg+FPza/j35tfx3ySS1peqOvo8Nj5wP6bl34gpcRm82Rhs1NDaLz8y&#10;l2DAsJwFA0h3mz2rWzO/HTA0F0PPxXYuQw5ED0Byjz3txLkzPbjw9Rl8/dVp9PR2oK6u2gV9tu79&#10;Ya5KOpcrjyFAeEHfbfsw8AO/C/IDwHDH7RxzFCpLbUa5NBgclhiv4DXpJEw+PFinSX+Vlbxu+Ukc&#10;O34YJ07q+du1+JbA+Pc/XsT3F8/ju2/Pmi5+ew7fspQuSt+c5nmnCJfT+OaCrz6qFxeor7/u5meX&#10;+D18xTpTj1fn9BXP+cortX/B1MXtTtY7af8bE7e/ZklduECx/Frbeg1f7/b5Gkr19v4mV39B0usY&#10;2L9RcL/Qje+/7eNno+gMvr3Qw3vnsW97+Ll6+Pl6qT5+Xh5THXWR26p3x510/BuW331HR0l1eMDQ&#10;CrbKYyiHcVQ6RmDQSRwmCA5bSXgMBoYHAie/zkHF5SsGyYbRKnexy+uKkrv4EvsJjL37P+WxnTZS&#10;6oudH2DtuqW4msD45c9/ZrO7DRgeHNRFJQ0Aw3VJ9ecu/DyGDw0bTus5DHVJjb4aE7S4oGDhy0ZJ&#10;+YluJyW7bQitJbwFDIJCOQxvkUF/dJRgERSshPcUGx2luRcChrp1rAtH8y00k9sS3p7YMldy2p9T&#10;oeBu+QsDRhLS1BVFYPQ7DAOGXEW6QaMfJDqmvAbPl8MQKJwIDwZvdUkJFvGDlgxxOQyX9Jbr6YeG&#10;uQxCQvMwwoIQLnlzMtzjWIPdKCmCT8CIFzB4DbkMN3FPDsPlL5TwzqYjyuX9+iOkbIFBA4YbRjuf&#10;wNBcC7kLG/Wk/ATdxFIGfl+CxIoVi7FcMmjITSwmLCQPGAYKyTkS5Tws+W1uw42gWrhQ75dnE/hs&#10;qZAfAUNrW6lbSk/n09P45DISCAw5DK9LKt0py/SXwEhJoLOID0JiXKApiUqRYgmLGLqNmKmIDp+A&#10;sBmjsGlNGmr330dIMK5Tf2B8/1MrzUDH2/j39rfxh9ZXcL7uEXRWbkFrxXoDRs3xtagSMArXoPjA&#10;MhzduQDF+wmML+biwOde0vubqmfxfd1L+GMTL0j9r7bXbYhtR8kLuP/phxE6/2ZMS8zlHywaNyyb&#10;g0/ff4MwaLZupXN0GvbAIbqEbtapO0oT3AQNdVH53VJ6AJGeYGfqbcfZ0wp8pxiszqDvVBcaGmpd&#10;LqLE5SXc8h+S9v2uKScBwcFiUODntoPGwDk/Ol5JUFRV9I+eMoBU+tJscQcMORibHW51BEaVkuJF&#10;OH7yiEGjtq6CwfU0/uPfL+KP353HDxfP4g8Xz+GH785SZ5xY98O3ZxhwTzPgnmHAZUl4fGf76oqT&#10;u2IANmmbgdYXj0nfKEAr0DPgf0OQuIAtyHoB/kIn67r4WgZ3nvMtoXGR2xcZ7F2w5usEDMoCPfcF&#10;hG/0Gu5f0LV4noK5gcLE81iv49+x/oeLpwnF0wTBKULAgwNdgsAgmPjHLuozqe6iA4yuadDxru8D&#10;41sBo6sORSUHbYkOBXN/6KyAIQAcIgAOWUloGBh8ORhoEp4/r+Kw5nP4216C24FCCyESSFR/VxTf&#10;b+/Bz7B738d83y/599yHL3d9gBtuXI5rrqHD+PnfOYchF0E4+I9j9VesdaCQNAfjckoT9q705mFo&#10;sp6goVLQ8BPeg7qjKK1Ma0/Vo8tw+YshhMUwgkIzvLUyrdaO8oDxkxzG9P4RUu6hSPasbJt7QWCo&#10;/99WdBUs3JwFgULSRD3X5+/yFv3AIED6cxdZdBnqlvK7oLLTkcMAbM5CoFBeY5A0WkrwMTFw63rK&#10;YyTwfeIY0PWesV7C2x9aay4jkvLyGP6M78hw7odrIl8wwjynMTCslp/F65YSNBJ5Ta1Um5KoJUE0&#10;rFZzMDRCyoOFjZBSDiNnABiExXwNo1WuQbDwEt1LFqtk8JdrMFgswcoVSw0S5iJYp/1V1EqDiA8M&#10;Jb4JC11HDsPyGa5LSuDQhD+tQ2VrTQ3qlrLnZighn5uO2XRDGl6bZ91SPjCcw9CkvezUSIqwSI1A&#10;eko40tQllRiCZMIiKW4GEugkpERCIslAwVKwUB4jJgDRoeMQHjQa227MRMPhBw0Yf2xxQ2cFjT8T&#10;Fn9uVwL8afRW7yAsbkFz+U1oLl1vuYu6IoLj5I0oP7IKhXQYxfsXm9M4vmex1yVV/hQuaqRUAy/Y&#10;8Cr+TGj8V+trOF/zIl587RHEL70V05JnIzImGsvm5eCd156zrqevz/bi/Nkel9Tuau8HhpYMETQ0&#10;P0PP6dYcDQMG3YUcRh+BcYaQ+Pq8A8ZpQqepod7A4EYoFaPEtgUQyeUnTAYDB4gBIBAG5eUeMH6a&#10;x/BKgaKK59mscOcqHCzKTIKDAwbluQ2VOqe8ooit4qMExiFUVZeyZd87CBjn8D1h8T1B8Yfvz+JP&#10;1B++P4c/sO6PLP/4A88hNC7SXVwkNASRHy7yXAMMX8dtA4vch7kN5yYUuBV8dex7AseC93eEDoPy&#10;t2rFs0WvAP2D6hjML5xnwD9HqZTjICj8Vr4FbTkAvdZzCN+o5e+1/r/h9fzAruCv9xWIvjpDF8lr&#10;fksofMfP9w3rvyLkBBtd44Jchu6Ln/m7i3RTrHeOhSJ0JEFIsvcmMDq7622Eklr7B+kwjgoW/cDY&#10;x8AvWOz7C2AYKP4CGIMgUehGQjlYuG4ora57UKvmmrv4DHsPfIrdewkMHtPIqy93fYgbb1qJa6+7&#10;BL/8xc9wvecshnFfT9kbytLUDwzXFaW5GMNsWRBCY9iV/WtIaaSUgDGK7mKMgEFYuOdfuCXNfWCo&#10;W0rQmDiB4Jg4AAwtC6K5F9YdJXDQZdjKtIET+ofU+kNpQ/T8CI2O8oGh7igGV63oqslz/iglf7E+&#10;deNoKK0t/eEBQ/MtfGjYkFnKh0KW1x2lJLi6rdxxb6SU51Rs5neKg4XrkiIw+H4GCyqG9xFNZ2Cw&#10;oLNQbsIHhs3BMKehrqkBiLiEuEZI+fMw3AS+RIEvMRLJiVHW0+EDQ4sN5hostG6Uy18UaDjtT4Ch&#10;5T7cEFoFeycHBopAGAwM64YiMASLVSuXYeVKHtd5ciIExXJzFq5LSrKJfgKGlXMJDI3Iyjdg9M/F&#10;oOYIZvnumeH5OSnenAx1Sfkr18YgOy3agJHl5S7SkgiMRAIjge6CziI5foY5CwOGRFAkRFNRgsUU&#10;JMRMRnTYOESFjMXdt+Wh/eQT+M/ON/Dvra/ih2aKsf2Pza/j++YXcbb2fnRUbERLxc2mVsth3Ixm&#10;lg3F61F1dDWOExTlB5eieN9SlB3wlgb5tvo5fFf3ImHxMv7Y6FzGf5FKPzS9go8+eAxZazZgaup8&#10;BEXGYj4p+cqzj6KxtoLA6KHL8IDRTWB0tDhgNBAYjQ4YymUYMDpbqFZTH8/3gaFuqXOnewkZAoOB&#10;Xt1KGt5qK8xaAtotU26J6H5gKH/BQC4ZFNy2vZ6vVbLan2ehOpv17bkKt+6UIKB9waLc5CDiQOFL&#10;8NBT/8ortHx6IY4TGJWVRQyi3fjzn75h0D9POJxnoD2FM6c7cLqvDefPdOKr8wyWPEdSN9M3BMw5&#10;5Sc6G9HT1WjnnT2tbrlOfg/87npbre70qTb09DTbwn69PQRsX6sd0zPBT7H+dF8Lz1Fdiy0kqEeu&#10;dnfW8xotvF47v9cm6NGtzY2VaG+tdosKdjdCixBqQcIu7usRrG2tVWhrr7LHs7a2VNh1uvQcby1g&#10;yOOn7RneLWhrqkJLU6VbtJDX0TW0MGJLsx6JWoVmvkc7X9fJ4+1tfN/mCr5HnXV7CUZfCypyMpSA&#10;oS6p7p5GlJQVMoBr1jWBcXw/jih3IWD0Q8OB468DY5CrGAwMHxaDgKFRUYKFuqP0AKV9/cD4nO+7&#10;Bzt3f4Sbb1mDIddfjl/+8u8NGJbo9kAxxJOA4ecvNMNbCw9Kto6UAUMjpFw5AAzN7naQECzG+MDw&#10;Et8TVWq0lBLf1iXl1pFS0vtHwNDqtFoOZMZEBNlyIASGPevCW5FW+Qu2yv2Et1svysHCTXRzI6Q0&#10;gknJYn+yniWs5RQkAcC6rBIIB4JBIhhsVBRhYUlucxQqk/odRRLVDwuNjEqQCAw6iwFguCfwWZI7&#10;Si5jIPH914DhntvhuthsaZCYcAZHjZAiLJLoLpKi7fkX6bwHN6RWwHDLlyvhPUsPR9JyIMpfCBYK&#10;3t5kPc2/MGAQCAYMyvIU/cBY4nVD0V1IVu+6qQQMjZCy4bX98zJcPmSJkui6NqGhxLdmkiuPoZFS&#10;WvTQntSnBRBnu8S3TeDzchlKgA8Ag0qPMZeRQWCkJYUhVaOkPGCkxge73AVdhmCRQHehSXrxhEV8&#10;pBYcDEBs1GREhY1HXMR4PLJ9Dk5XPof/0ytH8Tr+1Pqm5S2+b3oR5+seRnflNnMXbRW3oqtqA3pr&#10;NqOnZiM6ua3RUlVHVqKUoGg6uZrbKygPGN/Vvojv6708htctJWD8B7Xviycx/9atmJaxFFMiEpCf&#10;nYynH7kH1WUn8JW6lQgMdTPJOfQQCpb4bvJWsSUsOpX41ggpk5LeymUwYBIYFzS09qszNvu7raXR&#10;grat8VSuoO/mYxSXnEQRVWwgIQB8CGjfcxPWVeV1X/2ozoPLYPV3T/0klzGQx2BpUPG6pgiNMn7W&#10;4uJCHCs8SDCdwFkG+n//0wW6h6/wpz98ZQBpbKiypc5rakrR2lxDB8YAWl9p6u5sslVkK8q0mKGW&#10;A9dT7I4RRif5Hvqcx1DH17W3MiA316KpsQoNdQRZ+QmU6vGtdDfFRVo+/AgqSo+jivUnTxzE/v1f&#10;4NCBL1BbfdJWhm1j0Na1C49qKXQtSc73oYpO6hG6B2ypdFuW49BOHFYLf9+nOHzgMxxnnZYx1xLh&#10;hQzIVZUn+PeoRkMtv4dyPUL2iC3L4S/hoaf+HTmiZcUP2rBXJa8PHtAT9XajrqEE5wkMwcEBw+Vs&#10;LtKByGH0EEalvOY+AmMfX3OUcNCDjlzewuUljhx18qHxY1chYPjQcHkKEyGh5cslP2+xX87C646y&#10;LikDxkes4+emIxE8bttwAyFxJX7xi7/HdXIVSnQLHJQAojkYQ71RU74MHIKFrSGlbinpKgLDH1Lr&#10;uqTGjpa70DIgTuqW0kxvWwpk3FArbeKenq5nK9QOAoaX8JZsdVoDhnuiXkiIW5nWPaFO/f6EhkYZ&#10;ERhq0esxqn85yzvWgKGuKTc6SmBwMBiY6e2S4L4EjAFoeBoEDF9yMHqPOG89KXWFuUe5UloiRCOl&#10;CAibf0GwudVrnQQMgwU/RxjlHvbkRnwpJ2MjpXgtjZBK1gzvZLoLb0jt4BxGDqGRS5chaAgYchcC&#10;RT8sLOmtAD/fZBP1GOgNGoLBCnVLUcpfCCJL5SgWmQsRYLS9fCn3lb8gONS9pQl8BgsPGFrh1nIY&#10;CwQrzQOh29HzNiQCw8FCyW5JOYxkN1IqMw7ZGeqSirX8RYbmYGi2t1wGlUpwJHtdUpqslyyHIVDI&#10;WVDx0VMRFxVgigqfhPCZY5EYNR5P3zXXVqD977538O9tdBltb5m+a3oGfVU70F6xAe2VtxEYt6Gl&#10;7FaWgsYmQmMTWuk0ao6tQU3hGlt8sOH4GtQVesubf1vzAi7WvmAuQ+DQulL/2fwy/nf7qzix92ms&#10;2XY7gnNXYXI4LSv/UA/evRUlxw7i3KlOBwx1M3VpgUG3iq2A0UFgdLY7YHR6wOixuRoUSw3HFSgE&#10;DE3m62hrQlWVFhBkgLYgLSAQGASAJHdhcy4IA83I1gQ/cyHcd+5CE/+cNOvbl999ZWBQN5bBwQOG&#10;BxG3lIjg4gFmsNsweOk5HcfsqXsqT/d14E8Exh/+8DX+SJ0/34OmJiXt9czsk2xps+XdVouGmjJU&#10;Ewjt7XXmGmqq5Zj0NDo9a3q/BXcHjEIG5zL00n1oWfS2Fr621gGjquIEaqr4WQmMk3pN0REHktJC&#10;3s9eezZGU10pzp/tQF+vllqRazrpvU7PHi82GNVWFxFYhSjXI1dLCJ+TB6n9KCs6aM+u0HO5pSq+&#10;trGxwgDUx+DeSQdR38B70bVqS9DA7erqEm6XoZEOpJbvXU7ASDV1xeg0h8HGwLd0nxfULdVjMmBQ&#10;Wua8rOIYg/eX2EvgyVEIGg4OlAcLyc9laBkRDcG15T0ICicHCjfHwgcFwWXbzmE4WHzB95I+xx4C&#10;Y9eej1jnEt96EuDGTTc6YPz8Z7j+Wn/Cnpt/cT1l7oLAGKpRUzZySt1Rzm0ofzGiX/7QWh8YmuXt&#10;XIblMWykFEsfGOOH010Ms2d4+3kM9/yLAVj4D0pSDsPlL6Zg5kzlL7yFBg0YA0uC+JP2DBY+KOgu&#10;FNDdkFo6C0GBgdZNyHNJ7AwPHpJ1SVkSXHJdUm6JEMmNkPKB4Uq37daU0sgoAkIiuOwZ4YRFdBRd&#10;hoAhB+E5CeUrBlauJShsn/ATACm3RIhL5OuaWhpEw4NtlVqDngOfzfTmfSpJb6vUaoTUHM2DUCuf&#10;wKAWLvCG1CqoM7gvNmA4cAgMK1ZQK73RUYSDycCwyLkRAcNAouOq83IYvNZSXlOSuzBgLBConMOQ&#10;u9AkQkGjYFYm9BhXJb3zCY085TCy5S4SDBhZdBYZaYRFaqRBwk3a0xwM5S9CDRhJCTOheRjKXSTG&#10;SIFIjKbLIDQMGJEBCA+ZgJCg0UiOGY8X7puPb+qe94DxpukPrS/jfP2D6KrYTCdxm8FBOYuPPizA&#10;a2/m4OCe5WgqpeOo3ICWkptQfniFLUBYeWgdqg6t94HxvOUwvpMIju/pOP6z+RVvTalnse3+HYgq&#10;WI1J4ckkfCzu3HoztGrtmd52A8ZpAuMUgSGH0eE7DErwkMvodxrtLZYs17agoYS5gPHNV6fZCm9h&#10;67ycQdqNdDIwmGNwiWxzDgSEOQ89z4IqFlQ8YAgM5WV8vdQPBqpcYBhwFH79ADDkLAQIHxi+BgND&#10;w3yPGzD0JL5eOqo//MEB4w8/fI1vvzmN06c70NHZgC6C4czZTpw7383zWtHRUc8g2WbLYqjU8VbC&#10;REFZz7To7lJQbkRfT4t1Z6mb6lRfu9W3d/B6ei6FuYdaNDdVoqW1Gm28Zgfh0tFZz3PqDBRaOvz8&#10;+S7eRzvfh3+LHgK6uxm9va04daqDItB73PMtBAN1V3V36TkZ/DsRCj28hs7p6eN56iI7206n0I2z&#10;vGbPad53bwt6ef+nNSxY3Wt9dJSneJ+s0/BeG5pLndHrNILrQpfJz2VYlxSBcZrXqqg6YbDwgeHn&#10;Lnxg+BoMDC0lYg5ikKs4+CNgCBYeMA6zrt9d+MBwj4oVMOQ01HW1h3Wb+VseRnfwSzqMnwLDuYu/&#10;Bgy/O0qgYGmT9waAoaS3W3TwKgLDS3z/aGithtW6Z18MLDI4MAejfzitJux5k/Y0OirE3MVUL9mt&#10;ORj+GlKChbqk9JChMOuKivdg4XdFad6CDwtzD0pye2BQ4tgNoVXC25t3obkYrB8MjAzNwyA0/hIY&#10;blitgKGHM0WpG4rg0hwMmxfidUWpu0kw8N2EL6vz4GE5Di8JLlfigKHPJJcR5T00STO93XwSfR4B&#10;Q4lvPftizmy3JIgBY95fAkNuQLAY3CVlsFhJMNBp9ANCo6OWLyEo/FFTHlDsHA8Y6pbSsFrlLij/&#10;GRqCxvx5esyrgEFnIWgIGJpcqPyFAUPPHdfctngDRma6utmiDRYGCkrOIjUh1IChpLeAkRgXRHdB&#10;UMTMcF1T3DaXETXFgBE6cxyCZoxEatwEvPTgQnxTL2C8h/9of5vAeB3fNj6Jvuod6CzfiD7C4mz9&#10;NlQeX4f7nojF3FsnYcMD0Xj3g3moK74ZHXQeOz8pwJuvZeHjtxdh38drHTDMXRAW3wsWdXIYL+O/&#10;tERIzxvoKH0Bjz59N+Lnr8WEsBTedAw237wae7/8GFpH6utzWkiQwYLbNheDTkHAaKl3eQzlNNrb&#10;1MdNeBAmJg21JSDOnO62HMY3VC+hU1tbwSDtnIXrWnLdSk7ad7CwHAf3SxjMtaSHAryCvzkJg4Pn&#10;KAYBwkHip1IXlWAxSHY9d00HEb2v7sfNxdDQ2q7uFvxAUPyR0PjTD1/h+2/P4sJXffiK+vrCaXxF&#10;gHx14RQDrtTHoNuDM9RZ5TK4L50hUE6fo1iv0uZtMBB3e4G4j+DoZtnOwN9GyHSpnjDoYoDuZFBX&#10;2Xe2w+ZcdGrCHc/rYqDX67t4vIP7HQRGB0HUIXDZxDyCm66hm2Do0uQ9QqOFwGhl2dbdiHbBTCLA&#10;2ljXzrpWQrCJaiGg2gQuXlP300CA1RBg9a38O3fzb0sQdQhCPOfsObpHQsIchpcEt9FV350yoFTX&#10;FGP/gZ0OGMcIC8oluVkelTxIeDpIHaCrOGCA+L/rwGFJuRElub8wGTAO0l3sd/mLnQSGnMZBAkP1&#10;226/DSNHXodf/fIf+oFh0LDchUDhtn/UJeWNknJJb0oJb+UuvFneAoY9XY+w0JP17PkXEmGhNaQm&#10;TCAw6CwECwcMLTaoJUFGeU/WEzBc7sLPX2h2t2Ahd6HchYHCG1Lrum80DFVLgLvAanMhPHehZLeW&#10;0vjREiCUjYzqX/6D4DBYpLshtTZ5zz/mjmcSKIJGSqpbS8oHhx62pByGuqRsZBQdjo2MEih8KWch&#10;KAgOYQ4UoWEzTAPDajWRT05kJvfVXeUn8t1cDPd4Vucy3MS9RAZaLTzohtXm+0nvAj2Tws2/sC6p&#10;QbCwobCChUFBzoFaQRDQZQgYGjElJ7GSsFi1UknvpQSKwOHch/9at5yIhtR611QX1yJ1fTlg6Ol+&#10;6ooq0P1oMqENqdXEPa15lcL7TTRg5HjAyMqIo8OIITSi+NkiLHdhoFCym7BITaLL4HZiXDASYgkN&#10;KlEjpmLVPSWX4bqlQmaOJTBGIDNxMl59dAm+bXoJOPsR/rv7ffxX15v4vuVJnKm7C71VW3CqZgvO&#10;N9yO+uL1ePjZJMSvHInwpSOx+s5w7N69Em2VW/HyK5nYsCMEzzydj8/f84Dxbc1z+Lb6WVyslsN4&#10;Ed/VvYw/N71Kh/E6Tle9iJdfvR/JS9djbFg64qOjcBO/3E/efxPd7Q2W9BY4/NncSnJrhJRGSmkk&#10;lZu4R2fR3y2lhysx2PV04MwZzTM4DZuLQWDU1Xqr1hIQJt9ZDIaGAjjhUMrz/Cfp6Zi5DL8UPAwI&#10;hIfyFaafwsKTjZAiUEyChucsqIHrO5dx7JgeG3qErqEJ33//Ff70x2/w5z9ewEVCoo+uoJ0gaSM8&#10;W70Z220sNcu7g06shd9PU4eCLr8LgkEzqnVOY2cT6ukkmrqa7HhNcw1qWmrQwLpGqprbFU1VqG6u&#10;RW1bPVWLqpZq1NJp1LfXoo4Bu1qvoepauN9Sh1q+prq5ChUNFSirp+NiWcngXtVcyWvrtTqPJetq&#10;eZ6CfxPB0Uzn0iI4sGxuI/RZNvE9Gtpq3HE6Gv+cRtbVt1RZKah0EBSdBEwvQSS3o/yFuQsPGEqC&#10;f0uXcfZ8h3VjHTi4i0H8S0JiP2HhQ8LTETkKp4PUfsJCOiAHcZhOw5O2NdLqoCBhXVA7qS89V6Ek&#10;t/IWkobTfmKw+GL3h9i1/xM7X85j+44NGDX6evySwLjumt8RDkp6X4oh11J+0tsDhu8yhl0vYLhR&#10;UsPpKga7izFel5RGSdnCg3IXdBYTNDpq7BCDxjhN3vOWBXEJ75GYTHehNaQEC1s/isCYPt0DRpDy&#10;F5Mxkw4jNITOgkHWJr0ZLBhU2Yq3oae2BLiS3d4M7/7uKG8pEAZY5SwsfzEYBoKGhtYy8PYvBUIw&#10;mMNgvY2i8rqqBA7Le/Caci96j1i+V4zlLlyiXXkMAaN/oh6BodK6o3jvYaEOFKEsta1uNScCJVIP&#10;WlJewy0fYg6DwNCw2gTCKInvlcr3dTkMAoPgE9zsSXsaKWUzvZU/0FLjCt5zfuQwFNwNFgSAJbil&#10;FQSCybkJ1QkYGjW1UsBgvV6zbAmdBWUlHYaAYTmRxRKBofdQ0nuBJgxq4UM/f0GHQfej54vnERh6&#10;Bkuukt2Wv0iw/IUcRgYdRlqKA4YbSuucRT8w4gmM2GDExwRRA7CIt8T3FMRGTkZw0BgEBQ5Hbuo0&#10;vP30Wvyx/S3gmy+BMx8Dp97D/+l9BX9ofxTn63agr2orgXEHuqo34+33ZiPvlkkImHcd0m+ajLfe&#10;X4aW8nvw/Au52LgjAh+9sxJ1hfd6wCAsNBfj26rncLHmRVwkNP7Y+DL+V+uruEDH8cmHDyNv3QZM&#10;iMqhvYzCChL0bQ2tbarGOT0xTv3uchWEhA2plbNo1qNJtdR5O073deJ0rxYj7LRlztUVpYl7Z8/2&#10;2ppSX50/hV4CpJGuRN1JpcpHMOjrud7KUwyeh+GS1wzuJuUufJgMbAsc5h54TmWl5l78dWDYkNoq&#10;blMOFrq27zAEDL97jCX3jx07jONUK13TxYvn8Oc/fYv/+PdvcfHbM+giCGr4fVQ0VKKisZoBugaV&#10;LKsJz7rWBgbmOpTXM3DzuIJ6XWsdqnh+GevKWVfFgK/Ar23VSaV1ZSiRGPSL6yq47eqLGXCLqotM&#10;pbW8ZwGhsdKk9xckSlh/ki35k9XFKKrh90iV1vL7EUAkXlfAaKNz0KzwU94M9NN0OtbtRIfTZzPB&#10;eYw6bTO5tc+/47lO66o6e96b2e2tRHv+a5ev0HBbzfEQMJTP+FrDfC+wzoDRibr6Mrb+CYx9X+Cw&#10;HMUR6S+BIVhIchf7CYsDHiT+/wWGab80GBgfYBedhk3iIzBuv3MTRo8ZQmD8T1x79e8MFEMFi78A&#10;xkC3lA2p/QtgaGitgHE1xg4Ghq1UOxgYbqXanwJDz73wFx10yW4HDCW8Ay3hzWDwV4GhWdGaq+D6&#10;+dUK9x3GYGDIDThgeAlvA4WA4KDggOFN2vPnX3Bf58mVuFnh7vVyK+rmsqVA6CwEjGhzFoQGA7sU&#10;rUS3IGHJbYFAXU50FgaKwB8BQ3W+5DTcczKc2xAM3RIhGi0lYMQ4YPDzGDAy1SWluRhupvdgYPjd&#10;UW4dKT3HQsAY7C7UzSRgCAqe+kFCgCwjKHSOYCEpEW7yuqT8CYCLFtBdzMNigWmBG1JrwJirBzi5&#10;bilzGHkDwMjzZnln02Fk0lkIFukpkfxsgoUDRqpGR2kdKQIjWfkLuQuCQrCIjwmkCAvLX0wxdxFD&#10;YMwIHIWgacMxNycEH710K75qeA09DS+g9MjdKDq0A00l9+Prpsfxh7bHcLH5PlxouhOn629H0eG1&#10;uP2xOESuHIHEtRPwytsr0FH1BN59Zzm2PpCAl19bhD27NjpgfFfrchgDDkMjpl7Gf7RoNcNXcHTP&#10;E1i+aSumJsxCeHQMFtBmvfTso6ivKTUIaGRUI91BXVUp68rR0lBtTkOQOE8waK6GSs3b0MgoSUNq&#10;DRa2fZpQ6UJzU70FcoFC0FCi2xYhpAwallsYAEZZmf/QpMHQcPsuDyGnoS4qp3KCw7qnrN6bgyFg&#10;GCz4ermW/mtpX6BwsPCBcazwEJoIgW+/OdMPjO+/P29dTq3dzWz119MZNLI13ozG9kbUtzWwVd7M&#10;VniLOYgGuoRm1qubqJnuQvstLFu66EA69bqm/noBpI5uQC6kga+161J6j2q5DgJCXUJNcgJ0AI3t&#10;Tg2UuQge03YD3YK25Sp0fj0dSD3dSDvv99xXPbioeRTfn8M3352lC3D65uIZ6rTNwbj4LUslrbn9&#10;jUn7nry6C9I3khtO6xxGD4EhF6m5GA4Y5wiPuoZyBvVd2L33cxwmKCQDBuUgoXIvHQVh4UODcDhw&#10;yEnrUEn9XVCUg4XTvoPOPZgEjH2fY89el/DWZL1dez527oPn3XH3VowZOwy/+uU/4hoC4/prCQlf&#10;AoaXx+jvorJhtW6ElCbuKdltiw+O0IOTXHeUn/DuB8YYDxjeKrWCxUTCwn+Gt3v2hRLe7vkXzmG4&#10;0VEGDD00KcgDhr9+VGSQqX8IqjkMdUe5JcAFC/csbg2lHTRZb/Big9mEhaRtcxB0GDbLW07DTdiz&#10;IbUMzKmWMxB4KMJCS4wLGG5Jc0IjLoquQgsNat6F645ybkHdT4SB7yI0HJgSNAwWlMBhELE6HXfQ&#10;0HBbfTZBQ1CMFzAIKANGCoFBAOoBSuo685+FYXMxZmninpbocDkMW6lW+QUfGEpoe11Lzm04l+Gg&#10;oW03lNYS3DxX0rZzH4KNruHyH7rWUjmMhXOxyN7P5S/UJTXXgKGhvlrjSl1mBEaeuqQcMLSOlHVF&#10;pcbw89BZEBSpScpdaGa3y2EIGIKFy10QFNFyFXQXHjBio6YiJiKA7oIOg9AInDYSwQTGynmx+OL1&#10;zag4+jCef3MZFm8Px5LbI7HtsQy8/9Fq1BbvICwewvct99Nl3IXTdByffLIEC7bMQNZNU/DYi/Nw&#10;ZP/teOolfrZtIVjB166/N9EBQ0uba+FBweKHupfxh/pX6DBetZVr/6v9NVQXPotb7roD01PnIjgq&#10;Fnn8YT358N02xFOzvJXIbm5gEKqpQH11OZrqqmyG97nTmotAKGiCH12Fuq+kCwYOBpezlLfUueZl&#10;tLY0WBC3JT4EDX/iHmFhrmMQEKQSybqt3DkDgd4BwCbjCQ6Ei8lzFg4OchE8LlfB9/QdhhtdpdFa&#10;gpFzF+5ZGUUGDOUx6huqcOHrUzYX49+pH374Ct9+d85yFqeV01G+gtvSmfNaW6rXyrNfcfu8O35O&#10;x7mvdah0/JRWvKVU6hwtaNhD99Z3hi1+W9ywhw7ASc/IVrK5X3QAUpdX2jpVlHIeSlj728p1KP+g&#10;XIWA1XNK60gNqPe0W99K23IachHaVk6ks7cZ3UqI8/06elvRTkel6ylJLnXqup0N6Opt4uvc2lEX&#10;NBeDrsOWNrF9t91AZ7OfAX83A/kAKJwOHaa7OOzq1AVlEixYv186RHgQGvupfQTGPl5HMlgQAAYL&#10;uofdBIK0h8DYs5cOYw8dxm46jJ0fYOeuj+huPuPrd+Ku+7Zj3PgRBoyrr/otrr/u956rGHAYQ7RN&#10;WJi8eRhKevdP3POG1PYvPmgJb7fwoOuS0nBaN6S2f2lzjZDS0iBapdZ3GAHqkhr07G5N1pO7sBVq&#10;NQfDPV3PJbvpLhiQ5TDcHAwHDXuyHh2GPSSJgd3lL1xXVCqDawqBkSIAcD+NrXPJn5Rnw2h9xyGI&#10;KNmt1/H1/iNZ/YUGBSMHJbd2lFs3Sonugcex9sPCg4QBIoRgoEuykV4eJGZyf2bINJOGDLs5JoQL&#10;X69huG5Soj6fJvBFIVkzvftdRpIBo38Cn9aSmqU8hgK2RizNwYJFTprtbcNpGeyXeBCQg1CSW9vW&#10;FWXg8JPdgoaTS4ArjyFX4fIWgoZKOZdFGrqrLjDN/5irBzc5WBQUaKivYJHG+1LCW/kWAY6wyKK7&#10;SFfuwk94R/JzScphqEsqhIAkLOLpLJSvMFA4aMRHT6ermIbYiCmICae7YClgTJsyDCHTR+KWZanY&#10;89Z27PxsCxbviMTo+Vdi4pLrEbh8OBJunIBbHkzAvp034Fzt/fi+9VH8r97nUF+0Aw8+lYt1d8Rg&#10;w72JWH93LDLXTULy2rFYtDEYt9wZ64ChZLccxrd0GOqO+p7QUOL7Tw2v4P90vIa2khdwBwERkrMI&#10;gVH88ZHuD9y5GUXHDkKPX+3t6kRrM1vI9Q1orGNrt74e7a0MJF1dONXbi7OnTtNhnMX5cwyqZ88R&#10;GucIia+pC3QXKs8QGN1oo1PRMufmJjxglBR7QPBhoaGzBosiGyVlk/k82bBbaRAw/KG1ph8BwzkH&#10;cyyq97qtnANxwHAgGgyMIzhKYGg0l4bSChjSD3QY6qK6cOEMzhKQPac6XbA/282A280g3M0g7xYg&#10;dCvXKqh3GhgEgI5eBuE+BncGacHA8h4M6G0aKaXEtfIh3G7pUJ6jiS6iAU10GconNNI9yFXIZTS0&#10;11p9B4O3RjUJDnIelrDmdnNHAxrkWJSfoJuRGttcPqOOrqOuuRo1jYQ+3YtyGO18nfIbVXQykp3H&#10;11fxeAX35XIa+LpmntOk19M5aDLfqdOt1h1lboMO5vzXGjElaAgYGoJcxaCveRAOGM5NOB0kFA4S&#10;GK5uABgChQOGg4UBQ7A4IDlXsc93FYOAsZvA2G3u4mOb2f35l+9T6pb61IBx7wN3sMU/Er8kMK66&#10;0gHjR3kM65ryYeE0GBjDB83BEDD8x7PaxD2bh+FJQ2ptlJSG1LqFB93S5sMQMMktC+Iex/oTYFj+&#10;grCYOYnB1AEjIsIBQ+5i4HGs/vBT1yX1U2Ao8KtbqX/OhbqWBncz6bid485zdXIWeo0HDF5Lz74Q&#10;JDQKS6DQY1+Vs3DrRQkWbn6FuqDCJa8bSs5BcAghHLQ0e4g/AZGOaSYlgGjJE+1rFJie8WELK/Ia&#10;URoBpud6y0XFaRLfwGipgQUINRfDW3xQwJgtYNBlqDuK7mLBQgKDWkRgLB4MDMLCT2T7OQ0lvZcu&#10;dd1VywkKwaK/XsluQUc5C424krNQYl2jo7wlQebNITAs4a3uMQeMWXoWRn4KoaZ5I4IcYZGh2eoU&#10;geG7jFTNu0gJp4MLQ5KS3HIXBIYcRqKS3QRGLGERa11RUxFHZyFgRAsckQRGwHCEEhi3Lk/B4fd3&#10;4Njee7Dm7jiMnHsZRiy6ChOWX2/wGD/3CszfGIhPP1mDi23PA99+jDO1T+Oz92/EO2+vxhN0GAW3&#10;TEP0kuHYcH88Pnx3FY7s2+7nMAiLqufwjaRtg8ZL5jb+u+N1nKp8CY8+cz9i5qzAtOhU0k6r1q7H&#10;Ef5nVf6ij8FM+YzG2nI0/H8Z+8/4Kq5s2xs+5zn33tN9ut3O2CaYnJEQCIHIOeecsTE4G4NNDrbB&#10;OAHGgMk5I4FyDiSRM0hCQhJJILKNs7tPn9TjGWOuqi3h7vs+74fxq9q1a9cOgvmvMedcazGYXqIK&#10;Lp5D4cXzuHLpAkp4zn0GxAcMpA94F/uAAfMbbr/l3fC397hlYL3HoHrtahGyL5wPOIVTGuV90o32&#10;dsG7VKptaP0Mv6PqEWAQLKpjWIqpjGOw9TE8YLiWWedABAhzHwKGne+g5N5L7sbpyNFDBIZGe5/C&#10;XQLhr4TFf/zle/xCd6EU1cNvbqOE3zH/cj6DqV+IVooo31JTOqYaRjZ/K9UwCpS2unYJ2QzUKlIr&#10;GOdRSkddovJ5jtJJlmbSfhGfp3J5vnRR1+fWUkz2WAE8myAgsIsLrDitgrVeX8h9AaPAUmJ5uEwY&#10;qDtKhe1CPa+0lt6Hr7/E613mudd0DUGGQNA56pzS61T8viQQ8ZqqgRSrQ0tdWXysEeF39Te1ekaJ&#10;paNUBDeXYSkqAoOf04CRnuAAUQYYchLOUTwqA4aBQm7CbW3w316pTArKk5yFYJFKJyE4pBAYiQRG&#10;fNIeJFApdBx7CYxFiz9FaJMgA8aLlZ61lJSDhdJS2lKBdJSTgOFSUg4YZcdg+GkpV8NwU4L48tfx&#10;tmnNrX7hZAP2NAbDgOGlpDxgWEutpgTxF03q0NwDhpeS0h04A7W/YJLBomz9QimpgMsQAMoCwwOE&#10;jpvccwKEnWeOoqdTHzfWwiDB99B8UQYKQqrs5ILOWbiahe8wXL1CwCAYzEVoPEnpmJK2BIQmUjR3&#10;YeAgMChLvfEaBgwrfmsQXwdLu2nWWn9dbwPG0P4BYIzSXFIK2gSGP+Lb75Ya77XV+lOEmEug/M4o&#10;TTb4xmvjCAUe99NVHiwkDdqzgX+6zviXCYtSYIzVe2mFP01NMmoIRqmeMlKFeAeM4cNVoCcsBiuV&#10;5sEiAAwVvDuhL0FhsOjdnrAgMHo4YFj9gsBQ7cIBg7CwziiCoqOA4RQeVhetm9XGpHGdcSjqY9w6&#10;vwVxsTMwak4rtHynNgZ+2AKvfsb3mt4U3d8Jxrxlg1B4din+UhKJO7lrcWb/ZziY/hE27HwT4z9s&#10;jwGTGmPjjnH4Jnc1/vZjslfDyNmAHzV4T8pejx9z1Vq7mdoCFO/A9/lbsGXbYvR7XdOcD6QF7ozZ&#10;kycgNTEaVwtP49bVw7ick4i801HIPRWNvDOxyD8bi4Jzsbh8Pg43LibhbmEa7l1Jw4OrqXh4PQXf&#10;FSfju+tx+O5GOh7ePm9jEIqvX+Xde7bBQgFbU4KcOKlpObSoER2FpClCuDXZ1CFuqwF7p0xekPch&#10;wuuYu1DxmzASNMypBGBCBeDizncOpvQaDhgncPSYgHGQ553ArZJrBMb3Boxf6TA0p9TPPz5gcLzF&#10;O3qCz4reF5CrQXgEhrZn83SnLjBcJEDycNHkoJDLQH0+/5zBQ+mee9+W4P7D214bbom15377UOL+&#10;N2XE4ybuKxhrVTvTd7ft/EAB2moLOubpO15L0rm8vvSAbkA1jfu8jgrYevyAAd/NmOuCvQMBH5vc&#10;MXvepOd1rgOExnH4r9frbJZevkZjSTRTbWp6vAV+q034cPDTSyYfDj4onAwUfp1CsDAJEk62nyln&#10;QVjwPVLS4pCUFov4lBjEJkUhjsBISoshoFKxeOkXCGsWgqee+gMqVXwG1ao+H6hjqG4hWNTw0lK1&#10;qvtttQKGq2M4l0F4qI5Bd1Fax3BFb00JEkRn0dCmAnFF79KCtwcMa6stU/SWmnvjMDyXYavstW/G&#10;IFwmXcOgrHSNA4ZqGK5+oTy/X1/wgWGLJhkoPFh4qSYBwtyE9pVuUn1C51OqU1itgnJTf5TOE+XP&#10;QmvzRFF+V5QNyvNaZtvKUTDwu5STD4tmVotp1SrM5EauNzN4tG7d1B63Fkh4vpyJDeAjhDSWQx1T&#10;3bu3JzDKzlrrgKGit5+S0kjv0S8Nx6iXhmGUgrfVM+gABAyljzRmQi5B4KBU1/CBIWlfK/BJvvNw&#10;wFD9go7ET0PJtcjB8Noa9/HSGAJKqTAByxyGg8UILc2qVBTdhcFiUE8MlgLpKLkLHxh0F72pXoRG&#10;j7YEhYrdbQwW3X1YKBVFd2F1C4GiQxN0pgSM5gRGyyY18dbo1sjYMQsP8yNxI3czlmwai4EzQvHu&#10;wq6ITJiChPQPsGzjK1i6ZjQyk2fh1IFPkH/iKxScWY7tke/ilQ/ao8uEYDQdWxUzFvdE3rEF+Nv9&#10;WB8YGoexwTqkvr8gcNBhCBoXNwPXd+Cngq2IjlqCkRMnI6zbEP5j6ID3+SNGRWxBQU4abhXswuUz&#10;X+Hi0QXIPbaYb7wURae/xpWzy3Ht7AoUn1uBkgsrSbBV+ObSWnxPC/TDVTqZK6vw3bWdeHjrOIFR&#10;jBvFxcjNzbEArVSTYHH85DFuqRPHKQ8a3D/JfQeNvweGGwHuIOAK3BqpfA4Xss/bvoBhDkJOwoAh&#10;ULgUlRuXIUfiuwwHC43/0BiMw0cO8vrHeCd9GX/59XtLSWk+KU0T8pdfH+JHrcTnpZnUOnvjjlsT&#10;Q2mmK3xNsdJRfKzUk1JTOm6r89GZXLlRhGu3ruCuZq399Rv8xOv99Ou3+PGXb/Az9Sv1y88P8Iv3&#10;+Cfu/8T3/YFbFa1/+tlJRewffrxrEwb+9NNdG/+giQNdwfouvldBm/CQvv/+DjSBoJt1VqOx/WK2&#10;Zp3VRIeaiVbnuX332EkFbwOSYCB5cDJYEBKmB/6+2mud69DAxYNZ6bzzT7Dgr3mlHDg8IBAWUgAS&#10;+31ISKkERYoHC4JhX7IDhQrbJh6nVB8xZ0FQJKfG0F3EIC45BjGJexCbsNvchrqvvvp6Ie/oQ/H0&#10;U39EpQpPu04pAcIDhlJUfl2jdgAYrksqML05gSGHobEYZScfDKpfDQ0EDR8YdBgN1SmlgXuWinLT&#10;gQTSUZRW2nNLs6pLyh+0p5RUmKVyLF3j5fgtmHrAsDtwtZ4yqAsYvXox0HPbx4eGgGGw8IFBF8Fg&#10;Kzdh6Sq5CjkJDxhWp2BQdmknN+2HjbHQ7LNyFJ6rcG2zTups8mHRpm0Lfm6vLkHXoK2DAUFB+LVs&#10;1cQV8luHoQ1BoWlPWhIgUis+FmgEDEu9qfjdid+TYJLDsFHfvbW2txu9blOEqFNqCKGhTine3Y9k&#10;0C4LDHMZNnWHoDGmzEJKrghuBW2vdiFnYcAQTAQN343QXZQCQ+5iTAAWPjBeHj3cgDF6tNJRApir&#10;W2j8xbChPjB6WEpqoA3Wo/p2de206pLq3RF9exEYPQkMg4WcRWvC4tFUVFfCwlyFB4vOnsNoHlbP&#10;gPHqsJZI2DDFygmHD3yGRRtHYcriHvh42QAc3DuPN+wRyCccMpJnIy1xFtYSHtt2vY1jh7/A8s3j&#10;0PHNeqg5tBwqDHgSA6eHYd368TiaONcB4+G51Xh4dg2+Obsa98+sxgNupW/Pr8Vfizbjh7xNSE9c&#10;hjdnzkCzniPQsk07vDl2JLZuXIWL55Jx+3IMrp5fg7wTK3Dx5GpcOrMel89twrWcbbies4PaTsrt&#10;wJ2CPfj2Wjx+uJGE728m4bubiXh4cz++uZ1jXVQ3b9xA3sVcC+ACw/HjBMbxY9RRtxU0AsBwIJH7&#10;cMAQKPxUlYK/K2i7moWrUZzXbLVKT5mL4Gt4jo3nEFwonX8+m+dl042o+K7zdH0CQjp2wgFDa3xf&#10;vVrA4O0VveUwGLS1/ZFO45tv71iR2sCgOgYB4kNCKiEcbUtQaN9W5iNYbnLff+7GPXfuTX97V4Vr&#10;ipCxRZZUpPYK1Xq9Bvm5QX9aXEkjsDV4T8VtJw3CUwpJYyaUVlKq6er1S7jF1yiQa8ZarZtRuk6G&#10;cwW+fBdhjoHPOWchRyIoaGT7dT7nS6POPVhQ6oy6p9HfuqYB46KN5E5N1wyyrlBtkxEKBgREBmEh&#10;+cDwHcUjwPCdBF+fFnAUzlWkZSYghbBITo/zYBFNdxFl7iImIRIx8ZF87ICxdMWXaN6iiQNG+adQ&#10;vUo55yzkMrjV/FKSahiPDtxzwKhHYNQzYFQOQMNcBoHRwAeGpaOqQzPVGjBUx2hcy4ChVfbCmjTw&#10;it4+MBoSGCEIpzQOwxW9XWBt08albKwFVcGUd98a59DZXIaCqVJS3iJGntNwwKC80dEmAiTQauvB&#10;wnciAobVKXpq5LYDhEChorMG0llhWzJIqAW2tXU1BZwFYdGasGjVms6BoNBiT4KFAaE1QUEAtuR3&#10;Mmi0dNJ+i5ah/Fu443qN0lJ+q62t991ZAxQ9J0Vg9Fadht9LLsNBw80ppbTUCKWEeLcvp2HAeFkT&#10;EapjisAgNAQMS08RGNYF5Q3as4K4nIcgobSUOREngcIdc8BQy+4ruq4HDBW7NS3JGA8Y1h2lkd3e&#10;gD0VuwcPccAYOLA7Qf0oMFS/6Et30ZewsDEXchYERne6i24ERlfCwoDRicDo2JSg0NxRTdCpDDBa&#10;NquPlmG18PKgZtizehLO7l+MNZvH451P2mP2kt5Yvn40jhAY31/dju+ubMdJAmLN1tcw9oMOeGVu&#10;RyzZMg7rdr6BN1UoH/ECKg14HK1eroH+wxth9KAWDhi3ji7FzSNf4frhxZS2X+Ga9nn84QWCgw7k&#10;eMYKzJz/EVr2fRnhbXhxWq21Kxbjwuks3LmRg2sFx5B/4SByzh1AbvYhXMo9iqL8k7hScIY6h+LL&#10;2bjDwPWAQe4bBsVvGAS/YcB8cJcB5W4JHtzTWIzryL+YY4PvTp2kwzh+AseOHaUOU0d4h+9Bw0SI&#10;nDhMB3LUpanoBE4SHA4gx80t+F1PFvgNCnysorm5Bk0vwteZm9E5fE5gEVToRvRaOYuTvL7W9D7B&#10;7TGCQimpI1RRYR4B8RB/+cv3Hiju4eHD2wyirhuqhADQwL3C4oLA8qmFDNSXrrrahOoJSj3JVeSp&#10;PsHjGtSnwX+qM2jwngbtqT1Wg/VyLruaiNU7CpTqyrGBfbqeithW2yhw9QzVG/Kv8nz+7tn556y+&#10;ofpH9iW6rHwCMc8p99J5FPMzCQ5yCw4OGn0vad9LVxEMZYFhqSY+71JYAoIHDE/3HxTb1Cim+268&#10;huQG9JXY1CZZhzJ59x9v7sAHhpRBpXvyXYWO2dxTJk3pITlnkUanYfLqFSkZcSbBIkmpqNRYJBAO&#10;sSl7EJO0G9EJEYiOj6DbiLLBgMtWLrZA9szTBMYLAsZzHjBcaqq6oFGDj2u6aUH8iQgdMAgKyWoY&#10;Kno71SMw6tevQgkachpVAzWMkIa16DDUJeVPOuiA0aRJfRu817RZA6thWB2D4GjRXJ1SXnAlNCxd&#10;o0BKh6EA7eoFbRnE2/OOXyOiVccQLDq7wrRfy+grCRyuNqFjchGlhWyXwurbx7XNyl0oMJuLUNqJ&#10;WwVr3eVrBLYG1/npJ7XBWnusYKGupzbNCblm/MxyDtqGEQYCggODU6gBogUBYTJYNCYkNVhRgHST&#10;LFqrrTkNjWpv5VwGP5eA6KChqdu9Ud+D6DKUlhpJhyGXMYoug9AYo1TRSwzoZaGhgD/+JYyzmoaK&#10;4B4IDCIChAOJnIUBxNyIe04aP+4la9kNwOLlEXwfAspgQViNUvF9ILR07DAbe6GxIppdl5/T6hcq&#10;2Lt0VP++GoyoyRU78Hdvj15lYNHDB0aXFujaOZxysOjSwQGjU4dQdGwfik7tm5jbaB1eH62a1sDI&#10;fo2w/es3cG7fYkRGvofpn3XFB1/2QkLC+7hwfCHOHv4cRedX8P/IbIyd2x7hr9dD8zcbYOjs1tiy&#10;+23EJ00hZDqh5ZiqqNvuabzw4r/iqT/+LweM/LRPkJsyHxeS51HzkU1dSJmH7NRPcJXguEu3kX90&#10;Nb5c9inaD34VTdt2xvBBvfDVgnk4efQAtOTq1csFyMs5j2zemefyDj0vNxsF+QyMBbybLWJgvMw7&#10;3qtXUXz9Bopv0E3cvInbt+/g/r17hMUdfHP/Nm6VXMel/FyrOcg1CAzHjxMUBMbRo5KCthyHxOMC&#10;hsBxUs6jVHInBgW6B7XeaqZbweSU36Zr7oKPBQQ+d4JwOmm1D8+leOCRg7HrExjSMb7nocNZOJS1&#10;39qIf/7xG5eS+vEBfqKz+O7hXQbZOwyMmgJDXVF0D3IN97nPwFl8R2kqtaMqVXUNt3hMLuM6XcF1&#10;ugKdo86qG+qk4p3/Ve/4dZ6rLiqlq6QrmgqEW40Yl7O4qbmn+Pg6gXONz93g+5TckwuRG9EcTxpw&#10;R0fD4ze9+aK0tTmu7msxplumR+oU32qqE1fXKIWEpzLgkHuQNI9VqQgNXlfyYSHpPLXaagqRQ0f2&#10;IoUOQykkdTkJFpq9NgAIPVadgkrXVs/tdQrAQ85C0KBSCYwUDxgBWFCJqXFIsHQUHUbibnMYUXG7&#10;CI892JuViuWrv0KbduEo9+xjqECHUa3yc+YualSlqzCXUZ7uooInr0vKg0VAVsNw0DAJHIJFA89h&#10;cF+dUv7UIAKGtdaGqEuqLqFBWHhpqWYEhhu45w3e0/QgAobBgg5DQVTjGBhEbbxCewGjjQV0Bfdu&#10;dAJyBqo3aG0KLWgkt2CpJnMVDhYKutZ+S0gIKhaALYXlBuSpeK70j1JdrkbB/cD4itJahSYRDDgL&#10;BvfWhIXchbkJgYLQkGsIb97Ytj44NLZE302DE8M1QFGw4GPtCxiqb1hRXF1VgoY3lbs+i1JvPbp3&#10;Rk/PTamWEeiWGjqAwXmQcxkGDs0tRYdBYBg0JEGDLsM6qAgNfzJCSzMRBKpPvKqxFQKJSc95NQsv&#10;pWXuwktHCRYvvTzc1U4CsBgEjbsQLIYMFSzUyaX1O3qWAYYPC03brrqM2obbExRt+f3aoIeK3KaW&#10;gZRU107hZWDRBB07NCYwGqFTu1B0btcYrZvVQ+uw6hjZJxhrF4zB2cwvcf7wUqQkzERa8gzcKlyP&#10;C6cWY8WGMYiImYQd8e9jrMDwThDqEg7NxtXCuu2v4m7hGhzdPw9vvN0WFav8Hr/713/C//qnf3LA&#10;yNg4AVL6pneRttEpnY8zt7yHEzFzcPnQYhSfWYuNW75Et1FvIrQt/0j8Q82f4yYh1BxSmiPqYs5Z&#10;ZJ87idwLp3ExWx1T5wmNXBQV5NsdeSH3Cy/l2XgLAeaGZq29xTtPDeojMG7fKkZBQd5vgCGHcaQU&#10;GHQcR486iCiAW7rqhA8Rl7oSMPR6cw8eFJz7UCFd7uKkOQ+DCd2JK6YLKDxHqTBCx67p6YRJ73MU&#10;R44cQhaBkX/xAn76/gH+/dfv8eefvjVoaGlWzY314MFt3BEsrIXWSxkx8F9joJaLkDSWwU9LXfdg&#10;oPNu0pnc0OMSAoPnX2NQV91DkLHxD7eKcLlEjoVbqViDAgusW0lpJrXPasT2dz/ewc+/EGRePcOv&#10;afz4g3THE49zK2ek9tdSYKgdttRZWIrpHwLDwcIBg4//ITDceA6lpHxgaAqRI8f2GTCURlKnk+aW&#10;+sfAIBS84rYPDHMXvwFGSqYPDKWiEsoAQw4jBvEERlwAGDttu/dgKlauXYq2DEblyv0J5cs/iaoE&#10;Ro2qdBVVHDCsxVawqF4KDH9qc6m06F0WGEpLVfHSUXIX/xgYjQiMxo0EDC2e5AGjqdbBCLZ1MCyg&#10;MpA+EkC9riJ35+2AofbVTl3kMlxaytbDsE4mtbwKCqXA0Nalm7yOKg8Wge4q/r/Wuhaau0lFZlcf&#10;obvo0sFg4U9TLmC04/u3+w0sVLfwXYUBo2UYQRCKZgSGQaM5nYQUrv1SYDTT1ocjHUhrgsY6qdp6&#10;0CAk9Z5+gb2b3BThKDelwrzSUqrFaPChVgwUNNz6GJqeQ6miEQzoXnpKgZ6wGKugr7ZYwkGAkOtQ&#10;m6zBQSrjKCSN4xinFl210HrFbk2jXpqGKusuNEivP4YLFlr2dohm1RXUygLDFbo1uttg0UOFbjkM&#10;zQkmaDhYmLq2QHe5jE7NPWA0oaugu/CA0bEtoUG1bloXbQmMEb2CsPzjYTiVuhBXT27AgaR5SIie&#10;jAdXNuHCma/w3mfd8N6CHli241XMXTccvaY1Re2RldDjvVCkZc7CX2/swOHoDzG0ZxM88Yd/wWO/&#10;+2c89SfPYez+aiyil41H7IrXqdcQveJVxHCbsPZt7N8xBXn7vsA3eZtpZ9Zg0OuT0KR9d95tdMSM&#10;99+xSQi1QNL1y/nIzz3ngHH+tEEjj06jUJMQEgKXCzV1SC73L+KK1sogYDTPlOaWEjQ04vvO7Rso&#10;LMw3YChwW+pJdYxjx3BU0FBaKgAPp+MEyImA6ygDDEs7SW7fYCDZcRXElZpybsIVzh1k9PwJuQ5z&#10;GL5jkXRdfY7DOEhg5OSeh7+2919++c6K3gKGHMb9By4ldbm4CAUaM3HNjXko1LiHq+qMUucUfwe6&#10;AYFCYyvUSVVUrMBfCBvNfVmdUxqtrS4ql8bSaG3NIZVdlI0LSk1pe+kCstWqy+0FbpWS0gC7h9/f&#10;wo+EhQrYbgQ2RTDISbgV9kqcqyAY7hEw9xjcBYBA3YKw8BVIRXl6BCQBSDzqNgIpKZ4XSFtRAkbx&#10;zQIcPb7fOpisjiEQqC4hCBAUfkrKOQkHBRWynVSzcNJxa58VLDIEC0+8ZnJafBlYRDtg0FUIFHs8&#10;YGiMx6p1y9CuY0s8a8B4IjDaW8DwXYYbxCenobZaNwYjAAzCIgAMLyVlA/i4bVC/igNGcDVKa2Io&#10;JeVqGIJGSCNCw0Z7CxheDcNb09sf4d2CQVZSnt8HhhyRtZ7KZdhdPsEhaHR205vbehiEhoHDuwtX&#10;+slST0pFCSDcSnrsA0OS69Dr/PSTArQ/cttgUSYV1baditvNLQXl1ywcLJoaKJyTaGKAECyahRMM&#10;zUIIRILCgOGgYcDgc+YuCAzrnmrtCuSSvrfqGW4gn8DoCuBWsxHovDEnVgC3uaVcx9Rwb1Elm5DQ&#10;T095bbZufMZLhIBAQGchWNi21ElYysqHhx3nYx63RZmUjqI01sOu7b2PyXMXw20p1n4YJmAM7s3P&#10;plqLg4W6o/r3o7tQZ1RfAcOBorfUsx3dU1tCW+moMu6is1OXjs0sBdWRrkLpqA50Fu3bNEIHSg6j&#10;XdMaGN6zAZZ8MBhH4z/Fxf0rsHzxGLw9sQUyE6Yjh8D44OsB6D+tCaYt7YtNUe/gtU86o+mrNfHW&#10;F91w4uhnOJvyKV4f1hoVnv0D/u1f/xlP/PF/odxTv3PASNs4EZmb38O+bVOwb/sU7KX27ZiKrN2z&#10;cDz2QxRmfYmfL29H1r4tGDd1FsK79uddWQdMfHM84qN24iphIGgU5mUj59wp5Jw9hYvnz9h0IZpX&#10;SpMQXim6CM1cq3W+Jc1qe9Vbke/Wjau4f68Ed+/cRJEtpHTWA4aTAYOuIgAKQuMIA/fho4csgLv6&#10;hnMagoyrafgSKOQgnAwkfvpJsLBzCIPTfJ05EUnXcAV1kw8NPqf3PnBgn00pIjj85c/fW7fUz3QZ&#10;P/7wAN9/f5/B+S6DpQblqYDtCtlKNWmwnhWtNZqaQfUuA/a9b29x3xXFb2nWWkpbFbtv3HXuxIrd&#10;VhR3x+Q4LKXFczTLrUZlKwWmUeOaGVdttZqq43u6DJu247vSFlqbosO6mZyDuM1racr1kluF/MzX&#10;rO1VK+SpluG325atYTjp8U2DhJZwNUB4sPgtMNw+df8a969Zt5WmUj924oAFdnVKWbrJA4TvGKyQ&#10;rceUwYGw8GXPEySpkmoXVux2W10vhSBK9tyFWmnjCAyDBR1GFEGxO24XohN227iPNRtWoGPn1ij3&#10;/ON44QUPGISD2ms1GWF1r822BmEhCRyaV8qWabUuKcKiDDAMFIIGHYbSUvXpMhqYyxAwaqJhw1po&#10;GICFPz2IA0ZTwsIVvd1stf4deOn0IF4bqtb0DizTqmk0/FqGBvF5jkAFag8czj24UdmSXwiXtG/P&#10;yVlYJ5Rrlw0sfFSmA8oK26pXEFSazqNNmxZWq7B6RUsHiZZUc0lpKEFAaiZYhKBp04b8fsFW1Ndx&#10;HbMCvx77ICFE/JqN0nCt5DQIIdUzbP0PQkNjPHw42vfzaxn9NL5Bwbk/NN350OEDbVElgUNThviD&#10;+ZSaekmpJKtnvGQaP86rS/htstwaNCilr9xxBwkBR3rp5VHmWHTdUSM9WHjpqOHDtS66g8VQwkJt&#10;tAMIin79BAo3UM+vXQgYfXu7Ntpe3VS7aGMpqW5dW9HZqXZBSHRqhs6mcHTu2BSdOoTRXTZB+7aN&#10;0UEiLNq3CiEw6qJji5oY1ScIi2b0RWbEHOQdWImvvxhDZ1MTS78YjFOHvsCm6HfQZ3oIXvm4DW+4&#10;5mBjxJsYO7cNXp/fHp8tHISJYzuiWoUn8b/+n3/C44/9bzz1xP+RHDASVr+BhFVvIG7l63QWryJ6&#10;+auIX/0mUja+i+T1E5C28R0c3j0VW9d/gFfen4xWfYahVftOeG3sCERsXYeCvAs2I63g4IDhXIaA&#10;UajJCAvpLEwCR56BQ1tN4neNoCnxgHHvbgmuXi3ChQvnLED7XVLHysDiiOmIweLwkSwbTKfjgoYB&#10;g6+TOzhlAV8qhYW5hbIQMQh45/nA0DHPTfzfgLF/fyZd0AkGwRL8mbD4y59/sAK4gPHdd/d4562V&#10;5TR7raYUv+y1z161usT1m5pmo8jqFsUM/q4LSmmpa4F0lc734aDCuJyH0k5yKJdvFBmAHvJ91Fqr&#10;FltJCzn9+utDO6YW2+8tDXXH0lBKO9mcT4SGHIc9JjAe8L21lsbNkgLcvXvVYPL9D7f5vFpm1Tqr&#10;dlvXgvvQwCEAlILDnIUPDOqeQUKP6Sa8Y3rOahgGjOv2OW7eKsLxk1kGDMkBw81eWxYYaYKFL4HC&#10;h4VchUDB/RRulYpKtTZaynMXSamPAiM2cY9BIiqeDiOWwIjfjb0CxsZVDDzt8NzzT+IFQsOAQSBU&#10;k8swYFAqgAsWlLkNbQ0YDhRO3FcqyoBBWNQjLHxgUG4QH4ER/Btg2LoYdQ0aYYIGgaHBe03DS+eS&#10;MhEYlqrhnXcbAqNNe0FDxW8tovQbYOjuu4zT8OsVfueUg4em9lDrrVMvS0PJWXiwoOQqfDchUBgk&#10;2rqidpvWzlWYk/BST+o2c24ilN+hER1TQ1PTpg4WTQULStswKYz7VDM+F85zwpvKeVBKxbWks+I1&#10;WxFEpQVwV79xY1DaPOoy+F20vrjGlwgamkBRBXC12dpKfMM1iE7jI4ZbEVyBfoyBQ4VwgYGwIBgE&#10;kbGvqAXXg4XSVpStDa5zVQNRGoqya4wZHgCG1uMYMUKttC4dNXSoG9WtVNRgugsBQ7Dor3EX5i46&#10;oy+B0adPRzfuQqDoqhZajbmgq+jckqBoYZDo5AHDwCFgtPeA0aYUGO1aNUSb8Lro0qo2XurXEJ9O&#10;7o74je8jL2sVIte8h1dHNML7r7VE0q4pyDr4Cd77qgde/6QtsrI+RnHRBuxJmIzRb4ehYeizeO6p&#10;3+P/+ad/wr/88z/hD//2z/i33/0zfvc7r4bxxfs98dmk7pj7ThfMeqMjZr7WER++3Q2fvNcb8yb2&#10;ssfTXm2Lt9/oj0HjXkXbAaPQskMXjKbl2rDyK2QTEv563pp8MC/7jI34LrjogOEgke+2chh0FeY0&#10;NN35jSuujnHvFu7fvYXi61eQm3PBArRcg7mJI4KCcxMCxuEj0j8Ahu8yLOAf9eQCvQ+ME9o3J6F0&#10;kzvXb88NQMRe70HCk3+OPsO+/RkGpNu86//ll+/wl7/8aC22P373gIH1DoNjiU3nYVN2qI2Vd/Ba&#10;R0L1Bk00WHAl37qi1DV15WahQUITDuap2+lKngHCpgshbNRNlav00yXNgqvpOXKt5vEtXcyPPz0g&#10;FFzayckbY8FA7yYO5PY7SkVt1SUkQkOFbK0ffl2dWtcumruwlJQcgUAgl2ASFG4y8BMEdD3qePo7&#10;YHhywHDnGjDMbbht2aK3PpcWYjp5+nAguAsUGf8IGHzsA0NwkPyOKBtnQYAYMPbyOla/4P7/BRga&#10;f2HAiKPDiN5pWwFj3eY1NjW3gPH8c38iMMoZEKr7wKhG2TgMBwsHDHVMVXwEGJaaEjS4X9+AIYdB&#10;ecAIIjCCgvy2Wtcp1ahRbZNcRuPGgoY3n5RBQ0VvgkKttV6qxgdGaw10k8tgAG1v0HAttgKGS9n4&#10;LoPAIATKQkPFcBPhoW0vSuM1VEBWwdyK25RadXVNN/jOFdldnSLcuYqWdBUtmjKwExIEhSDhUk6N&#10;HCwIgCZNgk2l4BAgtB9so+ubUI8CQ63ELjUVqN3w2hqvoXqGvq+lprwxKJr+XN/TdU25bjC1D6tN&#10;2C3d6haDGsa7fQFj5Ag5gKGBWoavlwUCOgjJdw9jCQvVOOQoDBZlgcHXyKkYLFS3sJTUEL7HQEtD&#10;SSp2lwXGIEtHuc4ol4pysOjdWzPwdrT6hdyFAaOLUlAtCIwWBETzR4DRWekououO7ZqgQ7vQADDa&#10;ERhtWgYZMHq0rYtXBobg43c7IWL5G8je9zVSt8/G1FdbY9xg1TaGYH/sbGzZ9hrWbBnLm/yl+NtP&#10;KTh/aDFGDmmEck//bzzxh39F+XJ/ROUKj+PF8n9CxeceQ/nn/+iAMWpwO4wY1A6D+rVFn95tbEi6&#10;RhwOGtiVtNbdiDov2qHnoH7oMWo82g0ei5adumFwvx5YumA+TjKIakEkSU7iSoHWwsjFNQJCKSfB&#10;RGtgaN6pWzeuWVfVnZLruH27mIGLAeUOgwwdhoBxk8/nXcyxmoIAIBgcPpxlcDisfUoAcRCR65D7&#10;UG1D9Qsn1TSs/mHBXhBwMmDYlmLAP36K56ttVscFlFMnvY4ruhDVM+x1uhbP1XW51Xvu27eXYDqC&#10;mzev2EJK/27AeIifvufd/fe8u+dduUZe31bXk5dius1g6s8dpXmmSmyuKd7h6xwGWTvP0lI67ybu&#10;fkuAPryNu7yOUlJyKpJqI5qM8D5dzH3VH3Tde8VeJ9Q13OX+fT5/j9J+idJXmmiQ7kZdUsV0FGq7&#10;VUvtmZyTOJt72mawtfEZVNE1Or/rhJY3VYhafK9czacLuWy1DqWorN3WT0n5EiC4dcDglkC573dR&#10;mcOQ67hhQLt95yq0rrfSRwrqcgd+m6zqGQKHwYLHTeYoHEQECV9W6CYkknmdpAxCQqkoS0c5YPj1&#10;iziNvyAwougq9sRGIiJqp6Wl9h7KwAY65B4MNi+88BTKPftHVKn8DIFAWNBVVCUwqnFbnZCoUb2C&#10;J89hUH5aSuCoXZvQ8OBhtQwvJaWxGEENqhMW1RGscRhe/UKjvUMaO6mO0ZgOI9TGYyiIEhpKTxk0&#10;XGpKaRp/xlo3GE6Fb7/47cYq2JiI30BDYyh8WGhbVmqbNXX3YSHIuHEWapsVJGyEtqDhOYuyNYrm&#10;zX1QNPYg4cDQxOSgEBoqMBAaJu6HEiKUjttzlH1nuQ8vPWUSLFUEN3D8drZepaXc97S0FJ2U76Bc&#10;AVx1gt7WZqsp2jX7rqY+9zunVMuw1JTnFLTvXINLMUmlz7nntW8w0TErcqtdl85itDqxlIYSkAZh&#10;JN9nxLABGDpEKxgqPaaFqnxg9LCxFwJGX4Gil+bFcsXuXt3boUe3tnQWrQkLuYvm6NI5nFB06uSl&#10;oToqFSVQGCxC0a41YdGasKC7aBVe31JSvTvUx+tDQzHvnfbYumgszqR+idRtMzHz1TZ4Y1hDmoBO&#10;2LJwJNK3TsDFQwvwffEO/HBtB9J3TMXbo1uhZ/t6GNC9CYb3bYZR/Zvj5UEtMapfOEb2C3PAaDFw&#10;NMIHjEGT/i+hcb+xaNR3LBr3fYWPxwUU1n88woe+jRYj3kOzwW+gWaee6Mc/0udzZ+LIgUyDwq2b&#10;V+keXF3CCtoCBR2DahR3Sopx9xbhoPUwbjPg3VUKikGNMmBwe/9OCUpuXEd+3kWrMSjoy2E4YNBR&#10;CBh0Fw4UXi2DsDhyRNBw3VQOGMcZ0AkcjQy3OgghQNmoca8u4uDhOwyeK0BJHjCcI/HO02sNQq74&#10;vn//XrqfQ7aQ0s8/fYO//uUnA8YP392neJf/8A7u3L1uba4aZ6GpziUFfI3sVj3CRn5rbAaDtFJN&#10;mt5c6SYVwtX9pHOtZZawUGG8UGkpnqNuKckWa6IrsVQV3YpNc34l1+aQUtpLDkfny6HItWjCQhXe&#10;cwsu4Ez2SZzOPmVrZRw5Ryd3/rhNS+LPMyWgyB3lqTh/mTcAvIZacAUJV0D3OqsINXMt1l3lgcJc&#10;hiSH4QGDTsMBQwsp3SHYrti63gKGgroK1c45uKJ2OpVqkotQ6sm5iUdAQSUHgJFIYBAaAWD8tn6h&#10;lloBQwXvCAeMWAEjHRu3rUevPt0JjKfxLIFRmcDQVCCqXQgYrobhahc+MNxYjLLAoOguBIw6dSqj&#10;LoFRTykpysZhmLvwpghR4dsb7a20VIhcBt2FOYwm3kJKGo9h9Qwv32/AcLPWtvKBYe2mGtjmpaRU&#10;W9CW0LBAqnEZKlYHnIbSU6VSF5QgYSO35SgICb1OUjB2RW3nLpSGCjgLgwVdBfUoLOgoBIomkgNC&#10;49AG/F4CQwOCwSm0sVPjxvW5JTCkMtCQ+1C6qqm+t9JTXnHcgKnBi/wcBknBUWA0YBCK6voiMGws&#10;SV+lftwIds266xZYGoBhBMZwqzUoNTXMnIYvB4qRzjUEHmtb6kYMHmN4jl4rp0J3obqFtdCO1NTq&#10;GqgnlzGAzsKtWChYqNjtd0b179+Vn08z7spZSB0oFbw1sWJbq1t0ecRZaLLJZvwbCxRyFZ6zaOvc&#10;RVsfGC0bokVTB4z+XYIwYVQY5r7VBmvnD8eJxC9wLO4TrOf+0pm9sGZef+xcOAwHNr+FK/s+w73z&#10;K1FEcGRun4QdS1/DtmVvYs+aSU6rJyJ502REr5mI3avfdsCoP3IG6o+YhXoj5qD+qA+dRn7Ax7N5&#10;fDaCRs1B8KgPEDz6QwSN5ONBk9C4Ux/07NoOH057F3vTEg0Qmupc63hfv1zAx4W4efUybslV0FHc&#10;LqGruMXAIUdBaNy7Q1hQdwiLu5TgcU/AuFmMS/n50FoXCthlgXGEsJDMVfC4S1F5x71jzgn4wNDW&#10;F12CJ2uTNVAIDh4QvHMe2feBosc+MPg+AsaRowdRVHTR6hZ//fefLSX1/Xf38B1h8fCb2wywBIIF&#10;c03e5w/Wo+PSGAg6AbXYWjDXZIM24aDXDaWtgjafu8LgrzrIZaqwWGCRC3CdVJKDBY8zsGtlvCIG&#10;+SuEgi2jyueKbP2MfFzi62yQH9/nvBZcunDCHIZmqBUoTmWfwLmcU7hUmGOjv2+oxkJoaalWTUJ4&#10;nde7TXcip6Cgf1sFdwJEKuG5kp6/w+91S7UapdToUrRcq9YGN2B4r1URXsA4e+GY1Rzikx8FhuoU&#10;j4BBsPgNMAQKX5aG8qChdtq/A4aU5GoYAWBE73DAyErH5u0bbDBb+fLP4JlnfGCUN1BUCwDDG4+h&#10;1lrKrbpHWVqKqk2H8QgwqhAY0t8DQ8XvkCCvW8qchktHOWDUZdBVe229MsAIMWBoESXfZbh2U7kM&#10;5fTdaGi5AbW5KpAaMDp7nU0EgT9Gwy+E24SBlnrqSDfR3nU/ERLSIzWLQBqqubkKK2z76Sfe9du2&#10;GYHR1AeGXAWBQQfRmFBoRChIjRvTPZkIiUZ8bKpn29BGBIsgIqBoAKNtCRAVyAkiFcwFjRZ8r5aE&#10;lByOXI91iHnQEPBKXYYbkKh6hgFDXVPWaut3TtFlUCPNaahzaigdguugcvAoCxLnIqzmIYhIo3k8&#10;UOR2BW4HCle3GDZMtQu5C8HCdUYNkLPwBukZLPoIGJ09YBAWPdtRDhhdCYzOBEZnAqNTRzkLwqK9&#10;nFUTtBMkKAGjA7ftDBghDhgt6Mj4b6ZteF0M7R6EyS+F46M3WmPZ7AE4EjMf+fuXYe/WyYhaMhp7&#10;Fg9D0qox2LvxVRyPmIQL8TNwXkqajXwC5OrRpbhxYgW1HMXHv8bDC2tQfGwZrhxe4oBRd/g01Bs+&#10;Aw2Gz0QDAsI0fBbq81j9ETM9zSBABBUeHzIFIZ0GoAv/YFPeGYeEmEirUchJaKU9a5klNAQMcxhK&#10;R924EkhFyWloOnO10SolpbUwBI27BMatWzdQUFDggMFA7VJSWoeC0DjsgGGQMGXxseSgUZqacmA4&#10;5skeUxr0Z91Ukg3443HJnveOP3KeAOQg5I/50Pvs25eJrKx9ti7Gd9/fx7//9Wf8LGAQHpriXN1T&#10;GvGtvL/GY5gYZG/fotNiUNW4hLsKvAqwDLQKwErTlPD5G3QPJbf0+DqfVxcUdV/nauCdG4ingvot&#10;Pq81wNXhdINORQFbAfyGXAwdhlYAvFZ8CVcJKY2sFlRy87Rg1AlcvHgGVwgYBXU9X0RwZNNtnD13&#10;DPkEiGadvU5YFPK41q7Q7LKaMPDqdQKJr8u/dBa5F0/hYt5p5BA0ubmneN45m9q8oJAg4vvk5es9&#10;cvi5Lnsuw0lzWt25dw3n+bo0uoi4pBgL9mn7UggG1Sqce3ASNJwECr/wLddhwPBgYSIs1B3lOqTi&#10;kZAaR1jEIo7g8GsYgoVAsSt6OyJjdtp06Vt2bIKWH61YsZyN9n7xxWfNSVSv+oIBw7ql1CXlAaNW&#10;jYo26tsf+W3jMGq96FJS1jGl8RhVzGXUVVrKBu+5lFQQ3YXkt9fa4L3GtRksSwvfoXQXvstwExG6&#10;vL6fnvHvtJWeUS2jVWu1n6qe4YKoLTxEAPhSQDVoKEUl12GgcGmnwEJHXqtsABYdBB+3ToU5CwZp&#10;K263CCuFBD+TahauVuG7CjoHpZoaBxOEDeie6lF1uU8gmgiJEE86zm2jEEJFABFMQuU6+P15Heuo&#10;IjCaEUauGE5gEFZW9Nf0KF6qzAFSRX5Cg25JgxVdAbyHtdmqnuG7DCuE28C+0vSUyQeIgUM1DkGC&#10;YNC+SQPyPMlZmHS+nIXqI65uYWkopcE8ZzFoIDWgJwZqShbCoo8VuDWim7AgMHr11AqJ7awjSrDo&#10;zq2A0aULHYaloZqhY4emBERTgkIdURTBYSIw2nqpqLat5DD4OzWpj/bN62B0r4aYMa4lPnq9Nb6c&#10;0hv7d85BwYHlOLJ7FmExCts/7Yu4pcOQtuZlZG4Yj4NbXseJyEnITZmNa1mf4+4pzfCxBj9eXI8f&#10;8zbiv2/swo/5m/AwZ73nMIZNJSCmIohqMHw66g+Tpjn5j4dOIVT4mOAIGjYFjboO4T+0tnj71dGI&#10;3LHZRj6rTuFaZRnErhai5BodBoGhZVpvFRMWN6ib1211PcHi7m26DAJCjsOAQZdxm8eKigpx5uxZ&#10;3t0ftzSToOCAccjk1zBKYeGAUQoN12brAj9hcMzJTTPiteAKFITGMSkACXeOcy/edTxpptqjhIbS&#10;Yvv370PWwX0MlmcIiDv4dzqMn3/5Hj/++A1BofW9r/Gum99bgKDTuMO77lsK4rzjv0YXoGLzTQb0&#10;mwz0NxjUbzLoSwrSV+kurvO8m7yrv8FjBoQbRTyvkM/n83kVqp2u8FpFDNDSlct0B4SCjl3hNbQt&#10;ZKDPzTmJc2eP4PTpLJw8eRBnuX+Rwb6g8BwuMfBfyj+LgrxzBIZSdQf4G+zFuXNHCQHNw6V5tA7h&#10;1JnDOH32MM7y+LnzR3H2/BGcPHXQzj977ojpKF935GgmTp85RKdyASW3L0PFb80tZcVv279hwNCy&#10;rtm8vmoVsbz7T/oNMHwnURYWv5U9x9eZs/CAkZxWWvBOICzifWDwPWISCIxYAcM5jMiYXcikw9i6&#10;c7P17b/44vN4lg7DpjgnGFS7qFad0taA4VprVfD2W2wlV/x2wHAuQ4VvPy3lit71bU4pStBQLYPy&#10;pzq3RZQIDCt8W3utq2P4xW+3NoYrfLf0gOG3nJrUScS7f+c4XHpKAPAdQwAaSt8wsBokvPSTjnew&#10;9JNA4YBhdQvCpzWv54+tkLOwwjaDtqWgAo6iIRoTFIKEcxQEgBwFXUOIBwwtThUSUsfUSGpIUEg8&#10;7vYFDcqHBq+jFJWK43qfpmEhJrXc2pQh+q78XJJg1o5w0/cUDOWguveQy/Dah1UEFzj68y5/YG8G&#10;8NKWW0Fj6NBBJq0F7kNDA/3cuI0hNkW5A4ODhAFF5ygFpZloRwk8foFbQKIIjMECBt9vIGExwGCh&#10;z6H6ikZ0d0LfXp2sdtHTS0OpbmG1C6pLl5alDqMDgdFe8uoWnsOQ5C7atAqxVJSA0Zr/Rpry9+7Q&#10;vC5e6dcIH7zWCnPfaIUvJnZF8vr36TC+Rm7mlzi4YwoSV76CxBVjkPD1CEQvHoKYJUORuX4czsVO&#10;wbUD83HnxFd4eH4lfr60EX+9ugP4LgH/dWcP/vN2hANGAwJDsAgWNAiJekOnojZdRC2q9pCpqMvH&#10;AoYDy3Q7r2H3EWjTsSNeIYE3r1tpI7tvEBiX6TA0OE9O43qRcxo3rggeV/4hMO7dorivOobW+RY0&#10;rvD8c+fPERgnGayPGQgcLBw0SiFRVj4w1DFFBYBBOPwjYMh5GCwU7MpAw4eDpDqJXZPXP0aXo9lq&#10;uX+AsDh4cC/OnztlTkIpqV8JjJ9/fIgH99UanM9gzTvyK3kW6AWKq1fUUpyDogIeLyQ0rjDgX85l&#10;sL9gwf4yn9NrCnhH7x/TtojHLhflmmxfaSNe69Kl8zh//hg/w2HqiEFBgT4n96SBIJ8gyCEsTp/i&#10;b5aVhkNZqS7A87zz2ceQc/EkRZfAwJ1/8Szy6ArOnj2Kw0cyLPCf5OuOn8jib3KAW8KBsDl1Mosg&#10;P4QLOcetBiFo5OSeYPBX6nAvDh1Kw0mCqfBKDu7cv2bTnwsSchZ+15VqGPfovHIJKc0LpWD+KDD8&#10;+kXy3wHjt/AoC4wkDxhJBIZNB0JYSOYyfgOMXdE7CY2dBoxtu7ZY22WVKuXpMP5AYLgaRlXVMAwW&#10;PjDUWls6HkNS8bsmgVHrN8Cw1JQBwyt+q56hbimlpQwYzmVYx5S6pAwYvAO3KUIEDK/4bWMyXLdU&#10;WWC0IDCaUzY3kwcMBU8BQwHUBvJ5jsGA4auzKxT7U3tosF/7Tm60tt82a46CjsUvblsaSsXt34Ai&#10;1ANFI7qBEAb6EAb9kEYEA52D9hua6qJhwzoIDq5tsjEofPxb6XxzGtw2JmistqEieViwpbm071Jz&#10;+v4a1Kep0J27krPyB/RZAZwuQ+NJ1AEmcGi2Xk0dIrcxwGu59VNUg4eo1qDxEhpkp3ZYDxoqYFOj&#10;NRjP9j0nwv0RIzSuQ/UQyhtrMcRGcWvqj74YolSUYKHFqQYIVnx/FbktFSVYdLS6RY/umnmX0sJQ&#10;XVqja+dWTgKGWmk7OmB00JT2BIYVuds2Dsi6ojTuokVDg0ZLutEm/L07taiL1weHYt4bramW+OSd&#10;9tiz9HXkZnyFktObcPPkOhQdWIKLaZ/iTOxMHNr+LjLWv4qU1WOxf+OrOBvzPor2zsNdQuOnvHX4&#10;65WtwA8JwLdx+NvDeA8YdA5BVDDVwNzFdNQZPgO1hlFDpxMa01CX8KjnQ4NQadBjDMLbdcIw0nTl&#10;kgU4d/q4TfVReCkXuYSHTQ2Sex4FF7NRlJ9r4LhNYNwtISy8lJSv+56s8K2pwa8V2VTkmsrj2LHj&#10;BAED2aHDDEjOYbiWWu0LEg4Y2ldB3HcZR80pOLfgQKGOKx73nvNh4ruJsucLFkeOMdDK2Xg6dJTA&#10;4LFD3D9AWOw7kMG79mM2fuQ//vIT/vyzpjl/iG8eOGAozWNOwgOG9ovpIOQcSm5cRklxEa4RKFcI&#10;gmt0BLavAjNBcU3pIjkFQaJA4Mix5+Qgrl27aG5E8BAgzvLu//w5goPwEAyyLxxDPoN/fv4Z5NA1&#10;6PkTx/Yx2B80F5Gdc8ICft6lMygsUqqJ1+dnvUIIaSW8Cxc0lTsdxRk5h2ME93E7JvjkEka5BI1e&#10;q3SU0lKX6G4u0a0IVLq+juXzcUERXc+1XHMaSsH5kxVqenUVxfMuXUDm/jQvJZVEYKSWAsNTWWC4&#10;fR8mjwJDwEkkMAQLk1pqPWCoRhIAhlJS1M6oHdhFZRxMw47IrdBU2FWqVsBTT2kRpacdMKo8T4io&#10;8O2gYWMxPJdRgy7DWmslA4a6pHxY+MB40bkMb0xGwGEQFMEEhS+NyQh0SRkwfMlhuDELKnyrU0op&#10;KbXXNjcJGJp+w03wp0BvHU3tPWhYaong8JyDTRZIQLg6hStqt+8ouLhzDRa8azdIePLTUEoHKT3k&#10;OqA8R2FydYqGvpMQMOgiGnqA8BUUVMsUHCyVOW4SNAgbE69hjsOlp6ymYe23+h1CLAXm2ovdFOiS&#10;nJVSaG5lPtUA3ASM3bsTGj1cy7A6pzSHltJTmnPKOqgIDTlLa72lhgkantMQFEzqeLL9wXZToTEd&#10;GpAnqVYhR6FOKJeCctBQ3WIAnUV/wqJ/f4FKdQu5i07o3dt1RfWgsxAsunWjuvIzExhdCAupq429&#10;aE5guGJ3e6tfaGp75ypcG63rjmpNULRqHkxoBKF5M/5mIbXRtXU9TBgehk/eaoP5BMb8t9ti+xdj&#10;cDbxczy4sB1/vhqLf78Wgz8X7caPeVtsdvKifZ9j/5a3EbV4GF3HSBzZ8RYKMj7E3ZNf4ueLq4EH&#10;e4C7e/C3+9EOGAKFwWIo3cUQOogRsxD68ocIHfsRgkfNJjCmo9bgKag7eLJBQ/WO+r3HoWm7LujH&#10;P8jCTz7AiaNZgcF72edP4/xZBpkLvHv1RnurCO4DQ7p3y6WirGvqjjqkGFDulBAaJTYWIyc32zql&#10;VFNQF5RgceiQcxi+AgDRPoHxyDmCB+HgdNSToFL6nA8Q5yp4HuU6sXSOlmN1gDB5hXdt5TAy9qUR&#10;OIdw+/Z1/PXPP9JhPLSOqW8e3KKrKCIklGYqwq2Syw4SN7l/6wp11dJVOkcQuU64CCS+lHa6cYMq&#10;dpApKsy1QK6gfpV37lcJk+Li/IDLyKM70FbPy5EUFpwjZFyaKo/u4TxdwwUq7yIBwecv8XnpCuFz&#10;9TrdILeFRdkGDKXDCrife/E0wSI4nHb1CMrVMfR63gwQFnl0MYKNXl9AeF2yWsd5g5AAkpt3ytUx&#10;+B637qjwfQOap0oOQws0qcCeeSCNgZwOIy0RqQGHUcZFlAWID4ky8mHhqyw0VMOwlBSBobRXtAEj&#10;0hzGzj3bTRl8/13cjnl5JN1EJTzxxL+hUkUCo1p5VPNg4VyG2mwJC8q6pby0lOaVqmVdUgQEpfqF&#10;Py5DrbUOFgRF/eqmoAY1GDidXIutxmNoLIZzGG4iQpeWskCp1JQ3JsOlphoh3IrNqmm4wKn6habO&#10;MGl8BgOoW/LUGz8hqUBsgHAAad/epZ5Up9DgP50v2AgSNvhOo7Sbu+k85CxsbIXBIojOorSYHdKI&#10;sKArCKZLCEgQaFCTgKxB1fT2PQW5rY4FmwQQAUNOxLmRht5jLZurNJcVwK1zSikq1zml1JSDhvv+&#10;chkBaHj1DL+m0ZPQUHrKZurt28O5Dc1uO5DBXcHeAr6cgaYfl2NQykppJkHBl9JX7jmBQsc0vsO9&#10;VqO4CQtKrqI/YWFTyfdVGkoTIxIWvbWkrAOGYCFQ9OhOaHRrz88pZyTYaTCixpcQFnQW5i46NLV6&#10;RTu1z5ZpobXuqJYhaNlcoGhg23ABo1FN9GxfH5PHhOOLCe3w2dut8dk7bbFp/jAci5qLu+e24tcr&#10;e/DvVyLwl6Lt+LVgC/5csAnfnluJk1FTsf2zgVg7pxsiFgzE3k2v4jTdxu1jC4A7O/E/xdvkNjxg&#10;0DXUGzIVQUNnoPmY2ejx6lT0f+0t9B33OnqNexsdX5mMkBHTUGuQUlVTUUdF8P6vI6xDd/To0gHz&#10;Zk3GId5xF18tgFJRuRfO4NyZ4wTHKRu8p86pkmuXrZZhKSmv8H3PlwcOAwal1NZFOhPNBeUKzd4s&#10;sSp+m5tQ4H4UGHIYPjBccC8FxmE5FKksMASJfwCMQzwnywODfy1/338vzSWVkZnK4/ttLIZGe//y&#10;y7f4yQOGHMSN66pPFNj04dr6wFDt4hodx5WAo3DpJm3lKq5S1xlkBQ49LiQs8vIcFBTwCxmULzNw&#10;K+Bf5msKCpTGyrZgf11dWHQgciJKb+XmnMI5wiIn+6TBRMcvm6MgILi9QgAZaHSM19JWhWsF/7x8&#10;FbZP0+nRkairivuChoCQf0n1D0JJn92AkxN4TtDQ83l0IQKGHIiWelWbsQOGVhG8iQK+NvNgOqLj&#10;o5D4G2D4QPg7YBAKrsjN5ykDBo+bygAj8f9PYKQTGBF7dtogrWrVX8TjBEbFis/8BhgvBIARKH7/&#10;HTDoMFT8VuE7AIwqlFprBQwHjf8bMPzJCF09g9Cgw3BrZPwWGA3RrIVSM6Ujv63obQrzwOEVhW2+&#10;KVcc9sdqyEVoPIUVjCkrahMwLb30k2Chu3i1tCr11LRZiK1G2CRMhW0HC6XNXDGbroIKYnAXKOQW&#10;6jeQaqF+fYKhPoGh76ytDwxffD6IMmAEyW2USVtJvJ45DeueksNw8JTbCic0NBrcusb4/QOr8/E7&#10;2pKugWlD/CVdVQgvU9cQPHq7FJWtBcIgr6K4oKFUlduXW9CgO9UmHEC0OJOK2kpBCR5lgeFroC1K&#10;5a1UaO9DYGihpwAwNOZFwGiLHoRGd37GrnJFchgCRkd9B9cV1dErdPuwKDvmop2K3C2C0TK8AVpQ&#10;rbgfTnAIGH06NsD0sS2xaGIHLHy3LRZObI91Hw3AgR0zUHJqPX4p2IY/F27EXy6tpdbgP4rW4Zfc&#10;FchLnU1g9MfcV5vgkzebY/28voheOgoHtr6FkiOf4fsLy/CXgtVe0VuuYeh0NCUUer88AYNJ0F7d&#10;w9GtUygG9u+EUeNHo8/rk9HspVmoO4xuQx1UA99C40690bF9W0yf9CbSU+Khkd6ChuaUUkrqEmFx&#10;tUDzTBXhdjFh4QHDXIYcBnVf8hzGN/du4Zu7CrhXGSTdyntKJVnQ94BxyIK51qWQvODvyUAiaHBr&#10;xwLAcDqkc7zjqlsIEHIdblyHO1fnCBhZPjACIqwEDSor6wAyMlLpNDJtLIbGYGgAnxzGt9/cwi0C&#10;Q2NRrjIoqm5hqSivwK3005XLF61mobRSAQNvAQOswGC1Ct2187nLDOpSIYO3OpcuXdLdvYK14FGa&#10;TrJjGkNhr88OQCef172QfdyK1Beyj+FiLuHN97FrMrhr32TXPkfXIOdwFvl0EAYMvo9gceasCuZK&#10;UR226+kc+yyU3sOBwtVeBArVRQQXXUedU7rWtesOGEpLaY4rAUMtxho4F51AYKQ/WsNI8fT/CQwf&#10;Fh4wVMcQNBIIjHgBI1n1CwIjsRQYkQTGDgEjaocDRtROjH9tLGrUrFwKDEJB3VEGDHVLGTQ8p2HA&#10;8KROqVq+/PZaDxoERl0Cw8Zj2AA+ugwPGEpNNVBqyuaVYqBsqDmmXJutit9ujQyXmvKL3wrigkYz&#10;QiNcLZQtStfJsLttuQ0vTeN3UJnbEBzkNjxQCCYKsq4GUAoKuQkBQoPtlGqykdjmKhoyaLs2WbXB&#10;6s5f6adgT0EeLBoE1UI9QkASMOoTFPU9Z+Xchh67Y9oaNAiMgLy0lYAREqzUlFyGnIwgpc/j13X0&#10;O9BpyWXx+1taSoBsQzDyOzpotIFm79XUIa6u4QYvamZbTYsiYGiNcq0F4gri3qqDnlQgFzgMHoSC&#10;G4DnS8f6BWBhEwoO4uu51YDBfkp/CRgaRKg5rtQNZUVuuh1unbPQPFGtDRRdOysdJTl30V6uwsZc&#10;hBESZdwFpTEXriNKtQsCg87CpaT4m/DfSeNGtdC3UxBmj2+Nr97vSHXAV5M7YvWcPsjY9B6Kj67E&#10;T3mb8ZfC9fiPwjX4a8EqQmMlfsxZhhuHPkH6uvFYMKkDX0/gTO2FzZ8Nx44Fw6wgfmL3RFxMnuGA&#10;UXvwVISOno3OL09CL37pJkGVUe7J3+P5p/+A4LqV0LdXK7w98TWMnDwboWNmWW2jzoB3ENx5IO9O&#10;WuOdV19CLP/jFRXk2lgMdUhpLIZAcZPOQt1TSkfdK7lujsJqFpaCcmkogeLb+3fw8MEdN805zysg&#10;aLTgkeaT0qA8gSAri8FaUPADv0AgICjY87GcwEEGdslchoAisOg5X3xstQ97nY7pHHeucy0OEFl2&#10;nQNOBISmNBcosg7y8cH9SEtPwb596Qzwefjphwf4hbD45edv8N1Dfn66jms8fpl3/ipSq/BdUqL1&#10;QDR/lmoRcg8ureSDQYFeYNExwcMP7nIScgS+MxAwdOeuQF3qMhxU9JoigkRAcA6BwTvvlAHjDIP+&#10;2TNHrcjtgHEel/ga1TnOnD5kYPDbY32HofbbnBznMgQeQcPqJNmnCPRzBgzBRp9FUvoqW3UOS1nx&#10;M/KzqG1XLcEPvi2B1gv/5uEtPHhYYtOxHziyFzEM5kkERureVLoKQaOsBAvfcSQTEBL3dYzSfqDo&#10;TQkWPjBU7I71YBGTGIWohN0Gi4iYXQTGNlfDOJBq3VKvvTEOtWpXxROP/w4VKzxtUHCw8F2GX8dw&#10;wKhudQznNAQNE4FRy+oYAkYV1CEwJDcmg8DwUlNqs62nzqkGDKRBDJqW11cxWE6jDv/Tu9RUQH6K&#10;ytyGnAYdhlyGSUFThWAVv52sEC6I0HE4eAgOruPJ9ikVtf0ahXMVjc1JhIYFI4QOwo2dcC2yVtjm&#10;fkgInUVDyaWggvh5fVDUp2uoRwjUq+erOury+0r1TNVtW7euJIhWc/DguU4CjAOHOQ6qIeWgIadR&#10;z0GDkttw0JDTktPQ1CGEJb+POqe0kJOtAOjVa8xtEBwGje4a2e4mYlRqSgP8LFXFmCdp9T4BpP+A&#10;PgRAXwOHweMRCQ6+1LarwXgCD6/jg0IDCOlqetkU8npPvbemMNFWKTOtUd4KnTu1ROeOUgtzFx07&#10;aqoXpaEIC7XQBpwFYeGDQnULDxYBhfPfBv+dqOuuf+dgfPRaGyyb0hnLp3fG19O6YPXsnkhZ+xaK&#10;9i/GrePLUXJ0MW4eWYirWZ+jaN+nPP4pLh/4DGcSPkT0qrexeOYQfDp5AFbOHYGtC8fY2I0tHw/A&#10;xg97OWBUHzQNLcZ9iB4vv8F/dCF47ol/wT//0z/h97/7F5R/4Qm0CKuNN17uizcnT0S71zQWYwZq&#10;95+A4K7D0KxlG7wyagh2bF2PS3kXoIF5Sj35I7xNhIichRzFA6WebjNwCBR3S/DtvdsGiu8e3MX3&#10;lPbVQaVZa8+ePQsNwDt67BiDOO/8DyqQ6+7fpYbMVXjAcO6CQZ6BXcpioHfB353rA0Gvt2MGEOck&#10;BIeADA4OOoLFAYmA0Ay1Bw7sxUFuDRhpKcjMTGXAzLEBe7/QYaiO8fDbWy7tRDgo+MtNWJus2mhv&#10;qG5xiSDQ8Vzu51vK6pqlkjT2wXVOqdXVWl8ZuB0UcgwUF3nnbmkeBWpBhVJKSS5EwV3Pa6uWWAV/&#10;O5cA0PEzZ47g+LGDOHv6CPLpEvQ6AUNF8eNH9xk01Fl1+YqrSyilZekqXd/GV1xwKaoLx5HDa1/i&#10;85f5uW3MhuotqqtcIwCv0lVd53E+vlFSaONONIXJA83M++CGAUPSsrEH+b4xSdEW5AUIQcFJ+2WA&#10;4UFDwLAtj5u47+oXpaAwpQoYcY8CI94DRvQu7NxNYKiGsT8Fu2Mi8ObbrzG4V8cTT5QCoxqdhUBR&#10;tdpzhIabgNBgoTEatnW1jL8DhtJStQkLQcPA4Y3HMKfBQElg2NgMcxp0HMGakFCwcMCwMQsERUAq&#10;hgeA4QKlU5mg6RXDldtX/UF33poQUFAwGUQIEDoPgwWdhRWzPWeh6+jachWNCAy/vVWgcLWKevxs&#10;rjCt+oIDRU1TKSwIBf6G9epy3wNDHUpbBwp3zIDBfYHCnU+IChj1apnrsBqHCuSEh/0uSk/RyQRq&#10;GgRYM4JNnWNufIqbc0rdUz4wbOS76jWCRhlgWNstoWFTiHgpI7/9VlIqSSklFcfNbQgeKpQPkFTM&#10;pvScXImOa1+QUc1C1zBH4VyFP85CsOhmaSh+BsGimz6P2oBVb1HdQrAIR6cO4ZaOat9eU7k3pVty&#10;DsNchtZ0tzSUgBFiwGhBUCgd1UILbjXV34s3GwTGwC7BmPt6G4KiM1bN6kZ1xxoCI2n5WFyIno7j&#10;297Bri+GY/GMgfhsykAsmDrIALF87iis+uQVLP5wDGa90x+vjmiHcUNaYMbrnbGN0Ihf/irS177p&#10;gFFDwHjlA/R8+U3au8Yo//T/wb/8yz/hT3/6HV6o8IzNvtmvazOMHjscXV6fiuCRM1Gr/yQEdx+F&#10;pq3aYeSQfli/epmtgaFahAbqufmjLhMYBAfvuFW3KAUGA8cjwHCw8IHhz1p7/pwHDLoMOQMDRpaC&#10;vnMB5gw851AKDOcIFPAFAHeeDwzBwUHH3IQBhK7Ef41JwHGvN2DQUewnIPbt32fjLwQOHxjp6cm8&#10;Az+Lbx/ctrTUr798j2+/uW1wsCBKx6BahVyFQKFxGTdvXLb5tgov8e6bruLGDboxq2k4tyEXIZdw&#10;WQPl7HnVQQqggXOFheftmB6bG1HdwrZuzEUB3UyRIEUJQhrDcbOkyN5DYzOsSO7B4hpfp7W19VgS&#10;qOSCbIChN5JbU59LCvqal0rH9L30Ws1Nded+sc1lpTmiNPXHvQc878F1G5QY6IyS6CzkLgwYWsmP&#10;wLhOmGQd218GGA4GvpuwjigDhlPpc/83YHiw8FDiNfEAAP/0SURBVIART2DEJTuXobTXnrLAiNxm&#10;0ND8VXsIjLfffQN1Gawe94DhUlIOGNUIDH/wnoOFA4bOKQuMQErKgFH574BhYzJs9lrBwnVLOSkd&#10;5QNDBfCysKCaMFCGCRiuY8rUrGFABg3KZnhl8LQ1JhhAndPwZ5H1HtNxuBXwwvgaN6ZCry0LDP9O&#10;Xl1KZQffqa4QTKDJWRgoLL3k3ENdyQv+ToQFv3ttglOqU8dBwweJ1Xa0X4fHKN9lyJ1oX/UPFcUb&#10;KkUlt+FBQymxsEZ0GKF0Wh48/anfDRiEoVJTVrdpr0F9rbxCuObWcvNraRqRwOJRSlP5qareDhiu&#10;OO6pD+GhwX/W9SR4aC10tx66HTdpSVu+TvAhLDSZYy9dm8DoaY6irYMFZQVuDxYOGFp2NhwdCQob&#10;ayF3IWCoM4rAcKmoJmhLYLS2sRbqimpojkKgkJoTFs3CNIq+Nn+bmhjcrSHmvdkWq2Z3w4a5vbDx&#10;o97Y8GFvxC0ehoOrRyNybjdMGdoQPVvXQsfw2ujRpj56tW2APh2C0a9zI/Tv2hh9OoegTbPqCKnz&#10;LFo1rohZb3VFzKp3cCp2rp+SmoLQ0bPQ45WJGDq0F8KCKuGPv/9/8Ngf/zcqlH8SQXUqoUvrYPQZ&#10;3BttXn6XwKDDGDgFQT1fRtM2HTCMBF62+HOcOXnEwFBy/TKBUWiLIwkaklzH3TIpKUtH3b1lwPiO&#10;kPjhGwKDEjA0c+31a1dwQWMxTmjWWgFDxWYFcT/oe45AEFDwDxynlLrynIirabhUlAFCroKAMQWA&#10;4TsKAcc5lAOEhu8s9lP7DuwnMPgct3pewEhNScK5MydtmpNfftIiSt/ju2/v2mA9paGUdhIsCguy&#10;GZA1JoO/BYFRfJXBmsFd6SQVwCU7j0HfBe4imxnWTfDn5KbloHjcjumunbp797pNDCiIaKvAruPf&#10;Mig7EcieNO+Tgr+m/igmRFRbuHlTkwreKHMOA7rmiJIT+Pa2J7evwH+P73/3Hv+O929Ye6wmOtRn&#10;crPVEhYEh0Zy376r0ehXrK1Wo9D1GoFFCzbpesX8DIeOH3DASPstMDz5qSnfWVihW8/xsQ8MyUtH&#10;CRYqeGschgresVQMgREVvwe74wSMSOyKjsB2AmMHgSH3oskI333vbQbyWnjcUlJPWbopkIYSLKyO&#10;QYhIchcCRZk6ho3FsAF8XnutFb8FDX+aEL+WQVgYMMpCo6bVMiTNYquOKUHDwCF3oZHfTV3+PiBC&#10;I6wsNCi741YXlUnQcHLdTnIeBIbg0bwJz3djKvxpxwULNw+UpvZoYA5Dd/TmKhioGwoUchUmpaAU&#10;2OUMHATqePJdhINFZULUSdCoS2jUM2nfqU5tgoQSNAQaHzoNeO0gui9NBR8il0HZoD9+ltAQ/h50&#10;GprI0KXo3MqEclhKTTmpCUAFf1fsVweV30VlxXDNPaWpRHyVqW/IcciBKPj781JZ15MNvnNQKS2e&#10;q2XWHe/bxwFDs/4KQj1svi5X4JarECxU4O7SuY05C6WjVLMQLAQK1SysbiF30Y6Q8GoWbdQ+21r1&#10;qoZ0FHQWzYIMEpIPDTmMsNDaaNa4Bvp3DsKM8a2xdHpXbJzXG9s+6Y/tn/ZDzKLBSP5qMHZ80BXT&#10;RxEKbWuhXdNq6NCshqltk2poHVoVLRpXRrPgCgaLOlUeR7Xyf+Dz1fD26Hb45P0BXtF7yGTUGTIV&#10;4WOmYfhbEzBsSDe+qCJqVvwD6lV9Aq3DqqF7F36xgYPQaNhEN/J7yDQE930VYW07YkCvTvjs49k4&#10;emifTf9hwLhKYNjkg3QZchp0HXe8qUEEjUeAcf+OuQulpeQ2tL53cfFVZGefJzBOQGMxBATd7Su4&#10;W5D3g7sFeg8aHhiyDh3GQT6WBA5tDxhYKBXNDRY8x4OFwcHfHqSLoPZT+w5k0llQB/YSGk6WmuJz&#10;KakMWEmJOH3iqH2nX358iD//9BDfa8W9O8U2c68VtzV7L7fXCAlB5E4J79w16pvBWqC4zm2xJibU&#10;QD7e8cudCAiamlzyA7lbzEigKIWFArCmFPHdghyHu2a+tygSf/M7/L0JEYFFDqHk1mVLHymddfHi&#10;ORQW6T2dm5DDUHHeCvQeUK5rvAi3RQSZiuyqSWiU+WV+J2un9QrfSmNp2hDVLVT8vph/xlJYKoKr&#10;zVbzSsl12PcgjORQjpzIQmxijDkCBwTVI/wt5TkNe45bSYCw2oWBwlM6gUHoOHfhBu2pOyqGik6M&#10;prvYY7BQ/WJn1E5si9hKaGzldROta2ri5HcZwGvj8T/9qzkM1SZc0VvuwjkMBwsepzQS3E1G6OoY&#10;pbB4EbUocxkeLJx0h+3AEXAZlIJikNUxXC3Dr2P4wHC5e7/47cHCK/6qe8rA4bkON8Oru+t2RWEB&#10;xO3b8qeCiDkKr02WsHDTjrvBcTazrGBhzsIHhecsGLBVV1CqSO7CUlBecK9bp1RyEkrHCRY2+p2q&#10;VbMUGpaqk/sy+Y+dBBQ5Dv1W1llmDQIaqyKXIZgSGvwsNr2IUmZePUOfv6l1kGlwo5yGS09pokRz&#10;HG3VLeYcR4eOXuutVxDXmiFW29BgP9U3bOyGW3XQzUvV2YHB0lVdTEo76bg9R/UhKHRObw0U1OsI&#10;C62FrjSU2ma7y134zkKw6KRuKMGiBV1FuDcwj8Boq64owoLOom3bUANFm1aEBZ1Fq1ZKQ7lahYCh&#10;SQZb8CaihR6H02UIGk3qoGmjGmgXXh1DujfAhFFN8dmkDtgwrw+iFg9G0vLhyFg5AnuXD8PKqZ0x&#10;vGs9tGxUCeGM8y1CKqFFQ+1XolmogNB6L6BRnXIIrvUM6lZ+ggx4Cg1rPYdGdZ93wAgeNhm1Bk+2&#10;DqjW4+eg32tvo/+QnujSqQm6dmzEH4V0HDQQYYNfR91BPG+wBvrNQMOBb6NJ+67owR9k1rR3sS89&#10;iW6CQekagWGTD/rAuGLy55JywFBKygeGcxllgaFpznNzs3Hy5CnnMALA8GoMvgPg9qDnKFyaScAQ&#10;JAgD6gBft59Q2a/0kudGJL3Gh4VSTvvlILQVLDxQ7N2fQWmQnmCR6Y5zX0pOTUJiUgKOHz1sXV2/&#10;/Pitre39w8M7+ObeTQPGVQZjDciT05CuM6DfUDpHgZhBVwHegjxhIgdijoPB3lJDmjOKgfuaf57q&#10;BQz012/wWryGTQtyOdukArVaX8+fP45zZ4/hjA28O4zzF45bcdqvReg8K1ATFm7qDxWzTyKH+9Ym&#10;y3OshkEwqIZxSS27GgfC/VzVRijt22SHvIZSWYJCnortKsrz8+v6rq1WxXlKHV38jKpn+GkqAUPz&#10;Yh09eciAodSRSy05YJhj0GMGdJN33H8uIIHCq19YK+1vgaF2WmpPggPGLqWjonYEgKFp0QWM96ZO&#10;sm6fR4BR5TlUISwcNMoCw0tH8bHSUw4YmrVWHVIMjtJvHIYrgHtThQgY1mYrqY6hWoCchlxGbeua&#10;0gA4cxpKSxEcmriviaWldGctYHjQ8N2GoNFMgTPIgqeDRlmA0IlIdBLOVQgWapX1XAWDr7kKvk8g&#10;BUVYWHFbkFBdwbqZXCrK0lDmCOgsGORNtasZKMxVEBK1azpg1PZchkGjFmFi8h+XHgtAg7+VAcNL&#10;TdmYDQGDv08j/j6BOak8aBg4+DtYyy2/o9Vz6Kb8YrhLU3kz3NJtWG1DI8M7ulSVgaMLwaFxG13p&#10;Cnx4KPDTJcgxWJrJcx1yH24pW60n3onHCA89tsGCAoXGfzhIdCeQpG6ERefOavd1rbMdO8hZNCco&#10;PGBYC61SUIQFnUUbOorWgkRL5yxatghGK3VE8e/bki5D7bR+S60G7Nl+GH+XoCqoxeBevdJjCK75&#10;JDo3r4SX+9bHzPHNsGxqR2yd2ws75/bE7JfC0Loh/30//wdULvcHVKeLqFHxMRqEx1Gz0uPcfxzV&#10;KzyGahX+SD2GCs/8Ho///p/xu//lLaAUNHwKGlB1hkxB9cHTETxyOtq98h56jHsdfV4Zh24vv45m&#10;I95FvcFTCYxp3Or8GQgePAmhnfpAq19NfGsckmJ3B2apLZ0ShMDQfFLXr7q0FKFhtYwAMG7h4f1b&#10;hIWg4VyGOqZu3byOvIu5OH36jNUxFOQNGAEpXURx/8BBAUTQcDLn4KWY5Bz2CwoCjOdGJL3GvZYS&#10;LCzt5Emw2CdYcBs4RlDsE0QkASPZgHGY1yy+VkhgfIM//0xgfEfgPdA07Vcs9aSR3n6NQukmjd6W&#10;41AxW+Mg1Hp7lbCQiiwt5TqibCyFF9izc07xjv2sta+qxqHUlUZy5+Up0J+zYrWAce6cRnsfpQSN&#10;I9b5ZJMNMrBb/cIDhtyBVFiYw+fO2fX1nMBkdQ+6HDkMpa1uaJ/SviTX4lJNFN2S0mA65iZQvG5S&#10;2ktpKenufcmlqu5azYN/+28JDJ5z7NRhSxkJGGqtFQBMhIGAkWByQAg8Z/tO5ipUu7D6RZxrpfXS&#10;UTb+wnMZUYlRiIyTw9Ao753YGrEF2yK38Brx1mo7dcZkG1PggPGUuYdqVcrZ6nsCh81c66ekVMsw&#10;CRgVvTqGG49Rqw7vqCmbJqSM07A6xiPAcNCwFlOv8O1GQQsabvS3P6AvMKividJT/vTn7s7a3AGd&#10;hhRGYITx7lPbR2ocJvdcEwZVf6oNBwopyEtB1TV3Y67CYFHXXJfST/W8VthSWLj0kxyFX6dwEHiR&#10;vwVVg78DFQCGXIZBRGJQ49bOo2rxce1aciYuPWWpK167vlJTlp5y0HAFcM9lhBAY3txTPjiUorLU&#10;nOemJJt7qnVTBmE3VkPjUJSaktOQOsltdGpbCo4yjsOp1H1YqslzHs5FKOWkdJaTYNHVxlUIFhRd&#10;TDftU2qb1aC8jp3kcgQLV+TWthQWaqFVgZvOgqBo1SKEoBAA6SKaCxAChZMVuyXCIrxpXZeiasJ/&#10;Iw34O1d5GpXK/R7ln/kdKr/wb6hf40m0C6uAsb0IjjHhmDaiKQa3r4mwuuVQv+rTCK7+LEJqlUMj&#10;07Pe9jmE1CyHoBrPoIGpHOrw3NqVn3LA0FxSmnxQc0jVGjLN2mbrjpqFoNGzEKLtiJl8bgbq0FnU&#10;JSyUwgriOQ2HvI/QrgPRtn0bjH9pBHbv2IzLly5aKkqwuH75knMaaq21WWtLx2LYGAxLSxEcBMZD&#10;uoqHaq2lBI27JTdQkJ/H4EdgmMM4TEgoyDtnYO5Aj80l8LF33H/sgPAb8fh+iZAwR1FGgoJAsHcf&#10;tZdQ2EtgGCDcsczMDFMGQZLJ4ylpAkY8YZNJCJS21motDBW+NQOvusNuayLCmwysN+i2GHhV9FYK&#10;yI36ZqD1pQkKNQr8FgHrPedGibtgrcBs59/mb8lAXXJTW17TjtPR0Y3Idbi6iLqvlE4qsGK3jrlC&#10;uOdeGNRV61Dtwk1H7hyLwKb3sPXB71M6R0Ge+2Vlz9m+ahqPPheQV/h2a2K4x6pjCBpqsb119zqO&#10;E2oqSsclx9lo7+Q0L73kAUMQ8VUKDD4mKFwKKgFxDPpSvAeMOMpqF+YwnMuQw4jwHMaOPTuwZdcm&#10;QmOzuRLVN2Z+MB2NGTwf/9PvUKG8X/QWLAgKX1V9YDj9XZeUCt+1Vfh2QdKCpQHDdxsub6+Cr2sr&#10;rcZA7OR3S2mqkCACw43L0GA+5e4dOPyOqcbetCE2mM3SSAyYch8GDudCnDSOQg7ESc+H8rGK2nYd&#10;TRSooGtjKwgLvodLP6leIWdR25yF2n9/CwkngcKDgYGiEmrUrOhBtCKh66BRs0Yl7uuxVMk75lSj&#10;pqTXey7D4MHfyatrqDAueOj9G1jLrUtPNeLn08SF1j2ltJ2gobqG0lMCpFJy6qBSiqpVE96xq+XW&#10;OQ0b5GerFDJwK0Wl2oYcB296bUZfQsO5DgX79uhBaKjOYdONmOug+xBMbDS5AEN56adu/msJoK6d&#10;26CLYMTr6j068P3aExDt6Cjat1MayuuIUgqKoGijTqjAOAs6DAGjueCg0dxKQ7n6hRTerJ4TYRFO&#10;Z9GkUW005U1GWx7r2yXUFj4a2rsp+ncLRb+uTTC0V3O8PrQ9ZozvgfnvDsCn7w+k+uOzyQOwcNoQ&#10;LJo+FAumDbZj0hdTB/G5QfhoQh/MfrMHPn63D+a83UtywKinkd6UP0NtXcKh+pCZqDx4NqoMnoNq&#10;3Nbm47oa5U1g2JxSdBgNCI6Q7iPQsk17jBo6AJvXrkB+9nm6CgKDd93Xiv4eGLaYkrkMFb9dHUPA&#10;UBrKxmIIGN/ctbUxigov4aw6pQgMzSUlKLjALzhw/zeAEAj2CQbmGv6BeM4+EyGxX65B2m8uIlMS&#10;GAgLgWGvJJdBcGRmpiMzPQ0ZVLr2ecyAkRjH/TRcysvGD9/fx090GVqi1fSN236vBZW+u2fbH77n&#10;lvruIZ2UScun8ntbgdmTisJlpIGA2j78tnTBIlfP0PFbgaK4dJd37YKIFb819oFOR0HfpiIxh+AK&#10;44KTQKBr6JqqhQgUqqsUF2tEulyBCu2SV9z2JBj8I2DofZwcjGxadnMZKoI76TPpOX3+O3dv4NSZ&#10;Y4hnUI9NosNI1eSBDhi2GBKBkZSeRFhQfiqqDDAEiwS6DAMGA7/vLqydlo5FwBCM1FK7J965C006&#10;uH3PNmzesRFbdm628wWM2XNnMriGOGC8oIF7FVwaqsoLTtx3joKwkLhf2iWl6c4ZJCmrZTBw2mSE&#10;BgyXlvKBYdBQPcOrZQSAoYFtBg3KgKF6hiuC+4Vw1znFIK+2V8rSMQSHTQnupWUcKFzNw0ASkH+u&#10;xlRoXIMCbR1LPdn8TXIWvHt303ooBaVBdGpxJSz4+QJugp+/loGiqgV55xDoFhT8CQn322gUPH8P&#10;wqF6NYmPKW1N/G0NKny+hgeNWhL3nSspBYZqGkp3Kf2lLirrnOJnCyHMQggNAwadoWu5db+DpjBR&#10;jcbWBlfdRh1UWnhKo8I1lYgHDrc+uGobAojGQBAa3uSMCvJdGewFDIFBTiPQluu5DgOGACNAyFGY&#10;q9BjuhXBRy29HSVN7EhnozqKLTErSITTVcj1aNCh0mb6bOqEcjWL1j4wrGahora6oQgM/o3D+fcN&#10;b1oPzSjBIpzOoiH/RqH899OvGx3E24TBzLH4YPIozHh3BOZOG4uFH7yJZR+/jY1fvoekzXNxMnER&#10;8vYvwZWjK3DzzFqUnF3P/ZXI378UBVlfc38Vig6tRHb6Vzib+AUuH1yCS/u+RMGBLx0w6nrAqGew&#10;0Gy1M7g/E3XkKoZON4BoJLhmrRU0bDucABk81XVKte6IwX17YNWSL5B95oQBQ/KBUeKlpUqB4RzG&#10;g9sMfHduuxHePjAeKNjSYdB5FF0usFlrtaDR4cNHDBjqVNpvwd/J3IIndTL5esRB6DXUPr7Oifv7&#10;6Ch80UVkSgYMAcJBI3NvOjKkTMEi1ZSewX1CQ0XvBAIjlUEuJ/ssncXdUmDQYTy4x2DKoHifd+v3&#10;ub1r07c7af6pW0rn0D1Id+5etWK2gcMDhQDg1tHW1u0rGOtcSYFXDsFJ+y5YCxj+2Ijbt68FXq92&#10;WbkQmxZd4z4ID0FCr/dBIIdTrKV21dWmYrlgwOfMcQTkg+HvpdHcLh3lreOhzyto6Jg9p/PUKXXL&#10;fofTZ4/baGwN3ktI0RxQBAJB4FJO/wgYPM7nXSrKKZ6wECTURuvL2mkNGN4Ib2un3YmdUduxffdW&#10;A8bmnZvsHLXbfjBvNu/CHTAqEhi6G1ZbrYOFOqS8AXseMLT1gVGDd9AmgkJ32bUMGK4A7lpKJQcN&#10;1ThsMF+gzZZ30RrAJ2AEoFEKDHUJGTi8VfmcFPCdBA5fBg4PDGWPCzKlcgVtK6gTQg4U3vxPvHP3&#10;6xW+lDIT4AQKv9ZQi9/JwaKy+94K/AaHiqhq7ktNAXQafFytqsDL38uDRalD02NBg7DlNWr5Ijjq&#10;8Lp1PWgoTVUKDK97qj5/HwJDc075YzRco0AdV+shFJs2cV1jmrDR7xzzO6lsChVzHArWCtoaLNeC&#10;d/xulLjGcHTq0NrcgdU2NG26qUy6yeoS7lgXpbNMKmq7UdsOFqqVKPXVwtyMAUPvRWi011bvbZ/F&#10;uQuDRcvGaMXPaWre0NxEc8LCAYP7vCEwYHhqHkZoEBgN+O+qUVB1jBzYDgs+GIdVC97DFx+8hc9n&#10;v4l1i6dhz7p5SNr6Cfbv/gxnUr7CpYMrcPXYatw6vwHfFGzDg/xtBAehcWwVrp9ci5unN6D4xDoU&#10;HV6FwoPL8fDCRjw4t4bbtZ7DGE5QEBZ1CIs6goE5Da2BMYOaTlh4s9XajLV0IgYNAmXIdDTo/Soa&#10;t+6M3iTuok8+wKmjWbh5tRC3CYjiIt7RXhE8CItrV73pQXj3epMB7hYDGYFh0JDLsNHepakptape&#10;uapZay8QGCcJjKN0CQd5x68UkXMHPggcRAgBQeG34vG9PFfK1Fav9UCRaRIoCAiT0lFUJo8RGnIT&#10;aYRFGiGRRlj4SqfTSElNQUISA1hyPM4y8H374BZ+/vEBwUFYMNBev1aAvIvncOH8KZwlRE+dOk6p&#10;tnCC55/EmXNa/vUwTp08YvWFu3eu4rvvXAur3c2XgYWljuQAGOQFA381u1u31UarwM5A7AVrdU1p&#10;7IXO0/nOaciBaDGna5aq0lgNdVWpeK61NlR/8J3EnTtyJAS7uRB3zMGgVHd9GSjkGgQGvT+lOoY+&#10;Bx+XAsNBzp7na7Qe+R0C9fT5k4hLjUd0crSlkkpTTYmeSp1EoLDN8wPHzVloRlrVLJy70HUsLUUY&#10;RCdphPce7FaHVNROa6XdEbnNFk0SNMx98LmP5n+ApuGN8afH/pUO4ym7I67qw8JXINgJGP6dsg8N&#10;T+Y2fHfhyWDhUlO16woYmjbkRQNGPXMZDIYeLAwYvug2VMvw5Y/TUHB0QdLdWZeChNJoXwbNEMpB&#10;waVt3GtKg6uJwVZ1AR8WpZAorVX4NQoVqOUiatVwKSjtyyVIDgr8LSSvvmOQ8I5p34FE4Hj0uI7J&#10;zdUiPBw0+B7V+TtxW4fv+Uj3FLdqy3Vzc/H34WdV2sxNJeI5MX4vFcSbEIyBzjFKU5409dqObQEq&#10;uo1WLXlX30rpIHfHL3A4B0BwaLQ4oeHXNyRLWakt1zqdVMSW9JzWHGmNTlZIV/eTq4+07+CBwktD&#10;mcxdUJrvS45Hn4WQEChaExJa06IlP2cLU0M0bxZcRnQXTd2Yi/AmTs3pMJo1qUO4VqLrqoZxIzpj&#10;87KJyIycj6RtHyJ24yyk75yH/Xs+w6HYL3Ak7jMcjZ2PIzHzcDRuHk4mf4LTaZ9yy2OxH+Fg1Bxk&#10;Sbvn4GDkbFPW7tm4kPIxTsUxtsfO8YEhSDjnIJdRbzjdhKY4JxDqDpHjIEgIC9UvNEmhVFd1DgIl&#10;qP/bCGnbHV07tsHcWZORtS8Ntlxr8RWvhkFoqFvqKu9aCRG3JgaBUcJgSGjYqG8PGAYNDeQjMLS+&#10;93Wen52TbUXvIwSGHMbevQr2ewkDl056BBie5EAkuQlLNxkUnOy1Hiycw5Cr2EsnkYkMQUMOIyMD&#10;GRmEBZXqi5BIJSxSNWAvjfsEhmoY8QnRFvjlJH764R6+V6qIgfZmcREKC3JxMfcCcnPP48KFMzhz&#10;Vp1MGq2tDqQc5OWdRz6lwXcK6N9/f9fWy35A+FiQp9MQOHTnb62sV9xkfzZpoHVI5ViLbNm6RwkD&#10;vYCh8zTKW+fp+hpRri6oi7luuo+8fDe1h6CmTioVwFWMV+Hduqrs+uraumTtuAYPfh6loXyQmQsS&#10;aOiObDS3dF/nCE4eOMxdOGDYCoKUzr3D885kn6ZDSLBOJtUdAqmmVMLC5D323IQDhOoV3nEboOeA&#10;oTSUTQfiKYYQitIqexqwp4K3N8K7LDBsfEZMBOZ++iHCW4QaMMobMHi37AFDU5xXqaypzl9AVQty&#10;AoXuoj0ZKNy2Zg0FPgY8pVjkMiiNyXAz2NJhqFuqHgMhpTt3G5+htJTvMgLAcK22Piz8QriToFEG&#10;BASFZI7BF5+Tc3AD3krljmkgnCuw2/sIFDb3k3MU/hQeurMPFLM9SPiSM9DvYLLgT3hQ6hyz7jH+&#10;VtUNGppiReJvZ7+nnuPvZ3LP6/xavEYtcxu6hlfr8FN6cml0Gq4YXloDUmuvACfgGTAoFcRd661m&#10;/XXNAW6wo+sMU13DrY1OeeBwkza6+bc026/WSfdn+FU3ldpwbaoR1ToogUHuwdJNnpNQLcRGlxsk&#10;vLEfGjhYFhiERVvN76X3oaswWChdFnAUId6gPMKCgGuuAj5BEc7P7xRkaaimdBThoQSFp7DGdfhv&#10;riLCQqpj1sS+OMLgX5K7DiXZa3Dl5Ne4emolrpxejatn1uLq2bXcX4XLp1ei6CyPn1ttunyGTuL0&#10;ChScoviagpPLUHhiKQqPf4Wi44txM3sZ3ccCOo7PHDDqq+A9bArdhLfi3vAZqKO1MAgLWwvDgDGV&#10;ktNw+7UJlLrDZqLBoEkIbtcHHdq2wtSJryMlIQaasVYjvK9e5t3wFQYrrb5HaJQCg3fFJQw0/z+A&#10;odrGDToStdZqbW9NT65R3vv2EQoM9FaDKAOJsipNUREYchYGC+ciBAjnLrhPFyEFgEFYKN2UQUeh&#10;1JOcRaqvtFSrW0iCRqp1ScUjNi4KR48etJSP6hTf8e75IQPpPd2pa14ttRlzq9rA5Stqo71kd/B2&#10;J37brYFto6u9ac9v8Tntq+CtuoMK1hcvnnWtr5oqRO20RdkM8mdsmg7N8aSpyNX9pBHfboxEjk3/&#10;cf6CWyPjnNbNOHsUJ09m4cSJLO4f4++qNS3OIvuCZrQ9Thd0zLZqy8229S9O0N2dJFg0eaCg4QV8&#10;fmal1Cytxn11SAlSBiruq6Bv3yOwzKyA4eQDQ2C5R2CczzljBW2NxLY6hkHAgcBJYCA4eI4gofST&#10;A4YnA4achUtBBTqjlIry5o/arQkHqV0ag7F7u7XTWkqK2i2Y8PjHn821qTT+9KffExgqehMYggVV&#10;mbB48cXnbFsWGL4sX281jEoeMJRaUcArCwwCggHPBrjRWUilwHDQcIP63IA1Ny5DkxMqPeVksGjk&#10;5ADgOw4nFcdLH/twoLzHktp2DRIBUMhNuHSPGzjnFbOVevLkA8PqDQYLV5cw56DfowwwAiAQHCo7&#10;SDhY8Lezxzy/DDBqCBgSH9eQ89BvS1mqylJ8BBTfW5/DuQ39jj40XOeWK4Z7ToPfV9IAPzkNpenU&#10;hmxuI4wBmNAIrCuiYE14mOMgNFqplmB1BbkMN2Gjgr9AoeDvQOLqHZa68p2EwODVQdzrvJHmdh1e&#10;z0ChTi0NJtT4ELX7OlgIFAJGSytwExZlgBGuzxvGz91EKTZ+hyZ0TXQVAkaz0DpoSlCE8UahCf+u&#10;+j1bh9XCqgUv43bBOvznzwn47x/j8Nf7u/HXB9H49wdx+PdvE/DX75LwXz+m4n9+ycD//DkTf/vz&#10;XmqfCdwHj+HPGaX6NRX4KQH4r0Tgu13472+2O2A0GKGlWF3BW8CoJ3ehhZMICkmgMFhYHYPHB6ub&#10;iucQGPUGT0aDDgNo71rirfGjsSdiG4rycwwY6h66SpdxXYVvOoxbBIaflrpXUmwz1QoYgoMVv6mH&#10;91THuIsHBMcNnnfxYi5OnjqJI8eO4SCB4QK+xklwqxTT/4fKpp18F2EyMDilCxQeLNL1mDJYpKcg&#10;Jd1BIiUlyaTxFykm11YbHbOHINvLQHkZ332rgv0da6tVd9S1qwW4XMggXqQ5ovKgacg1FbimC7mq&#10;UeCEgd/BpNlf7c6fcNDIcBsrwccnT2hak304fvyAzeGk1lpNNKgJAU+f1pxYGcg6nI5TZ7ICbbZa&#10;6EiLGWlRJS3LeuRwJg4dysCxY/ut3VbrcPtTpsvh5DJwX7hw0omQ0PNStjkRrXHhPqcbzyGXk0fl&#10;E1KaLVduyc1cqzXD/bEaAuRtQtO12npOw0tbPSBU7/M3yia0kgkD3enH2AA+QiEl3gAgCQp++sng&#10;4MHCTztZCso715/GvBQWdBcChgreBMZOm3Rwu43BECw27dgQaLX95Iv5DBjN8fjj/+Z1SVWwQFeZ&#10;gU6gMFgoCOruWTUMbsump/zg5uoZCnYEB2FhsrSU6hj+nbsLyv5APrtbtq1mtK3GQC6HQceh1fls&#10;JLiTgUNuQ+Dwaxy2r46qmpaS0Wy3kl/AtnSTt/UdhTkZBVo5CoFCHVsKwPxcbhyFgrQL1E5yFYSE&#10;gcKXUlEEhg8E269AJ1be3FhVqsqLTtqvFpADiS9BoxpVla/T6w08Xm1D0nsKUvoMVhinrCjO39KN&#10;NJfcdwlu4Ooabj0NAdI1CchpqKtMbbdNFYB15670FN1GCzkOBW7Padg08a1Kaxs+JDTrryZt1NaH&#10;hg8K/3m3FomTm+RRroWAkJvwJFC4gYUOGK0Jr1ZKkykVZW20Skk1tAK3QNFM82apZThUaTYCQq5C&#10;0OC2KZ1kGJ1UKL+rfscOLeth15oJ+OVeFPDfB4C/EgA/pwC/pFEEwa+Ewq/7CYKDTn/Jovytv8/X&#10;/dkXH/+7ziU4/pYOfB+Jv/nAqOvVMAQD1S4EDO0rJRXQ4FJw1CEwausxz9GYjPqdh6J5q9Z4eeRg&#10;bNmwGvk556wrSkuRai0MNybjslf8Vi3julfHoMu4Td0pMWlsxsO7nsMgMG7ynLy8iw4YRwWMLIOF&#10;pY209dJJmZam2s/Hkh47N2Gy57V1wEg3ZZiDUC1CUuopLVCv8GCR4TsKB4nkZKeklEQkU4KHHEZU&#10;dCTdTrqN2FaxWx1eSsvIRVyh0yrIu4DC/GxbOa+AUFAwtaBr4yA0psI9FkzcQDhNLujOEzBOnTyM&#10;o0cOEBwHzVHIWWhshoChtbSPnziAo8f32dKoGqinlfH0nFyHpiM/dYpQOURgZKXTXRxETvYpm6Aw&#10;m2C4QCchSGj2WR3PJawkgev8eQ3qO27QcMc1HsQBRZ9R4zckpbbkVORYdI5mqhVA1ApswCAobt2l&#10;Y7KUlAOHpba+uYkcfhdNWR4dR2AkqPAtYCR4aaUYAiIu4DQcMEpbZwO1Cp1rsHBjLlQPUSoqKiHS&#10;uqPMYcRGYGe0ahgERuQ2qOC9kdCIUDGcwPhs0Wdo3bYlnigDDKWgqlR1q+5pv7QAzjti707Yr2HI&#10;WRgwCA5zGhqT4QPDoOHn4wUOqcy4DAVswsKfnNAVwFXX8EeCO4Bo/QxBw7qorAVX62kQFkpdEQbu&#10;DtsBxMHBK2Lb1ncVpY7C5m7yXIWbrqOyA4aln1wKSsHagraCt76v5yYkBXmDguCg34qPK7/4grmx&#10;KlJlb0tV9SRoCCBVBRIDinud7z6qVnHX9p1GNYHJg4ekGkqdWhqvwc/Pz24tt4RHg7r8beoTltY9&#10;Veo2VMNRIdxW71PgFTQstdOQ4FDaR6PDBQ0FcAb0FgzwGvDn1TdKZ/eVO/BB4qWsCAqlmAQWHZfs&#10;PEqzBLs11zWflwcJ2yoF5ak5QWVykJC7aN482Na10FTl5irU9UVnYU6CgGjKrQFD8GhUG2F0j435&#10;XWvwt+vaLhixW6fjrw+Tgf84RDgcwN9+SMfffmTA/5Hw+JGw+Gk/H+/D/0g/0Vn87IRf+JyJoPiF&#10;kJB+JUSkn/n6/yIwvo3Ef973gFGHwJDqDp9h9Yv6ktxEGWDUlcOwfQcMyY5xW6/rSDRr3RbDBvbB&#10;qmVfIvvsSXMUWgvjWkGeFb/VLaXpzgWS28UqfCstVWzrYpQFhj+YT8C4VXKDd9N5/xAY5ggEAitQ&#10;O2hkZkp76RTU4eQgYemmTDmKUmAIDJZmsrpEGqGQ6h77wNBxpaDoIuQmbFR3cqIpiUqmDBiJcdgT&#10;FYG9mSnmIFT41lxS3xAYchhKxV27THdRdNHmjtJAPN3Vq16guaPcaGlXS1ARWukmmzKcx1U/yOfd&#10;vYL5uXPHLaV0Vsum2vTibjU8TV+upVEFCMEimyCRIzAoyRFcdlN3yC0IDgKQ3lejzuUWzPHos8jx&#10;XLvEIK/xHGrBLbLxG1p9T9eSwyi8zPO9x6qd2FQkfI3SVX7nlRXkizVzrZuWxHcWpcBwsokIqVy6&#10;ofS9yYgiMKLjosxdSD4w1O1kxwiLspAoK52n0eJlgRFtwNjtFkwSMOguNJ25A8ZWuotN2LB9g0FE&#10;wPhi8Rdo2741ntR6GOWfMQgoCLq7Z8FCqRcFNIpbP6CVAsNBw4BBQNQsCwse0127paaszdYVwF3h&#10;26357cDhA4PBULUEuQ0fGDxmwPDchuSvCe4Dw00LTihYOotOwtyEcxRBvJ4v5yoEChW1KetGchAr&#10;BYZST376yXcUHjD1WyjIv0hgVKL7khj8nZ5z6TvKh0XliuUobiv5x8qZ9PhFk+DB39lchhyHGg7c&#10;72zA8ED1W2BINgdVbf5m/B7BBKABw9JTzmVZiorQsPRUY3+KFQZhOQ1Bgwqn47A0lQb6hYe6rUSI&#10;uHVGCADbOoj44zkcJPiYgGjrA4Pn+isBGiw8YGgKesmlwpQS895PsNLodL+oTVg0DavvpBSUgYNb&#10;OgoBI8yDhuoWYY1qoQndZKMGtVCTNzG9u4YiI3o+/keB/z+P0RkcJiAIgJ8Z/H9W4PcA8KsHA99l&#10;/JVw+esRuomjFF/3Hyf4ek//cZzHeB3w+C+phE1iadG73gi6hZEzbepy1TDqq6hNQKiGIUjIddTj&#10;MbkKcxsaxGfP8Xh3tdZ2QN+eXbDo049w6thhA8RVwkK6XsRgVGbkt1/LEDS0mJLGYzhoeKkp1TO4&#10;vU1gXLqUz7vkUzbFuab8kINw9QYPAo9IcHCAMGehcwmYdAIkPYPSljJgpMtB+Eqxxy4NRaUSICkp&#10;hEIK3USyuQp1RCXQUSQmJyCJ+4JGQkIcdu/ZhfS0RH7ObAOF2mu/fcA7aN5da1XB2yXXcP3qJYOF&#10;6gpyB0o7mdugbNEiBnkFXXUwudXrsi0gK5grqOfrPL5GU38IGHIRgo2tkaFAzvMFmUKluBjoFcQ1&#10;WlsD+mzwH/dt5ly6GsFCx1Q3UR3FtbretK3GRtxTO/B9jenw22T9lJLqD36nlP86Fbe9x+qKsnO8&#10;8yktzXorsC2VdYHRZVzkZ07fl4I9sQzusXtKO50IDDfTrLqd3DEHESd3jjsvloBQW67JS0m59S80&#10;4aBzF5EEg6Yz3757m43y3rh9I9ZvXW8pKg3mW7BkAdp1aosnn/wDKlYQMFTDcEHLApfurBm4qpoU&#10;yJxcDcOTUlNyGgYMpVGUpnKwsAF8JgVlpagqed1SWsaVbkPgqO9SUpI/qC9Q0/Bchi9zFwFY0FGY&#10;e/DSTTrXB4ZqFISDrcXhyWaJ9VJjGk+hUdauZdZLRwXqFISfiXf8/P6WfpLkBhTgPQkYLvBL5UwC&#10;hoBQWY8rPktpy+cFDz1v5z2HSt75Ao+uZXWPgOMQoBwsHDAEX/5+9lkJOQOHgEEIEhhB9fibMHia&#10;+N2dC1PDAMERqGnUc9Dw0lNuy0Ad7mobzbXV+I1wBvjmcgRyG3IdYeZC/A4rl74qlVp0tZUz8c8x&#10;R0G1MFjwmhJBodl1bYZdez8ByytoEw7OWdSni3By4HApKMGiCR2Fie5CaqwGhvo1UYs3LkP6NsfR&#10;tMV0Awzu/32SMDjKIE8Y/MKA/6snQuRvvx6ispz+fAj/w2P/8+cj+NsvR/A/Px/Bf3P7X6bDpv/+&#10;mef85yn8F93Jf36f6YDRaNRkqI5Rm6CoLWehVJONvSAgPFchYAgkgobSUbUGymXw3GGzUb/P6whr&#10;1xVdO7fDR7Mm4/CBvbaA0rXCfAOGtj4w1HJr0Ai02LoxGXfvKEgRGndvExrSLdy5dZOB9hJOnz5t&#10;wJDDEAzSvMAvCKSlyxF4tQc+Z1KXE5+XLNVU9hxLOVFyFakqXnsyaBAQhIVAURYWicnxhEWcE12F&#10;lGQdUjGIiNzB/VgG8TPWKaWR3t8w4H7DwPvgXokF5au8g8/PPWtpH7kDdSoVFmglviIrcKuQfFc5&#10;fp5bwsc3FORLVDxmgKVTccVlNyJbgFAaS9N4uKnPvbt8Su2y+baYkuogF3BVgJB7UPpL4FFqiZ8h&#10;j+6kyHteqbI8fraL/Py52adx7swxnDp5yFJVSrNpgJ5Bg7plNYlSlcLj74Hh4HDFOqxUMJesOE7n&#10;YeM7CIw8AjF9nxYxYlCPjXSpJet4co5BwIiR/GOSHIUvPnaQiDJIyFn4UlrKitqWdnJjMOQutuza&#10;TGBswLqt6+yxpgoRMNp3bosnnnIpKbWLWk6egaqKDw3+p/TnknLTg9Bd8DxBQYDxC+BuIJ9zGuY2&#10;lHv3oKEWWwePSq6AqzEZngLThvjpKUrAKJXqG54MHA4kwd7WP0/jOlxrrNyE4OBSTia9l1JidBRK&#10;k9kcT5Z+8ova+h6eDBQSv7Pu+i2QKw31ggV4F+Q9VyFYeEB4seIzfPwsKnG/kmDhQUGyx3aOf0zP&#10;S0pZPY/q3ntY2qqyRtr77k5ujr9rDQdhG7vh1zMEDdU06JiC6DKkwOqG6qIK8tJ1IXWs9Vh1DVcM&#10;10h55zpKW3AZvFVD8KDhOw1bZ4T7kvataG1SXcLVJuQaWsoxKO2kx610rqYoCXGLXTXn9X1AeHWU&#10;ZnQV5iIILZsjjJ9F9QofGmGEhdyE3EUAFkpDERShcheEYpD+xvw3N7x/K2QlLcJ/fLcXv95Px08l&#10;yfj+ejy+uxZn+vZKDB4UReNe4W7cLYjEnUuRKMmPwM3cnabbeRHULhRf2I6rZ7fi2tkt3G7hdivP&#10;3WOPr5za7IDR8bXJCB0zFTUIhpperUID9QQMPw2lTil/rIYVvQdOQa1BfG7oHDTo9w5CO/REu7Yt&#10;MeXd15HBIHulIN+che8yNIhP7baaxda12BIYxQySchm/BYY5jRLcpfO4XFTIu+ozBMZRG6gnYKQy&#10;+Pttro+Mj1BdQhCxtJI7pvMMFgYMPa/XUgJDWWBQeuwg4ZSYoppFwj8EhmupdcCIj4/C2TPHbVpz&#10;AwZhYaLj0LFrV/JRmE9HIdGJFBUqLVTA54oDI7g1XkLTdigdVFxcaEVj7QsabhAd78oZaLWvtJEK&#10;51p29eQxuqgUBsnITdgTsRHJibuRmc7PG7cbCTGR2JueiL1p8Uhh8Exl8NzLIHtofwqOH8rEiUN7&#10;sV9dSFG7kME7+X3c1/Qu2zatRSqDtArigoEPLEHsJj/PTe1T1iFlKtMl5R0zWPxDYFzmdym2AYEO&#10;GGkOGJQBgfDVokdlgRHNz+Km+XCQCMiO+cDwUlGS0lF+wfsfAmMj1m5di80R/K489vnizwmMNnjy&#10;qT+gfPmnXAqmDDDULeUG7JUBBrcKsK5DSkGWQU2PBY1a3PpiYBM0HDDctiww/FX5NPpbA/psUF99&#10;f84pBkMGBBXE6zcQQJwDsZX7TAyUHkwaaBU/HvOn8bC1J/g6m/jQ6iZ+2skVj/WZ/OArN+GnfywF&#10;5O9biogBXL+FYGHAkKNQKspzES96wZ/AcJB4BhUrPm1L3cqtBSBh55Q6DN+B+PsChqW6AsDQSHtt&#10;5TSUBtRvK3DIbQgeFe171LEiuH5DfWeC0sTfRHNQWTHcAcOfCVhuw2obVtdwwLAWXAbsZmpftXZW&#10;wcMFdX/gX2AAoMBhaSUHDzkK7Zs7kXPQc3QTLVryMfddgZ0iKAQkQULvY+2+fspJwNBnkAOiDBra&#10;V3swARFqquXUsJbVLUIJi0bBdJv8dxJEl9qnaxMs+3Q8UnZ+iLjNMxG1bir2rJ2MqLVTsGf1ZESs&#10;nIQdX7+LHcsmcCu9i61L38GmRW9g8+I3sGfVRCRumorEjdOQum0WMnd8gLSts5CxfQ6OxXyC9G1z&#10;kLx5lgPGmBnT0Gb8VFSla9BiSjbaWykoAUMpKOuUmoraQwiJwVMMGLUHcX+g2m7noP6AiWjUsS9t&#10;WzjeHj8a8dGRKLiYQ2AUEBx5Nr+UCsDXLgsaAgaDiBW/r7kZbG8VGxw0HYjBwrZ8zGNXrxTh3Lmz&#10;BMaRUmBoHIQcQVpyKRj4WGtUmHMIPE8ZMFTc1nl8nluloZLlIAQJnqOJBFMICB1LUm0i2ZerW6gb&#10;KgCKRMHDpabiE2MQuXsHYmN34+TxQ7ZQlKY3N3dx94Zt76n9lMc1LkNrYWiku+aWkrO4KxDwLl3j&#10;LJQyUn2hiEHU70byt1c0060t83rF7urv0rno2JFD6YjcshKfz3wH748djOlvvYQ1y74gPLZh5deL&#10;sejzj7F142ps37QGa5cuwPrFnyJqy1pkMgAfSEvCPgVnAmLzqq8RR/Alx+zGqiWLsPjz+YjatdVa&#10;bs0tPAIMBwWT54QEEXu+LDB8SOixDwvCQ8CwAX+EXz6/a8b+dETw38uuKAJDQOBvqgK4uqZiEzUK&#10;PJYgcNOUS9YFxfMkl4ry3YXSUFE2b5TGXrh2WsIidpcb5a0OKQPGFmwQMPg7bNq5yQDy+eLP0KFL&#10;Wzz19B8JDDoMBUs5CwZLK+gKGJaGcgHV0lICiAJYTU/a9wBiwPBA4orgvCO2xZX8EeAMdAzevpzL&#10;8IK7xmgQGGq3DbgPiY9tzIbSSiZ1VvG4bfWcts5R+BP4uTZZQsKXuQoHisAIdQOGahT6zqVS7cYK&#10;2gzYrqDt3IQCvAODcwwChNuWIyTKoQIfV6hAYBAWqgdJlSqUcRaUrmFb1TbkTAweXhFcqS5LTZVK&#10;TsOlpcoAg1ILcx1Bw2pD+r1UCCdI6xAYVginfJdB2doa1kHljdXwuqjcCHEXuG39dAVwKgANAUTu&#10;wNJJjWwGYH+uKgOHIGKPJZ2jc51sxmADkANGU7kK7z1cu6yTIKEuqCZegVsSKHxXIVhoRb3GBEVo&#10;MMEhYNBpalqQEN4sqEvq5cGtMHFsR7w9ug3eHNESb1HvjGyDt0e0xhtDW+L1Ic3x5rCW9vidETw+&#10;nOfx+Ds8b9r4Dpg3sRcWThuEVR+PwbrPxmLlR6Owgtr0xTisnDsGyz8c6YAxY8FMdH97Oqr0n4bq&#10;A70axvCZln7yXYWrV2h/qrkPe2wpKTqMQe8jpPNg/jjhGDdqECK2bcDFC2fMYVzOv4iivByDxtVC&#10;Br7LGsjn5pYqKSY0ykwVotHfbp1v3k0LIHx87cplXLhwHseOH/OAkWEgsNZWGxPhASKQSnKBX25B&#10;MLAahWoSgQK25x6S5SC4z8cGhySnhCTVK6hEV7OQ4gmK+PhYOopYBw7e9cp1xAkYe3YiOjoCRw7v&#10;x43rhW49DIHiTjHu37lh04KYeEyTLUqaMsSm8lAKivBQi611Tmk6dK+WocKxUk0qPpeta9iCRw9u&#10;mdM4cWwfVn81HxNH98Ub/Tpi2rgh2LxyEdJ4971p/WosXfQ5dm7diD07t/H4Umz46lPEbluLg3QS&#10;WRmpOJiagKSIrdixdgUSIrcjiY5kJYGx6NO52LV1vS3nqsGASpnJ6WiMRQAaj0gw8YHiQcQA4o7d&#10;8MVrSVYLuXcDly5fxN6DmQzmu7BjN39HBnwDA52bryjCQ9pjMHBQKJXcRKmUgjLZYklKc+1yBe89&#10;O6x+4TuMDdvWY+3mtXQam7CVAFm4ZAE6d+uAp5/5kwcMwoIBM5C3V0rKk6tjOClFJUiYPEBYSkqB&#10;WEFZsNBjAqRmbXVOuVX5VM+wrVcAr11X7kNBT4AoTVWpKO7kwOA7Bh8iDhrece85zYxrEDJH4bfK&#10;emNCGFxt8j9rV9XndgHYQOh/Px+ShEUg3eRLYPBAUEEiGLStSCBUMHnHX/C2tk94cFtJ55UVz6lU&#10;nteT+FoBx8HEwUPy6xouNUXx8wnm+vxODhouPaXvzN/Dk2o1StcE03UFeeBwK/iVpqgaU6ECRxl4&#10;uIkdebevmoJSVQrslByCX+NQh1Vpe66Te07HnIuw6eZ9ONhWswvrWkpB8dpKO5mrkMPRe/MzhAoU&#10;HhzMUTzqLnxgSEpHNaS7DOa/jZAGldGuRV2M7BeONwiDV4e1wKtDCYfhgkYrg8X4QYzNA5rhtcHN&#10;CQ7BowWPtyAsCBkCZtKYNpg8tj1mv9EV8yb0wtx3emDG+E7u2JtdMPO1Lpj1ahcHjGVrP8TgyTNR&#10;lcCoMWgmGgyfZbCQyzBgWJutK4RrnEYDbusPccfqERhBdB8h3UaiSbNwjBzUCxtXf43zp4/bSO/L&#10;+bkovJiNIm7lNpSaEjBuXic0tEYGoXFXkxGWaPQ3A6u12WrLwFpCYPDc7OwLOEpgaPS2gGGLF9EJ&#10;GBAsteRgoXSSk3MNyQSKXIRzDn6KiTL3kIwEQYP7BgdTIuHg5B47VxFPVxEXH4c4A4aDhlJScQxo&#10;u/dEICpqFw4eyLDi9vff3nXAuK1ivg8LibC4K1hQfKyislJQqm+osK1xDhqoZyO27c6csiB92cCh&#10;51XY1ghuPaexDCeO7ce0Sa+je+tGGNunA+ZOfAWRm5YjMy0e2zavN2BsXLMCkdu3YNcmOo1Vi5Cw&#10;Yx0OpMQTGik4kMrvum0dNi78iPZ1CRIYVDfQbaxYvAB76DzOnjpis+LaoELC4oZm2g24irJS3UWf&#10;lfs8/4YkQJi8x1QxHxfr+/G73+bvUnA5D/uz9tJd7MK23dudOxAg4p32eNuo+CiCQEDQ8w4cvpMo&#10;K3+Qnr9YklJRmnBQU4Ko2C1YbNpBd7F5DVbTea3fugGbd27BomWL0LVHZwLjcQt6Sjf5HVImFbi9&#10;YGV1DG0pnWepKB0zd6E6hl/LECw8dyFgUNoqHSXV9vcFjbp8bOkqBT2netoaPCilqjwYuOlFVCwv&#10;BYZgUZvnmGMhfOyaDKA2AE8pKPsMfA+loRhkrS3Y+9w+HP16gWBhY0/kJgL1Cd8d/AYYhKvbOlgI&#10;tgJEhee5TyCU13MChqcKzz+N8s89hRek55+0aVgCz/P1ur5zH3rP51C1En97uQwPGP7o8Jp0RJL7&#10;HtwnBDV1et3aBKnal7Wlu1KRP7ieahs+NLzCuLqp5DQaarp0rbGheaiUplLgduAIC1OayslqCgz8&#10;fv3BOQYHDLfGiI4LKKqBEBheyslmENZ1CApJk0M6R+GK2eYoPGlNbo21UOeTpZ2kMsAQQAwYQXIW&#10;NSgHjCB+z5D6AkYdjOjbDK/TNQgak+g05k7qiy+mD8acd3phwuj2dBetMWFkO0x6qSPVAe+N7UAY&#10;dMcXUwbhy5nDsWjGUFvje947PTFTsHi5Aya+1A4zX++COW/2wIf+bLWRu+Zj7MzZqEZgVBsoZ+Fm&#10;p61FINSkag2didpDZxEcswwSdYao8M3nh8xCzSFzUGfQdNTvNhYhTVtgUK/OWP7l5zh1LCsAjILc&#10;C48AQ+21/gy2pcAobbOV5Dju8PE/BIagwEDvHMVvYeFBwqDilGRgECCci0iSmxAoJLmJhAS6B6WY&#10;tJWjoLMwOUAYMBIcMOQ04jy3ERcXTWBEYvfuXchUa21RnhuHISgQGCY6DTkJ60ji4zu3r7vH3KpG&#10;4UBw3gbvCSBKAdkIcI2UvnXd2nNdbaPQdU7Rbch1KK1z7Og+jB87HPV4F9upZQgm0mGsZPDftGYZ&#10;vlr4CT6bNxsrvvwMG1ctxaZVX2HLigWI2bIKmQy8++m2DqSnIG7Laqz+YBLWz5+O7auXYO3yrwiM&#10;hYigMzlzQotDXTaICQTFqq/Y2hjap+yY040bhIEel5U959bTCACDKrHi+A0UXsnHgUP7sJMuTXf6&#10;LtjvQUT0bktTRcTIKUhupPYuOqCI2Cg+jvaO00XERRAUEdZCawVuwcLchVe7iKa7iKK72E13EbGZ&#10;gNiIDVvXYd2WddhMKG7fvQNL6b569O6GZ8s94QHDpZ38rigDhlQmyLrHpXJug/uUtdr6bkPBmuCQ&#10;3MjvUmAYNCjNBVSnDo8pVeVBQ8DwU1YOBEorCSoCggOGcxFeusnO0+sFCwVQAcJ/b+X73eexIGvw&#10;oyz1JFfhagaStcKq7dVvfQ3UJpzkJioSEE5lwMGgr1Hy5QUFScCQ0xAM+FgKAKOcoPGknecDQyAq&#10;BQZVwXVPBQYAWo3jeUJD6Sn+xvoO9j38mobnMijBUkV+1xnmAcOgQVkxXG3IfpqKEjTMbSho+05D&#10;xXEFcwZ2BXcfHuY8SusQBgOllKhmTSm/RhGmNUdcYT0wa7BdyxW3de3G6nSSo1BNhe/duJHAQCh4&#10;wJCLcNK0J95jg4VTsFKQ/FuHBlfDwJ5NMXtCfyycNRKfTRuCJR+MxNYlbyFm7RTsWPYuVn0yDks/&#10;GIWlc0Zh+byXsGr+WB57BZsWvoHolZORuHEWkqj4ddMQyfO3LXoDWxa9ic0L38Tu5ROxa+kE7Fw2&#10;wQFjb8KnmDB3jtUkqvbXpIKzUXPwLFQjFKpTNQwMPKbtIELExP3Bs1GDqklXUqfHawhq2hq9O7fF&#10;F/Pm4PCBTINDYV4OLuWct7SUDwylpRw0XC3DdUtRhIYgYbrJoEIJGDk52Th27JhNUa5JAQUIBf1k&#10;QsDchOcgDBI+KJJ5nEqiEpMIDC/dlEj3ILk2WU8GCg8WBoQYcw8qaksChSAhxcbFUNGmGAY0tdWq&#10;8J3Mu/ZL+Tn49v5tc0h3GOwNDoSEJFj4AHBSkfsqNElhkbqYitw6Fq4dlkFVgfWmu7NXsNadvQbD&#10;aeyDwKHawIkTB/DexNdRn/9ognh3O6hbK0x5YxSmv/sqpr77GubPeh+rF3+C9cu+wLLPP8SS+bOw&#10;efkiJPFuPjM5HlkZ/I0YQFfPnYZPJ76KeVMmYN6sqfho5lQs/2ohjjCY3yQISggwuYXrDP6SgcOH&#10;RgAY3JaFhWTPeZCR9B2oEkGRLqPoqgOG5nfavGMTA7yK366eIdehlletwW37UXQLdoww4e8eYfDY&#10;SWDsIizo8uLdQD1zGwmR0Cy1gdbaeMKD5+3yAUJ4aF3vCF57D93LqvWr0Lt/L5RjEBMwFIAEgKq8&#10;i7XUE4OrCt2BOgYDlT+ILwAR323IYfBvUbOWoFEBmufH0ia6w7dUlAKbHiuIV0Btnl/HQMLjCvrK&#10;x1tOXqpirsNBwr3WdVy55wPX81QWFgFI6P35uSSrAdh3cMHWpZ8oDxQmK0K77iWNoVDgrmiis6AC&#10;qSY/DaV9OYXnnzIAvCARCgFwCAp8bNI+z3MSLPRaORYHDCuQ85q+XEHcqQrhpcGAVTXtPH/76pSg&#10;UVPA8KFhkORvQLdRr7bSUk4NlJ6yLqrSpgGbwLC+S1PZPFSUuo9sRT+5Dd3tB+7+dUwuxB2TQ1DQ&#10;F1T8orkPGXMUWpdEqS0eEyQaCw58rZyMAxKPcb8RXYMkJyE1IixCGtbg53GQCCEUSqVxJtpWJyyo&#10;YI1FeZHO63m0aFIbs94diH27P8GFzGU4sGce9u76AAd3f4wTCQtwIWMZcvatwLnUr3Ai/nMe+xxn&#10;UxfjbNpXOJeyxHQ68UucTV6MfJ535dA6XDu83nQlay1undiAPF73Qro3vfmJtI/xwRczETpiMmoS&#10;GvWGKO1EDaVz0JYKHjYDDfk4ZOg0NB42DaHDqRHTEDZyGpqOoga9gcat2qFL+xaYPWUSA1KCAaLg&#10;Yjbys8/ZtugSXYaK34SGit83VMsgNPwWW0HCyQMGAXKdz2t6kOMeMDSbbIogwKCv1JLcg9sq3eTq&#10;E7ZPSEiCRUKi0k5KNTlAuCK27yKczEEYEASDKMQykMTGc98kSPAxFSPxLleKFjAYxHZGbOfro5Gb&#10;ew4P7t2is9CEgYIDv4tJsFBxm86h5FEJCtevFzpoFOaY41ABXBMIyllYikd36YSFtgrC13i+D4xZ&#10;0yehbfMQdAivjzH92mPCmL54Y2QfvP/qcHw68x06jg+weeVCLJw7HRPHj8L8ae9iKx1H5KZ1iOcd&#10;9s6VX2Hee69jRM8O6M2/3dD+PTF62CB8MH0y9mUk8zNqsF0xbvKzX/dA4FJOCv5yFVf4WFBTWsql&#10;oXT8hubP0nfj59XrrhEYJn0XpbhuX0XRlTxkHT2ASMJAAVypp2j+jq6Wwd84SXNMRSMuyS2yFMfH&#10;8Ynb6Qg3IyZhh3VERSfrHB5PjkZCGp1fKv+GKdxPjfPW/ubfPzMRcWkJ0My4UbyWTRVCWETQpcix&#10;LF29Aj369ggAQ4HfOQuNx3B34b6rCKSj9JjnmbNQMPZSUVbo9rYWrCUGMgUzBfvS4reCm3vegOGD&#10;wAeABwjnHrx96u+uYcf5Ot1Za2t1Cr0nISFwKZDy80r2ee3zO+BZrUIj2QOjshWYS4GhO/1KBgul&#10;ohTUXeoo4CyshsHg/wJ/Nw8YBogy+u1jcxR+6spEUPjiNc1pBIBRKgeMcuaG/iEw7O/h3J1+b3MZ&#10;gkadssCQy+C+qTqCDRgKxLpzV5B2i1U5ubt/BXZfAoeCvXUwMfDbY0FCENBjgUGAkTvRcTvPwUfX&#10;03xfchKSLYwl1+C5CaWbGhEWNiDT+0xKOQkQkvYbNqjmqSqPVbW/b+WKz6Bjq/pY8cl4XD+xHt/l&#10;70TevqU4m7KQIFiEnIyluHJkHW6e2oTrR9ei4MDXuERdObwGV3n88qE1KDywErnpSwiFr3Hj6Hrc&#10;P7sd357fiQfnduDe6S34IWcHbhxZQ3gsd8DI3jsf2zbNwcQPpmL0+5MxetJ7ePm9SXhZW9t/D6+8&#10;9z5eff99vDH5fbw15T28M+19TJj+HibNfB9TPpyKCVPeQp++ndGxbTO8/do4xO6OMEhcyr2AixfO&#10;Ip8uw4eGX/wOpKas+P1bYDDIltxA8fVryM+7iOMqenvASE4SMDSATh1MrotJj92+kwAREN2DSzs5&#10;OKiIHVvGNRgo6CRiCAYHBAat38iO24jkPXzeSfNIaaT3jp1bDR7nz5+CpmW/6wHj7+Bg6SWnsscV&#10;bAUNTRfiRlbn2EA+pXKsZsCtgwYfMzjrOvcf3MKZs8cwZ9ZktORdTbMGlTGkSxjeG9MLU8cPxpwJ&#10;Y2lRx+KDiePpMBbgy08+wtDe3TB2SF+CZCqWfDoPqxZ8gs9nvoexg3ujrQp7DeugU9twDOB5M96f&#10;gNTEaHNAAp2cglJhAV3Ls0GCGiWuwG9bzyldIvgKCnKRfykHufkXkJN/HhfyzuLCRSqHytX2DE6d&#10;PYF9WXsRnxRrkHCjuhXYExCr6UAY5BPV9puWjPj0FD6ORWLKFv4N1xIuW7GTf6+d8XHYxb9fhMS/&#10;6Tb+TTZF7sSmiF3YFr0H2/m32xIdhY27d2NjRATW8/ianTuwcvs2rNy2HUs3bsH0+Z+iTccOBoxK&#10;lRww1BllLbXeXXigKKxj3r4Cr8Di9hnE5DKUlhJEFKAVyDyYuC4qiUHOgpqDhZ4v6wa03KuTHIqW&#10;fuXzdCM1uK81OOw9avK9vNSXDyirTUj8PDUUUJVm8hVIN6k24Qba6W6+ouQFfQVxC+QW5JUuepJu&#10;4Sk8T2fwPH+X5597As+XewLPSc8+jnLPPI5nn/kT9RiefVrivqdyTz+O5/h8OT3/lP8cH+u5Z57g&#10;a57A09yXnuHxZ5/isae853ltvcfzz7r3s/e1z8PPRcBIgpUK5QYWuSBPNhBQ4LNCuX4HgUS/DWGt&#10;adOrE75yIISuUldu3Q2l9rxiOcGi1mQ5EGtZ9lNaciMM4BoIaO25Kpr7BXQ+tiK6HAGdgQK+TRbJ&#10;/cAxpY9UP+F1Gmqr2oPVVAgtie+l9lipQb0qBJwnpdVsvzLq88agPm8c6tepxP2KfK4Socm/I2Hd&#10;rW0QNix8g8BYg3sXNiE7nW4hyQHjQuoiXMxcikv7viYQliI79UvkpMlJfI2C/cvteP7epbiYvhiX&#10;6CKuEyA3j20wcBQTKFezVuEOQVS0bxny05c4YBQdXoBzez/F3ti5iNk+C5EbpiJy/RRErJ1silw7&#10;BbvXTkXU+qmI5nMxG6cgbtNUxG+ehoQt05ERMQfRPPb+m73RpUMYRg8fgq0baWPoLASK3PNnCY1z&#10;uJTjahkOGIV0GQyCVgC/gltqsf0NNG7dvIEb16/j0qU83k0ftynMlZKSc0hg8BckfADE0yHomJOD&#10;Qxzl0kxOcXFOMXGxiIqLQVRsDGEgSEgEgyRAxEQhikFmT/RuUxQDjx5r645FeoqwlNS27ZsRuXsn&#10;Tp0+bk7inpeSKgsFk455xzUCXFsDCIEhuaCcDzehX7bta0yGW1Ob0j6dhtzFN9/ehuZ4+uKzDxFO&#10;+1ut/JPo2qIBZr0xDF9+MBGL503HjAmv4f3xY7BmyUKsWb4Mr419CeNGD6N7eB9ffjYfyxZ8ho9n&#10;TsYbLw3DyEG9+XcbgHFjR2LShDfw5RfzbSzHWQb1nIvncT77tC14dOrMMZw4fdR0/NQRHNNcVyeo&#10;44dx+FgWso4cxIHDB7D/EOF+cD8yDu5D2gG6wv2ZSN6XgaTMDCRkpPOOPxUxqaWKTk3BnpRURKak&#10;ISI5DbsobSNtPx07kzOoFOyiQ9iZGIkt/Buui03Fmtg0rKXWRKfg612x+GL9dsxbvhYfLV2NuctW&#10;Yx71MTV3yQp8sHg55n69Gp+sXI95K9bhI543beFy3hTNQOPmLRmonmJQfZaBuqLdiVt+32DAQC8I&#10;UGqnrUr54zIcHLhfFhgK5Dwu2bQhFvwdAGrweaWH6vA9JL+WYeI5DhAV+Jjn1K7AYFaRopNQiqsG&#10;76qpmrXK2/mCjL+tJQjp2nZ93Xnz89hn4mskrRrorVGuQXFueg7dvT9jqsI7Vaky7/ArEyKVKz7N&#10;IMzATDmoKFjTRTBAlX/hCYLlCQbxJ/ACA7pJ+9Tz5QSLP1GP4YVnH0P5cn9C+ecet3PNiXjpK4FI&#10;QCovKYVlKSsCm/B6UZ9Bn0XSZ+PnrCr3o8+tz6911glC5zIofk+tw67foLYcGx1GPUJBqdr6dF0W&#10;eE1VLS2lVtRGunvXXTuDeSO7u1eAV/2gtIagfRWcNcpaBWpXy5DDKJ1e3EZih9WDrVNh2zo8Vifw&#10;fDObjlyP6yCcTkPbZqG10cz2uaWaNtZ71HQKqYEmIdWd6DicuB9cHaHchjasxv2qCOM2iP82alV5&#10;Fv06N8KmL9/ApaxlKD6+mqBYgDOJCwgNxvXkL5BDgFzM+ArZBMX55EUGjfy9ywgMug2CIC/zK1Ph&#10;geUoPko3cmy9uZFrdCFXslbi9gk6k8wluJjqpaSunliMaye+wpVji5F3QDmvz3Au7VOcSZlPzcPp&#10;pI9Np5KdjifOw/EEp2Pxc3Ge5x9J+AifzRqCXrzLHdivB1YtX4oLZ08hj5DIPX8OF6lLOXQYdAuu&#10;llHgQaPQtdl69Qy12ToxkN64jhvF11FYeMnmk7Ki914CI4V3nAYD1+4qhxDPO82ABAa5BomBJTbW&#10;KYaKjiEooqOxh1DYYxCgBAiTHMMeK2RHSnRJJu7v3i1FIGL3LmqHp+3YFbkDm7ZuxLYdW3H02CEG&#10;/mueyyDwPCj48sEgab1vbeUYNEjP1QVcjUJdU5rML4fy54byp/+wKUC4f43naX6obVvX4d0Jr2PM&#10;yCGY+t6bWLnkE2xZtwzbNqzC2uVLsGrJl9i5dRN2R+zEmtWrsGLFcmzYsI6Q24YI3m3v2LENGzeu&#10;w9p1q7F2wxqs37QeW7Zt4feKMKDG063F8feOSUrCnoRERNGx7SaQI7m/K56KS8TOuATeySdga2wi&#10;tsQkYnNMAjZHJ2BTdBI2SjFJWM/tuuhkrI1Kweo9yVi5J4lKwZqYdKyP24v18fuwNm4f1sTvpw5g&#10;TcIBrEs8SGVhfdIhrE85gnUpR51Sj1MnsDbtFNalUxmnsSr5KBZGpGHOqh2YvGgV3vtsGd77fBkm&#10;f74U0z9fgmmfLMKkjxdi6hdLMPPL5Zi6QM8twYR5CzHirfcR0qw5g92TqMFgVF9dSHXUdVPJVE/z&#10;PllnEo+pC8lTYD4o3QHWc/ua5qNufTdHlO4Wg+pTDRioTO5xQ95JNgpi0GIQCGEQaMhtw2AGMm4b&#10;8bGvxgwaYY1rUGqrVG67Gs+vitBGOl6TgYYBpjGDSSMGFZP2q/F5qYYnHgvVcS/Y8Jq6VmPuS01C&#10;GHx4fliIUzM+bsbHTfUeVFO9v66j1/C1jXhO48Z8DdW0kV7rvZ7vERaq7/QiguuWZzB7gUG5Aq/F&#10;6/G4FB5aA82plk1qolVYbbRuWhttmtUytaZaNePj8Npo37IuOreuTzUwdeJ+p1aUjrXlY95Rd2wT&#10;hPZ8roPO4bEu7YLQrX0wurVryG0IenRohF6dGqNX51CqMXp20rYJencNQ99uYejXvSn6due2R1MM&#10;7NUMg3qFY2CPZjwejj6UtgN78njP5nyuJQab1NTTguc7aX+AXteH5/Th494tebwlBvTktqd7fnDv&#10;FhjSm8/rOj10zeZ2HR0b0jvc3ncAj/Xjc/26N8eA7rwm33tA92bo342fp6vUlOLz3ST3uD+f787v&#10;2bZpTYwb3Ao7l7+Di/u+wuXDKwiMhTitOkXyQrqNxYE0lJZcPU/XkZ32JfLoKgr2ryA4vkZuxmK6&#10;kK9QlLUCNwiLm8c3GDCu0F0UESIlx1YbMAIOIytqOg5Fz6Rm4eCemdgXMQOZu6YjfcdUpG5/Hylb&#10;30fylveQSMVvfg8xGyYhat1ERK19F3vWTEDipvewZ+3b+GhyHwKDf5zu7fEl715PHT9Cl3HeYHHx&#10;3G+B4YrfchkBWGjkt7kM5zRuUcXFV20+KQFDa3ILGCpgx8bFWfCPZsCXYmKiDQSPilCIovYQBNRu&#10;g4EK1ao9uMcCRKl4fPduBwvuR0YREpSO7zGXQXE/KirCxl5Ex0ZamiqC7kJO4/Dh/SgquIjrVwts&#10;LZDCwlwUXsqx0d0a5Z2viQa1YBF1MfcsNK24Jhc8f+6EN8Ggu4M/flLTlh/Agay9/M57cfAQt1mZ&#10;2E/tO5iBfQe4z+Ppe9PMHW1h0F+/ZSs276Lb4ffcsScKO/m9I2JiEREbj+1RMRT345IY3JOxnQF8&#10;e0wydsSlICIpA7tT9yEiZR/v3DMD2hrHQL47Cat3xWHlzlis2BmPFbuSsCoiGasiU7BydypW7EnH&#10;qj0ZWBW9Fytj9mFl7EHqEFbGZWEVtTLuMFbGH8GqxGNYSa1IPI7l8cfxdfwxLIs/Sml7HMvijmNJ&#10;7DF8FX0UX0YfwZdRh7FoTxYW7jmIBZH7sSBiHz7flYlPd2Ti460ZmLslE/M2p2H+pkTM2xiHjzZE&#10;YzZBMemLlRg/cz5GT5yKkW+9S03AyDffwZg33sToV1/FiPHjMOq18Rjz+niMHD8Ww195CQNGjkCH&#10;Ht1Rs05NS69UrfwsAfCiC/T1uSUIbEsISA0MBoIDQUI14HnBhEFwEM/3ZY+r8u61qgX5RgzMJt4Z&#10;NubjxrxrVAD2g7oCsXtMAITybpOAaCIYcD+cgTWcd63NmtS2x01Da3K/FlqE1ULLprXQvEkNOsya&#10;PIfH9Jhqxv3mDMYtmtaxYy3DKQbkFjzWqlkdtAqvw9fq+do8zsDd3B1rzWDdprnk9lspkGvL51rw&#10;vHBPLXhO6xa10LZFbbRrSbWqi3at61F10b1TQwwf0AIvDWuLwX2aokvb+ujQqg4DfD10asOAT3Vr&#10;1wC9OjY09ewYzGAucb9ziG17d2nEwBgaUN+ujdGHz5n4nJ7vSXXvFILuugZf30vitXrxWG/ecffj&#10;a/p3b2Lq11XX4LW0/4hCMaBHEwbwMAzuGcaAHsbzCZJuCsju2GBCQ+DQdnBPwsXOca+3LV+vawzw&#10;XtuPQOrThce5HUAY6ZqDeJ2BOofnD+B1B/E6Oq5j/fU6nmevJQQMDrzp1uft28WXrsfj+lyUAYPb&#10;7gRkh/CaeHdsJyRtnYGCg1+jiDqfLIdBYBAcORlLeHwFtdzgcS51ES6kLaKj0DrdywkOB5KcNLqM&#10;DEJk3woU7V9JUHBLFdKFlBxbgwI6kvz0ZQ4YKz4aiBUfDsDyjwZg2YcDTUupr+b0x+LZffHlrH5Y&#10;PJNbauGMPlgwvQ++mEZN7U31sucWTOuJSePa8g8YjM4dW+DjuR/gaNZ+5NNhCBQXz593wMjXqO98&#10;XA10S7mUVAmB4U99fpvO4hZ1k7AoohNRW63W9RYwNFOtgBET64DhUkUqQPtuQWklgiRGz9NRRAsq&#10;nvQcz5NilIryU1JUHAOvuRVLT/F13FdNQ2mtBI32TlGXlWohSoW5uaQ0zXmyVoZL5jE+ztyXgSNH&#10;D9mo9MNHDjPQH2SQ38fgrtUBNRlihk2trrmwUtJTkZQqubEg8cn+XXwCdsfHYzfv2nfFxGMHA/22&#10;PYQCIeAUg817YrFxdwwVj22xydiVvJcB/wC2Je3HxrhMbIihYhnwYzOxlloZlYYVDPArd6dhZWQG&#10;VlDLqa+pZdTS3XuxZPc+LIn0xAC9mFq0az8WcftlxF63jTyAxZFZWLz7EBYzoH9JfRV1iIH+iGlx&#10;FAM+tXgPAz7PWxBxEF/sOoDPdzLg79yLz7Zn4JOtqZi/OQkfb4pnsI/HR2tj8MGq3Zi1fCemL92G&#10;qYs3YfLCdQz+q/Dup8vxzryv8OaHC/HarE8xbvpcjH1/NoEwA6PenoxRb7yLYePfwKCx4zBg9Cj0&#10;HjIQXft0R6du7dGxSyt06NQC7flvsU07TVMdijZtGqFNq4Zo0zIIrVrUYxCsw+Bd3VI4z5X7E556&#10;6t9QqeJTqF2zPEHgQNFAcKD1r1fXk1JEljJSWqg86tRWykgORKpE2BAi3BdUJAGmAV2HSSDi1odP&#10;UAMfRlSDyoRMZUJGAOI+pf0QQuYR6RjVyLaVEcJrmLjfmO6jEaXzGgVXIZycQn3xOTkKSft6TtfR&#10;uY0aeltK12+oz1avIj+3pO/l/wbc5+PgBpX4+hd5rSp2vcYNKxN01TB8YGssmDsWa5dMwJR3+tkI&#10;5Ma8ltyLXEszOpHmYTUIo5qEVU1Ci9swOg6CTYBqqce2L2B5EvT4mhaEo9S8Ca9BhfNaTeWG+Bma&#10;hvD9+Rma8rPouM5vxevKzbSgS5KzEVz13nq+GT9rON2Z9h10q9u17Xy5IF3D3q8m4ctj3vs35/Hw&#10;Mu6qqa7hSddsZp+lijkrHWsh0V1Jem0LSZ9fjkufQe/P97Pj5r5qOLfF9wyXO+O1mvM76nk9F/hM&#10;vHForL9Bvefx7iudsH/PXBQdWknHsARnCQsB40zSAnMZuYTGRQLifOpCPl5Al8FjhIeO5aqukbYE&#10;2Slf4ULil7iQ9CVyUhYjn8flLgSNWyfWo1C1jkwPGB++0RZzXm+Nma+1xqzX22D2m3z8Vjtunea8&#10;1R4fvNXB6c32+FDbtzsGjn08oZNp0tg2vGMI4p1GE8yYNhkHMtNwKZd31xdzkUOXkUu3kX9Rd9u8&#10;89YI8Et5uFxwCZcJEEHkcgFVWIAiSpMOXsrLtWlBVPA+dOiQLcmquaA0zsK6n1Tc9uVN46GWWg3k&#10;S05NR1IKz03R+tveSHCN/pbSNHeUzvGCtsZzpKUiLUNzT7kW3QRTEpLS+Xq6mlQG+iS+Lp5BPY7v&#10;HZecym0qYqmYxBREJaQgknfvu6gdMSl2B78tOglbTYkM9InYFJmIDbxrl9ZHJmBdhJTIfSkJa6hV&#10;EUlYaUrGyl28i9+VguU7k7GMd/fLeGxZZCq+3p3OIJ+OZbsJg5j9WBt/iDqM1bqj1x1+7GGsoL6m&#10;llFLY6jow1jC4L50jyfbP4yvGPwXRbrALi3YdRCf79iPT7btxce8k5+7JQ0fbUzGB+sTMGdtPOas&#10;icOcVbyjXxmJmct3YfqyHZiyeAsmLdiACZ+swdvzljPAL+Gd/kKMnfYpXpo8D6PenYOR78zg3f5k&#10;DH9tAoYyyA8eOx6DxozFwJGj0G/YUPQdPBC9BvRFj7690K1Xd6oLunbviC5dtW6ylsjUSmdN0bF9&#10;KNq3b4T2bRuifesgtGVA0h2y/pO5tAb/Q4VVZWDgf7QmCh7uP3Yog0njhi9akGsUXIlBtgID4vOo&#10;U0O58idQ7pl/w9NP/d7y7dWrPm/pJgX5enXUoqo6wHOmmtWf5/Z5qw1Yq61qA5ZDd1K9QHWEmr5U&#10;wPb3dQ63VmfgNQOq4bYCkH9M0KpjUtutA1Qdqq62PO7ew51bRzJ4qe6h83TMnafn6ko8VpfP1ZPs&#10;OnqP53md53md521fr9P76vPUqKZ6AX+byk9Tz6BqlXJ0X564X52/ha5dv04Fu34tPhZgxo3uhK1r&#10;piJ+50f4YOpw/m3qoiavVYfXtGItgRNE4ATVpwQlKphg9WXPCUi25d+AMFaBN6huBb7WKYjgkhpI&#10;fP/6/D76Tvbd+FiQE0QbEcQhuq69J1/jXTOIf1sdC9ZWj3leMD9PCCW4NSastdXjhpI+o4Fdn6si&#10;Gtrn0/vr35CuI1XksQo8n++tc/SY0rahjnuv0zVN3Nfjhnx/e8xrNeZWEGnfqj7dWz2EBvH5OuX5&#10;WSo6OAS9iFD7fO571eVvHlzzWd6od0ZW9DxcOrDM6hOnEz7D6UTJQSOHDiI38ysDhtJVKoQLGLkZ&#10;Or6U4FhmksPIkyOhm1Dt4vrR1bh+ZA3undmIK3QoBQc8YHwyoQM+eru9wWLGa60wg/CY9UYbzHmD&#10;sBAwDBodTB+83QEfvt0JH73TiduOtv/xu53xycSumP5aB9qlhrSrIXj3nTeRwDv50wz2p+kOjmRp&#10;5bcsHD96GCeOH8XJE8dw7MhRHM46jEN87jB1iA7i4IGDyDqoRX8OI0vrXzBYpyngp8lZKAWTzKCt&#10;gXkEgAV+jcNIIzAyqDQL/qmERVqG7uIzCYh0uoN0Bn8+l8bgbxMXZiA5ba+9Jj6ZYOE5sYmp2B2T&#10;aIpKIBQIjGRePzYxHjujo7EjLg6RhEUkz9sWl4bNMRnYGrvXUya2cLshKhPr9vCufs9e05qofVgd&#10;fQBrow+a1kRlYRWD9+rYI1jFQL6K29Vxx7Am4TjWJZ4wrU04gdXUqoST3J4yraS+5jGXvvG3xwiC&#10;owQB7+x3Z2HRzv1YsGMvPt+WwTv4FMzbkIQP18YxsEdhxteRmLZkJ95ftBXvL9iI9z5fj4mfrsG7&#10;81finblL8eYHi/DqzC94B/8pxk+bj7FT5mLMpA8wasJMjHh7Koa9MQlDX30bQ15hoH/5VQwazUA/&#10;ajT6jxiBvkOHoveggejJYN+td0906dEFHbt1Qvsu7dCuUxu0bd+Kd/bhNgV029a8y28ZwiASxLt7&#10;LWJfy+7s7E5Ld226Ww3Wf1b9x+V/kvr8z1L/Bf5neg4Na5fjf55nTcF1nkZQrafQoOaTpvo1njI1&#10;qMXjdZ6hnqXKoQFfU59qFFSRd9gKRgqcCnROtWs8ixpVNWDsSTz7zB/w+GP/ij/98V8Jjj9aZ5B1&#10;ChEgch/lyj3m6U945tnH8PQz1NOP4SlKj5+ltLV9O/9xbqln//SInqHKUc95W196vV1DXUe2z2Pa&#10;V6eRHf8j9//I1z1mKifxeX2e56Xn+Tml53htfeYyet7TCy94xWl1HvGxXivp2IsVn0a1Ks9aSk5F&#10;5hfptCqU57kvuNep0O2K3SpcP4GKlZ5CFYKkur1GBfKnbNulQ0NMfqc/Zk8ZhqH9WhMoFVGR16nC&#10;86vz2tUJG3sfwqhatXIOwlUl7us5XrMar1PdJJirMK7PrML541Y4r2jFcxXRvUI6n/eL6hUrPEXp&#10;b8fvxb9XeU/PU3r8PH+3F/i7lee2PH9jFeVfoMo/9xgq8LeryPeoyO9c8YU/8THPkXQtbl947o98&#10;rz/iRT5XSc/zuJ3Prc6t+MJjdvxFvv5FHq/E673I45Wk5x+z11UOSOe4bZXyj6Myn6/C/Zr8zg0I&#10;v/qEcPVK/N14zaoVHkM13tRU579TbatW0Hvy38KT/wc1yv8bpr7aFWfTFuH68bXI30dopNMlZHyJ&#10;/P3L6DpW4fKR1SjIWmHttpf2f221iqIsugduLx9ejeLj63Hr1CbcPrMZd85swt2zm3H//FbTXR77&#10;IXcHSo5rbMZqB4xls3pj8Uyll3pg/ntdMHdiJ8ylY5g3obM5h3kTOmLuuzw2sTPVBR9P7Ib5lLYf&#10;v9sVn0zqhk/f6445b3fBkN6haNU8GK+8PAYb1q1FsrW/JllKKDYmBjFSrEZKJ3A/DrsjoxEZodpB&#10;FCJ2MzBHRGHn7ljsjk5g8KailFrSVBwqdCdij1JLcQkGjaQUuoI0N3W5nEIs7/Sj49MMLHvTopGV&#10;thN7U3cjlq+LSMhAdMo+xKTuRTS1O20/IpL0+ABS9h/CnoR9WL8tGZsj0rAneR+SDhxGOsG1Z+dO&#10;rF28EKtWLcOWmFjsyjyCjckM8gz26+KPUQz2UtxxrI09irUxR7CGUFjFO/iVBMQKblfwjn55ZBaW&#10;RhzEkogDWKxUD4P7QlMmFjDIf7EtDV9sScVnm5PwycZ4zF8fi4/XRmPu6j34YGUEZi3fwaC/lXfz&#10;StmswZQvVuF9pWw+Wswgzzv5SR9hzMQ51GwG+ukY/ub7GDx+Aga89Dr6jngFvYaOQfeBw9F1wGB0&#10;6jMAHXr2Qfuu3RnYO6Fd5/Zo06ENWrdrhdYM7i0Z3Ju3CLXJ1tx8OprKQIu31IQWm2+i1EZDpTl4&#10;x6O7HgXkoAq8o3uBd1QM7lRIvefQiArhXXyjupT32Pbt+XIUAUAJCDovhAG9oQqmdV9wqqO70ud4&#10;B1sOtas/Qz1rd7I1qj5rQUXOQMG+ksSgVKG85oLif17+B6zA/3zPe//Za/PuVneV1fk6HS/P/5w6&#10;tyL/49l5DCRPPPE7PP3k71H1RUKHd8J2F8lgF8w71sAdIu8egym72639Av9j6/OV552mUz19XiqI&#10;+7q7tLtg3iHqOXeMqlee16K435DXkYJ0jq5H1aN0TclcQS26HYNcOfsd6hF0DWoRhBL3TXy+nn4n&#10;HqtDCAqEtTzVrsHfjqpTg897quMdk2oxaFdjIBcwFPQVoKVKDLoChn6fFxj8XlDQ5L6CtH7rivzt&#10;K1bgvidBQUG1auWn7DdSaqsOnYudy9dV5vV0XYGjSqWnbavf2sGB4DE9jar2/JPcPoFq3Nau9jTq&#10;8XPW5Xepx+/fgE6oAb+rbgakoNp6/Dx/Q95t899WcB39W3vBUlQtmlRDS6p1WHW0a1YTHcJroX14&#10;bXSkI+3Uoi46tfRVD51baesdb8XHrZ06efIfd21TD93b1ndq1wA92gV5aoCe7YOoYFMvgtOkfT7f&#10;i8/17sD99g2o+jxHr61vr5N0PV1Hr+nTMYTnNrTz+3Ti4868jmo8en1HPlb9htfr2ro2hvdqhC2L&#10;38AtBvmHebtQcnoDrh1bY7pzbgu+zY/A/dydKCEIbpzYgFunBQSC4ByhkL0N317che8v7cbPhdH4&#10;9UpMQL9cieaxPfghLwJ/vRKLhxd24JtzWx0wln/QD19TX83ui0UzeuNzgkMQ+PjdLgaNeXQQHxMi&#10;H0/idlIXwoKQmNid53Q3cMznuZ+83w0f8fjoAWFo2zIIQwYPwKeff45Nmzdjy7btWLdhE9Zu2Iw1&#10;6zdhzcYt2LhtJzbv2IVN2yOoSGzeGYMtEXFuuzPKtht2JWBLpINAxt507D+QQHcQhbikWETF8+4/&#10;KRPJGWrfJCAOxCAhLR67GfhjePxQyhZcoBU7kbGacInB9vgD2JV8GDuSDmJjIl1AUgbW87zI9Cyk&#10;HjyBqKTD2LAzE9voCmLSjiAx6yRi9x3FtlVrsHryO/h61rv83OuwMTWLd/1HsSxyH5bu2ovF2zOx&#10;aGsGFm1OxRcbEvDp6ijMW74LHy7dijmLN2DWorWY/sVqTPlkOSZ+9BXe+WAh3pz5GcZPmY9X3v8I&#10;LzPAj35nOu/iJzPAv4uBY99C/5deRb9RL6P38JHoOXgYug0YhM59+qJDj55o27UbWnfqYAG+VdsW&#10;aNYiDKFhIWgU2gAhjeqbGodSjesiJEQ94jVgg3/UgaMum2AVY1XQrWw2u5EsbsPKaNKoMsIk7TfU&#10;dAOywAQB7/SlxrTHuusP4V1/SP0KtPza55YKpoIYBC3g2d27C26S9hXoa/I/fvXKDAQv8g6Jql6F&#10;d5xUjSo87u37j2tW0/m84/TAUOVFBjEFEe5X411oFQaaygYJdzeoO0+BQYH/uXJyB7z7KvcHSzMp&#10;4GmgltY/rlurEl60QPgYr8eAZO/pgpaCVBN+55EDwvH+q90w+bXueG98V7P7k8Z3xkRuJ47rwv0u&#10;eE/HXuloM4O+K3FfmjC2Ax93sOcmjetkmmj7HfiaDnh/XEe8P75UOqbnJr3Sgddqz9e2x4SX2+Md&#10;T2+/1JZqg7fGtMabo1ua3hrF7YjmeH14uKdmeHVYM4wb2hRjhzTBy4MaY8zAEIzq3xAj+2nbCKP7&#10;OY2S+NiODWjEc5tgeJ9GaN+iFv9Oz9udeWUFcvvN+RtLDO4CiWo7L+o5OgP9bQRfnStgv8jfrjL/&#10;RnpefxMDsiDBx0pH1VYqji5CYKpBJ6FUmZyH0kgCmYPZ8/y3QxGQko41IDQ7t6yJMfzcrwwKxSsD&#10;G5vGDQ4NaPzgJnhtSBheH9YEbwxvgvGDQvDumOb4cs5QbPjyNaz+4hWso7YveRORqyZiz5r3ELX2&#10;fcSun4rYDdKUwDZm/WREr9NzUxC3cSriNk0zxUubZyBhy0xT4taZSNo2E8nbZyGFSt05B+kRHwaU&#10;tovS1lN65EeePuS5s5GyYxaSqaTt7loJW2cgfssMJG7jcV4rdeeHvPYcPj8b6Xs+Rnr0fCTsmIOY&#10;zdORyG167KdI3fMJUiPn4WjyAtxk8P/z9Tj8fDkK3+Zsx/0LdAfU9wWRPB6Pn4qi8ZBg+CZnB74l&#10;PL7Li8RPhMFfrsXhrzcS8e/FCaa/FifiP24kmf6qY3z+16IY/K0kGb8UROHn/N0OGKvmDsAKK3gP&#10;wNI5A/DVrH5YOI3geF9Q6GqAmC9Q0H3Mf68roSFIEBYCBbeCyyc8dz6h8Sr/AavVrUevrpjw3hR8&#10;tvD/JewvwKu+um1//N5z7zmv960rxd2CJxAjCXF3T4CQBHd3d3d3d4dSqHtLS1vqQltaKFpq0FLK&#10;+I8x13eHtOfc/4/nGc9X9t5JSPZenzXmnGuumZirVtuzpmHi9NmYOHMxZi1aicVrNmAp3cTibfux&#10;eOsRrNj5FNbvfRpbdtEJ0FVs27YHq7c/idW7X8Kuoy/jxAvP4YVXDuP4czux/+gebKVj2LL/Wew4&#10;8gIHfALjuW3Yf2w3wXAM63Y+gf27N+PZAwtx/MB8Opd1WLx+Dxas3485a/dgyqpNGLdsOcYvWYzp&#10;y1Zi4aoNWLBsPWYvWIGZ85ZixrzFmDx3IUZNnYVB/QeiX1EuehZkoHv3rug+ZATKBg5Hp14DUNit&#10;L3K69ERmx27ILCxFWl4RkjNzEc8BPjYpBTEJ8YiKj0GHmEi0jwjjDD4YgaGBaBfcFgHt/OEf0Aqt&#10;2zRHq9Z+HOSb2GDf1K8BpY3s66IpB/mmTWpa1Y1V53CWrKSqEpC+sErrZtWtNLAwJxyxHVrYLLgu&#10;Z+N1a97PD6EbsDVDbaRZmDdr14xMM3epMWdkGuybNtbAz5mwBn7Ofm1W7M2W3bUvhqznCBBOihcr&#10;CdqAP1ODei7W7ouB19LAYoPLgxxQtEJYIZF/2czfiTNX6iEO9A8+8A888MDf7fjwA/904QMN/t65&#10;LL9mqzU4MNXkLFYDvYBSt5abPTfiINOUP29z/v9b0/m0aVYVbVtUQ3SYH8pLMjGobyk65yda9Uty&#10;NCc0Sa1QkB6A4qx26JwTjLL89hjSLRZzxuZhxXQOMtK0jlhGLaWWTJE68bwTH+vE53S0x5fzuMKu&#10;3b2V04uxakZHrJrptFLnM3SvGKt5vcanWR3t+g/3ZhZjDZ+/ml9j5bRirJhaSBVQ+Vg+JRfLJudi&#10;6cRsLBmfhcXjM7FoXAYW8rM7f3QK5o5KxuyRiZg5PJ6Tvhh+fqMxbXDMHzVIx1jT9CGxfE0iJgyI&#10;Qn5qC7TkJKG6BnQN8MpJcACvS4ej/IYG/ToKHVHKg6hQQJVdvoIAvSddEt+9R5VzaSCXxvdum5b1&#10;EaitR5vX5fulKvwaV0dA6wYIbtsYbVvVNacqtZFU0usllFvyul3r2uiU4Y8pA2IwZzj/NkOjMWsI&#10;xf+fT7OpucNiOaGjRsRi9uAOWDU5HW8cHo+vTi7Dh8/NwYfPzsaXry7GhbdXcUbNWffpNbjyHvU+&#10;zz1999FG/PjZFs6sN3Mw3YjvPtiA73i89vEm/PDRJnzP44+fcQD+ahd+/nqP6frZXdRO3DjHgfdb&#10;DrLf7scv3+zBDd3/kgPylzvcY5cP4cbVozwexg0+58bXe/m63biur/UVZ/YSX/Pz17xn9/n1v9rN&#10;6724ceUJXKeufbkL333Cn+8b3vvhKepZ3Lj2NG79+Azw3Qnc/Pogf045gq347r2t/P9txg+f7MCv&#10;Xx0gGPbi2gd87L1t+I5uQgC5TpDcOnsIv587gt94vEkoSLfOHjb99uUh/Pr5fvz88W7g6yO4zuNP&#10;H+10wFg2PgOLx2ZgAYExfxTBMTIVc0fQcQxNwvRBCfyDxWESYTCRsJjQj86DkJAm8nwSQTG5fxwV&#10;jykD49GjqB0iabEiokJQWNoNA8ZMxviZ0zFmygQMGTcFIyYvwvRF67Bg3RbO0vdjJqEwe/szWLTz&#10;Bazc+SwdxRFs3ECHsXYLFqzdywH+MBatP4CVW7Zj1eaVWLJmPuYtm4/pC5Zi0tyVmDhnOabNn41Z&#10;CydiyuxJGDFxKgaNmozho8Zg3JhBGDOqJwYO6oWuvfuic8++KO7eB/llZcjumM9BPguZ+dnIzs9F&#10;fmEeCgpzkJOThtTUBANeh6gIhEWFIaxDCNqHtLVN4tu1bcWBvjkH+qZoqVl9Mw7wTTm4N1ZvGrUh&#10;UEsCLRzSDEoLtDSAPswP4oP84LmZcz0b5DiQ68jr+pyBS/V4XpeDaz1+MDXb0iDYkIO7C3VosFbi&#10;TqGRqhaa0b30pCDMndYH29ZPwqQxXREb1cY+xPrQN7U1ANVtcx2VfqrMUx/YprrHr6GKFxvo6/ua&#10;32nVMQd7/rw1OUhoAKlW9QFUpR7ngC8pCVqdA7ZCDzU4aGvGWY2z/mp8rp6vhW9uVupmnnIHCjdY&#10;bJozVg345hT4+jo17rf/s/0uFFap/5ABqjndi2b7/nQ8CimEBtRBRFADxNC2J0Q05oDvh7S4lshI&#10;bIPslLYoSGuHjpmB6KJOnYXhnKVrVh9JlxCFMf353p7ZF2sXj8SCKd0xZUQupgzLwMzROZg7vgAL&#10;JhYZCFbOKKG1L8XaOaVYM7sUq2d3weo5JVQXrOG91XPKTGuodfPKsX6ejqVUGTbweuP8cmyaX4bN&#10;0gKeLyhzWuiOG73rLbyWNuu4qJznUhm2LirDdl5vk/T4glJsmldi2jJfx07YMLcY62cXYf3MQqyb&#10;WYC10/OxemoOVk7JwsrJGVg+KZ1ASSNQUrBkXDIWU4vGJfGz7bTIjrxPLRmXgtXTVAkZR3fSCgEt&#10;qxvoBX0lpjUp0WSgAd9jDeq7ZLKSynKlAW0aoK2/2l7UQUsr/60Hf0KgsvR4ULsmCAtpgagIf4S0&#10;a0qHSxA0q432wX6IjmjFiWUTBLWp58p5TXUR0pbi31vVUirF7UF3NZ9gWz4hEcvGxWPJmHgsHpNg&#10;WkItHZuA5dSKce64ZFQMts3LtzVlGuS/fmMpzr6+hDPs1fiRUPjpEw78n/D46Qb89Bkh8anTr2d3&#10;4Pa3+3D73F4OnLs4w97O2fd2nu/AbxzQf+Px9vk9wNXDHKCfcLrC8yuHgGtHgR+epI7x/Ahw+QB+&#10;v7AXty/sc9e/PA389oLbP/v7Y7h9ia+7yNddPAhc4tH7Orcv8Vr3LvPrXePX++kp4NaLwI1nDEa/&#10;EiD4nve1BStOArdf59flOcFx48t9hMFW/j+34Op7Wwg8uYvduEkYyGV8VwGMrXQihBwdhEBx6xvC&#10;gcc7EjCO4BaB8QuBIYcB3v+JwPjBB4xVk7KwTDMWldaOTMF8UyrmER5zRqRyxpJEGBAaJL2AYc7C&#10;BwvCZPKABEwdkMhZTRI/qCGIVaVUWADSCgrQZdAo9Bo7GT2Hj0a3QSPQe+gEDJ8wC2Omz8OwmUsw&#10;aOZKDJ21CiNmrMDIKYswbPxsDB45Gf2GjkVPvrZrv2Eo6TkAHbt2R35JJ2QX5SO7IBeZedlIzcpA&#10;cmoyEpLiOMDHIDqmAyI6tOf3DkZIaDsEB/vbBifadrG1Wg23aYwWrRq5XjFa4s9ZvFZ6Vu4vY4N+&#10;Q82UPOk+n6PnqY+L+s9rIHZSWMeVP9pgbAOyBme3OMtP/Woaq9WA2gxokNbiLX4Nzry0UEthItcn&#10;Rg3RathzfIvGGpk4qBM+Kt1sqLYAXkvrxpRWu2r1b1Z6OBbNGYxdm6ZjxuTeSIxrZ9UzGrzrCxx8&#10;jq0cVrWNr4qGMjAQOj4HoORlTQ7+SmRW54Bu4YUqd7uYNgHwuK6palUFgXssjFOTM/zaCjcRfHUV&#10;VjDI3Ykv+zV82HIb/s0eR2DLaghpUwNhAbXQIbguB/96HPwbIjWqKTLjmyM3uTUKMwI42w/ioN/e&#10;Qjwa8If2iMPIvkkYNygdk4ZmYurwLEwfmYOZY/Ixe1whB/1izJ9QzIG/GAsnd8LiKZ0tDLF0WgmW&#10;TS8xp7BkKt3B1GIsoTtYRjAsn6nH6CB4vmJGF6yc2YVuoITQkKvgc6Z1tseX0TX4nrd8Jo98zgrv&#10;edKKGXQVdAQreVzFx1dTa6RZBM0sXkuzvSO1hlo7uxPlHMZaPrZudgnVyZOu3fnaWXIbRVQx1tJ5&#10;rJ5BtzEtD8sJiOVTsuk2qIlZhEM6QZBKp5GKBWNSMG90kjmH2SMTMHtEPGYPj8MczsBnU7N4PmuY&#10;09wRHFzHJ2PK4CgUZzRHAN2YKq0EC6sIomvU5KQRXWVDQlxHAcSvSTUDhcGieW1bGyJAaJVzm1aC&#10;RX1TW0IliC6ifXBzdAhrjcAATq702ua1OPlqiugOLdEhtKm15dY6jjCt5Qiqh9DAurzn1nhEhTVC&#10;t8IgzBwSg3kj6DKGRXESG82jzqPpLGLMVSyg5g/nc/j4nCEdsGFmLt57ejrOn1qFD5+ZjY/oMgSN&#10;b0+t5IAqd7HW3MXVD9bx6PQ9ncVPn2/DD59ysP1wEx/bgGsEjGTugvd/oWu4SWfx2zf7qX12/itd&#10;wW+EzO8c0G9f4P3zdAByCoKOHqPzuE13oYH+9pUjvLcHP36+nd9rB346sxM/f7GLgz3dxRe8/mwb&#10;j4TTeULjquBznNB4Gjf5uqt0N1c/3YZfLxBA39NV/PicOxIWv118gl9vD/9fW+iiNuDiO3JH23Dj&#10;C/2Mh+mM+BhBcYXOQzD5/iM6HwJDjkKQ8B3duacvDuAGncmPH+50ISmC45oPGJtnF2A134CLxxAY&#10;o1JMgsa8kWl8YylElYqZtv6CboMuYjJBMakSMCZ57mLm0EQM7hqBpFjtbdsMEdERVjKZml+AhKxs&#10;JKSlITE1BcnpnMVTyalpSEhJQUJyEuIT4xATF42o6EgO+hHeoN8W7QJbw9+/BVq3bsbBvgmat2xi&#10;M/sWLTjwaxMUDvquiVd9DsDq6aImYq6ni1oZa8tKbXfpFlNxYFZ4hwPuHUhIulbYR49xUCYMtCDL&#10;7Z9cm69T2wDXQsC1DlB7YeUF3IIszbJa2mpc/RyuxYDlDrzXaEP6P2/ir3CTe45aLdfmz6WfU/se&#10;VOUg/zgH/Sqoq15ENR7hgK6B/WEOzGr/oFYQj3NGr7LHB9GKH9jsjAiUl6QiNTmYX6u6JSMfpapy&#10;oFdy0pLCj7nkcNXHdV8xZxevVuxZ+YCqlrz8t0FCDkL5h1Z+jyG4dTWE+lfnQM/Bvm1Nfphr2Yc5&#10;JLAxZ49NEccZf2p0I2TENUFOoh/ykpuhIKUZitJbolNmG5RmB6Bbfjv0LApE747BnFC0JwjCMahr&#10;BwztHonhPaIxqnccxvZPxPiBKZg0OB1ThzkozBqTiznj8jGPLmDh5I5YRCeweKpECBAI0tJpXTzp&#10;nJrehYM8RRDouJSD/6JJhVg4KZ+vL+LjBAEBoPu+1xggFHoiWEyEhnvchaAMHATDcoLBpFCUpxWS&#10;QlEGDR84dPRCUhX33P3VBMUqwmCVIMDrtby/dlYnA8iamQQEX7NW5xayKiIoirCKsFhJWCwjLJbR&#10;TSybnImlnOQtmZCJxQSGDxbzRydXwEKhqZmChBe6mTk0FjN4rXCVJJDIfUweFIXCtGbmMNSGRBMg&#10;3xoPv8YeNLzQo0pgm/nxMVvvUdOgITgE0E0IGq1bqi1GPXMgqoILpsNoH8xxoH0LhAY1scWEQW0b&#10;IjK8OWKiWiEyzM8t6GvfiFBpxOc1RHhIA0QE16f7aIi4Dn50GEGYwZ9x9tBIzBzcATMG6xiJWdTs&#10;IVGERjTmERZzBZIhvC9gzMonMGbgmzdX4PST0/He8ek48/ICfHNyOQfM9ZwpbzYI/PDxZk8OCJJg&#10;cen0OlxU2IpQufzeOlx+f70B5QYH9V+/0qydLuQsYcHzXwiGX8/uxi3O/n/7Zi9+4f2fCYCfBALe&#10;v3luP27RTdy+zFn7hYP22PefbuUgvt3gIAkgBpEzOwgaQobPwxU6GA8aN749iIsfbcKVT7bjV8Lh&#10;9ncn8NulY/j1PN3BhaN2FDCuvr/FYHHptEJq23CdUPiVg/0PH+/C5dNyHlsrHIZyFz5HYUeCxcRr&#10;vUY5jF8+3YOfPtwB8Pqnj+QwdjtgHFxO+zsznxaPb7zRBAY1j8CQu5gzPAVzCQydzx6RwjdhEmYM&#10;ScQ0gcNgIcWaA5k5PAnDe0YhPbEl2rSuZy19tV1hO21r6N/Meslbd0d1fGzBNxln+m2a10GbZhxw&#10;FRe1xKwGYw6kHNhtZa3i9vUft3psLXpSaEUzc5vx63k2KGuVLAfs5vX4Jq6P1i305vV6zDdzHSet&#10;VbG1Im7Iwb1Sf3vKXz3uKetTz9cKRL79f/0IIvXOF3wEjqaEknbv0o5eajFdlz+Xbz8CDeRqAFe9&#10;xmMc0DnLVx//6uoG+rA1RavyuLawfACPPa4Qz4OcoStGrJ5DrnldDYKhOmf6Cu8oDGTdQ6tJ7lo9&#10;fdTLR2WOjz0qB3A/gaCZ/sPWuVRhJJU7VqErqEIQVCEIHiMElLyUi1A5o9xDNeUAFA6q/bDFpHVU&#10;eamqVhQ6UxVQeGBtFKY2R/fCAPQo8EeP/DYoz2uDzrmBKM4LR1FeFEoKItCrYwgGlQZjSHkIhnUP&#10;IwDCMbJHBEb2isSY3tEYp0q6fspvxWEineikQYmYPIQD1RDOboemYOrQVEwbnobpIzIwY2QWZo0i&#10;KEblYtboPMwem2/AmDu+EPMkOol5dBLzJhTxughzJ3j3TLxn10XmOObbscg5j0mEjYAzuZgqcscp&#10;HoAoy0/w3tIpxYQARQDccRgChEDhoCCtmF58BxJ0GiYO/is58EuVcxi673MXa/iYAYP3V/M5awQM&#10;uQ4fMAgSg4XPhcymy5hFYEwvwMqpPndByV0QGEsnZhIaGVg8Ls1cxoIxyZhnwCAsCAQDhrmLO85i&#10;JgfXmZyZz+asfPF4/i0GRaIglcBopVYmzkEof2CLAJt60GjknEbjRnQfWpNAKbRprUu0+pyQaKUJ&#10;Ex2Hb4W6VqYLGnIZgkX7YIWnmhIKfogiMKIjmiOyfRODRXREE8RE0HXwGBXemPcb0V00RnJsC/Tt&#10;FEpIKHcRSXB0wHRCQ8CYTc0hMOYMJTSGy21EG1TmUFvmFeODZ2cTGCvx7pPT6DJm4es3lnH2vZoD&#10;6Ub8+MkW/EQ4/MSB26TcBGf3undNA7PyF3IWn2zibFxw2Yyf6T5+JRwECrkLweEmISFYONfBGTsl&#10;YFz/crc5B7mJ384fwO+XDhMYRw0cAoKA8YPnJuQsdG0Q4fl1uRa6kt/43FuX6CYIjF8uHMLFDzfj&#10;6uc7cevqcdy+9pRB4uevCIRzhygCw1zEFoJhE659qP8Xv/+XdAkEwzUO+pffqQSMT/iYBwyFrO4A&#10;44hJwLhxhk7p0910GNvpMA4YMCgHjOe39MKeRZwpyd6OFjQUjiIkRgoUAgZFYCgh7rs3c1gKpikx&#10;7jmOqXIYw5M5W4xGTkoLAkF7C1fhgK7EF2ciXpOtNjpyBuLfphFnJo3Q1r8x7WoTqinlx2uqjaRy&#10;ziaUBnbXIrglZzBq/uWvjUq09SHl3AYhIEBYK2FtTEJxwFebYHWFVO/7Cslx2PaNdCC2UbzCULzX&#10;sCa06Yq6V6o1cl1Ku3jZlpa1HQhsM/+61Snd1z01n3MN59RUTqEgaxBHN6Bmb3V4rLxwSjkI9foJ&#10;CqBd9yeIGlQzKKjJm+0/oEVRhIa6k2onNTkPhc9sz1/+LvTzq5uqViSrDl/N2NSl1O3dwO9PYNnO&#10;bAYxLThz+RMlJV11lCCsFcjug6+eQ/rbqL+QFkopJ6LwmuLHmfHNMLi8PQf6KA78HTC8ezgG0BX0&#10;Lo1Fz/JE9C6LR//ySAzpSkh0a8/HKa3lITBG9ODzKR1H9oz0FIVRvWIwujfVNxZj+sVTCRjXPwET&#10;BiZh4qAUKpUgSSdIMp3LGJGDmaMJjzE+eDggCCDKP/iAYYAgGBZM8qRzTxWwIBQWCxIGjWLPqThZ&#10;yIqwWCZgTBU0BAzPWViIyiW1FYaSW1Aiu3IYSjJgmKPQY3eAsVow4GMmA4aAwiOfI1Ao/ORLegsW&#10;DhQeLGbTccwqJDDyDRgrpuaaBI1lk+kwJmZYSMoHjIXmMhL5GY238NNMQYJHuQkLTemoxDChMYfH&#10;JeMSMHlgBwOGFjna6m3ColVztxpc54JGsyZatObyZ7bAjdfNvZXl6mGlvlZSRU8rnut91bZNfReW&#10;ChEkWiA+qjXVyoozYiKa0WE0NkDEdmhK+Rk0YgQN3o8Ob4K0hFbo3yUMM4cQfITDdAGDEjAEC3MV&#10;AgZhoRCV3MXcYVHYsagzPnp+Hr4+uQLvPDkVHz83B9+eWm3OQaGm7wkFuQqfw3AA4YDNo4BxlbrG&#10;8x8FE0qwuPHlTg6ucheCA2FBKaegkJTOf6OTuAOMnbjOwV/nt+gOBAs5hgpgEBbSjxaWIjA+4UD+&#10;8RYHDV7/xOdc/5pf6zxfe/VJOgwC4wO6n893mbsAgXHzwhHc+PoAbp7nAP/1If6su1zYidD48dOd&#10;HPQJnW/4HILhuw8IjHcVjvqjw/Aluh00vNwFdfNLB4yfCQxVU/3Or/Xzx6qY8oDx5t4BOLa6DBum&#10;5WLZuAy++XxtQihLgrvQlEnQ4L3ZPM4iOJTfUHuQqYTHTDqRsRwMOma0Rju+AZVU1cxDbxolvYLb&#10;Ujy2o1Vtq8VbAgXvmQiMdtri0EDhZ2rTilDQJiSEgEpEmzR14R3LQRAgfs008+dsXxDQgN/AtSmu&#10;7xv0a3HWXeNRzvKdbEN7zvordvCybR/dFpByATU5YKv5XF3O9usTAA1rc2ZVR7X0HGDpbpS0a8MP&#10;hKo7rFFaO8VdG9JW8w1Oe60+NikxzZER3wo5SW2Qn+qP4sx26JwdiNLcIPTt3AHThuVyUOiOxZNK&#10;+FiwOSeFmhrw5xXcBL+Q0NaIjQlFYkIE0lNjUFiQgc6d85GZkWg7eclpPPjAP22FscAocGqzFtsN&#10;zF87gMlFqd++nFh1g4Vmf5r5tW6pD7VrUNdGrQ7aEOBqM6AFc1QA77UPrM//QzN+WEM5wEdgaDfB&#10;IhL9usVTyehbHocBZR0MFkO7tnciNOQwhhEsw7tHGDBMPSUHjVG9ovj1ojGqTyyhEWcaS2iMH5BE&#10;aPiAkUZgpNN1eLkKOY0xgkWBuQoDBkFhsJhIF1GhSsAgJHxaaG7ijqPwaTEhsIQuQXKhJ1cNJTgs&#10;JRykCodBqXLKRGgs5+C/goP9SroDF4YiADxVXMtRzPZUAQ0HCV3rKDiYCIqK3IV3rRzGarqL1QSG&#10;8herpuVjFWGxcloOViiHoZAUgbFofBoWSuOUx1B0wLkMQUNwmDXcJ7oKOgt3TniMiCMw6DAGdKCT&#10;bMZJgsKryjHofaGmg2pYKCAoUV2dovOQCJGWzR1U2vC95N+aTkIToLZqtdLAIKFjUNtGdBUERYdW&#10;SFITvtRQ5GaEISct1Br1Jce1QXx0C8RGNjNYqCeUifAQNOJ4zEhojf4l4QSEgBGN6QMjTTMHy1nQ&#10;Vfgkx0RwzBgUbuGp3UtL8elLC/D1m8tx6onJeP/pmfjq9aWW01D1k8Cgaqgf7OhgcV0hIQ7i3xEW&#10;F99TSGotLr8vwKzn8zYZAMxNnCUcOJj/yuMvuiYsbp3fj9/pCnR+gy7k5y+24+czhAzPf+Njt+kU&#10;LCRFeNwgRH6Ss1Degk5EFVEmnuv+j2d2WjjrZ339cwfoMo7i56/349v3CbEzu6wiSvr98jE6l2O4&#10;feEYfuGA/v3HOywM9R0HeMHj5tmD5hquf77PHIZVR/ExVVL9rMe/9EJSXzlY+EJSvgopldj+TNfy&#10;40c7gW8O4cZn+3D9s/0OGO8eHIQXNvfE7vmcFU3MwuKxdBrj0rGAx/lWOZXuQUPugrAQMJQQN7eR&#10;yplMMmYOVQgrDZMGJqBrflsEEhhqN6yNQlzIpxFtakO+GRuiFR2DBnwL/fhx0Fds3/IINW3236B+&#10;TZvJaxZvG7/YoK+B3bU01sYzSgRb+V6dx6wiyQb1Ruqt43rmqG9NQAv1jVEfGFVi1Ef7dg0RHkjL&#10;S2usrpbqZplk3SvbIDXOH1mJ/shLbcuBPAglOSEoywtD14Jw9OgYgd4l0ehXHovB3eIwrGcCRvZN&#10;xugBaZaMnTgkk4NcNqYPV2vxXCvNnD8+HwsnFGDRRMXPCwkIfug5s9yzog+e3T4Ch9YOwCAOwAEc&#10;xLWxS/Mm/D0RkMFBLREbG4rM9DjkZiWhiLDo1rUTBg7oia48xsa0p9OoZYupHnv0Hvv96TVBgeqT&#10;5BTYjg4tQPsQqy2zdvXSYFCDIKltzebUkE5g8Jd8AOFgof422kxeOYq48AboktMaA7qEGBz6d09A&#10;/57JGMCfeWBZBAaXhRIUVHkohpQLHBTBMqybYEEZKBwspBG9CI3eBEafaIwxUChvIcVj3IBEcxmT&#10;6DKmEBhTh2bQXWTZ79JgQXdhYSlCYr6B4s+wkBwcJIOFjt61cxgeKKZ29nIgBAYBIflgYcAQJDj7&#10;11FwcPIBwzmNFRz8LfzkOQvJAYFwkOMgLBwwSrB2ji/R7SBhYJjjtNanClAU86iwlNNqy3Moj0Fo&#10;0GVUAIPuYtmkTAKDn9MJdBeUDxjKY6iqaC6BMWek3MQdYMzkLFwhKYWmdH/R2ARMGhCBorTmCG0r&#10;p1DL3hMBrevY+6MN3w/qD9W6hTrOOume5K/eSnwvBQc2pINw4SaFnoLbcXJo+S0/RBMWyYRFTmY4&#10;ivOi0ZEqzO6AnPQQpCa2RWIs3UZUM8QYJJxiIwWLJoiPbIrMRL3/wiwkJVcxjW5o+iAHjNm8N1vg&#10;IEicuyBMBoRZEnz/yq747OUFOHtyGYExBR/TbXz79ipceGc1riof8ZGDhRLcylv4wlO6pzLaqx9t&#10;NFlJrYBCkJhj4CD/Cwf2Xzno/0IXcOMrzuQVdjq3jzCQw1CIio+dVf5ilz126/wB3L54GL8rxESo&#10;/Mrn/sLn3fxGJbg6J3zoJG7RRfz27WE6Bs74+ZrfeH3rIiFDYPz41V58+8FGfP/FbnMXSnTjOx6l&#10;y8f5fQ7y59xJd7SD7mGX5S5unTuK36kbHPiV5FZZ7Q8c/H/6ZDdhQMjxNb9/I0A4aFQku1VOe+YA&#10;bhA0P38qYBBS5+hUVDHlA8bpgwNxcmdfHFtVho3T87BUZbbUH4BBQMz1AGGg8GSOQ/foLuaPTOcb&#10;MxmDStsjvF0tq7zRbmLW5ln5h0ZutusWkHn5CoVKGrsmamqQplXEaqkcoI6cioNysA/iwBfMWUxY&#10;oNobK9HaAonq4hjdEumcqWQntUVeWiCKskJQokG+OAK9tMiqLAYDuyZgaM8kDvCpGDMgA+MHZ2My&#10;Z/nThudh1uhCzlwV/+7EgcUlUperamZ2OdbM6Yp1c7thw4Ju2LSwOzYv6o4ti3tg+xJqaU9sU6fe&#10;5b2ta+9Oidc7lvbGtqW9sG0JH+fztvH5WxZ2w8b5XbF+bjm/XinWzyu1csp1c0rQryyag3Mj/v+V&#10;qFe1SSMO/M0QFRWIlMRIpKXEmKvoWJyD3r3L0bNnF+TmplhvJeVL7r3nb5a/kKMIoLMIpHsLClTO&#10;SBvWK3SnEJ4DRjO6h1acGaqRmpq+GTBachap0IPWLTSvxkGjHmLDmyGBs76sxBboXhyEob1iMaJ/&#10;Kob1S8OgXvEY1JWOg45iGB3F0O6euyAshgkWchaU5TAIixEmwqICGNEERgxdaBzGGSiogZLCUpzt&#10;DlZOI40uLNPyGTNH5RAYeR4w6DAIYAHjj6CQHCTuAMMdnRSG8sFCkFAyW0nuO66iAha8Z+sqvJCT&#10;gGAyYEi8LxkkXHjK5y6sAsqTy1cIGLwmMO7AgU6CxzvSYw4oyl8oX7F2tuTA4YAhh1GAVfxcrrSQ&#10;VDaWGzAyDBiLJUGjAhhJ5jAEjLkjnZMwpzEiBjOGc2A1p+FAsnBsPCYSGMXpzfnZ0vuP7wu+N/Qe&#10;CSAQ/OU0DBCChVqUcxKmVi587+g5wYH8TNJddwhrSvkh3Pp7NTV4dAhrjjhOxNKSg5FPSHTMjzFo&#10;FGSHIzstGGmJAUiMa4m4aOcqXB6jcQUwEqL8kJ3ij4GlAkYUIUF3PjCiAhgzeZxFGTToLmbp8f7t&#10;sXB0PA6v7YXPX1mIL+kq3iIwPntxIS6951t/sY4zbuUxNtu6CsnyGD5gWFUUgWIw8UJSAsaZHRaW&#10;Mmh4sLjxFV2HKqHO03XQSfiAIVAoHKXr3xWSEjAucDA+tx+/6jmEhs4FDjkOOYnfLyps9SR1zCW8&#10;7XiM0DiMH+g6LtAZ/UBw3CYsfr9ygvefwK0LR/l1DtPN7KUT2obLVgVFJ6GyWTqIG18cMIBcOb3F&#10;Fu7pMTkNA4fyE1rRzccFkZ+U4BYgPtnDx3cRMNsshKUy3d++EHQIpA+8hXun9w/AO/sG4KUtPbFn&#10;IT8Qk3MMGApNaUGfC08RDqMECFduO48QmWsuwwcMVVbx+QTM5P6xyEtsCn+/R9GqSRUEcKAKal2T&#10;A1IddAiuz9l9Q85gGyOJs4jU6GZIj22B7PgWyE9uheKMNuhWFIZB3RM5yGdgzMAsjB+Si8nDCzB9&#10;dEfMHleC+ZNKOQCU8cNfjuUzu2PlnB5YPbcn1i7ojfWL+mDT0r7Ysqw/ti7vx0G9H3as6I8dK/tj&#10;+8oBph0S72lV584Verwvn9eXz6eW8bV8/eYlvbF5cS9s4uC/mQO/AUMyePTARonnGxd0xyZKYFm/&#10;gJCZ5+Cwfm6Zad3sUg4EXfjBV+mmG3Q0QCjOPahrrJUW+tFhKYEv99WOg35ERFskxYcjJSkKqckx&#10;yMtNQ48endGvX1d0794ZnTrlEg4trd+QFr81bFCdYGhgoGgb0Nhg0cY2clFLbJVAEgycKbbSoqhW&#10;/OBTGggEEDXka+n3uDXt054CSdGt0Cm3PYb35Wx/dB5mTCjGpJG5GNE3gY4oHIPpKnzJ7WE9FIJy&#10;0rWcxQhqVI8OGEVIKPEtjaKzUG5rFGGh/IUPGOMJjPGDEjBxcCKVhMl0qVOGERiWAM/EzNHZBIZz&#10;bHPp2HzAuJOjKCIcJAeGO5DwhaCUt6iUq/AgoYooW5in8FIlyU243IST/kaudFbg8EJN5iBUNuuV&#10;zuqewYFuwkpkPXFC4CRoEAiExZq5BEElaKznY5LOfeGpdR4slMMwWMyks5hBWEwjLOgulk/NIjAy&#10;zWEsnZhBpWOJASPFchiW+B5NYIxywDBoULPlNlSaSs0lQHR/0Tj+7gkMFTeEBaq6qS7fP3URGKAu&#10;soKC3IbeLzV4rIW2BIq6y1rbc04u1NI8gu+ZqAg/xEQ2p1ryXOsuCAu+j1IS2hIOoQRFFEqK4tC5&#10;UNCIQF5mCO+3Q3qyP5/Tik6jOQGhiUpTTgSbGiySY1pwEtgWg8sVkvIBIxzTCQ0lvyVBw7kMASQC&#10;U/uHYvHYRBzb1A9nXl2MM68txcmjk/HBM7Px9cnltnDvqkpoP9rEwXGL5SZ+OrPdwlECguCgHIdV&#10;SWmBH3X59FoOlBv53O1QVZSAoLCUwlNyEje/UZ6ickhKCW+Xm1DISuGq24SF3IWS4Cq3VfWUQUW5&#10;CgHoazmUw8AlgoLguE1ncZvO4nfqV4Llu0+24uL7G/DT1/tx6+oJ3PjmEH76ggP8mT34/tOd/Hk3&#10;8/+3xtqDnH1tFb56fRUd1Xr+Hzbj21MbrEeUWoJ8/fpafP3aGh5d36gvXl2FszxeemezgeS797fj&#10;6umtuPT2Jpx/k8/V8/j1fvxwm60Sv/j2Bi8kta8/BI03d/bBk6vLsWl2IZZOyMLicXQaCk95OQ25&#10;DcFi/mg5D891eBDRQj8dtfhPCfOxvaLQp2MQehYGoldRMPp2DjV7Obi8AweYaA4kHDz6uBj2hAFK&#10;eiZb5cx0OpXFU4o5IPfBjlVDsGv1MGqoHXevGY49a30ahr3rpOHYt17HoTz6NIwajv087t/A63WD&#10;+fggvmYQdktrBmLXqgHYRXDsJEgcMPoQFoQEQbFxUS9sWNgD6wmE9YTBOsFgXrkt0NpgMCjHWkqL&#10;uHwLukyEwyqDAwcTk2agJVZFs9KboS6fVsTBwA0+I3ol0C01t7UYWvinkJ2qysLD/A0Y6anRSE6K&#10;RGpKNIqKMlBaWoCysiJTXFwEatWsgvvu/Qcer3IfmvJrtFa/J9XEEximNjrXHgaaOXIA0OyRg4GO&#10;Aoa6tvoR6Ao1xMhZRLVCdHs/lORHYN7UcmxeNRRL6bTGcPY/lFAY0i3UXIVLbvsgQfUMp4twrkIa&#10;JVWAwoWhRvf1KcZCUgLGBFVN0V1MFiz4txcwpqpiamQG3UUWZo3JJixyMHdcnoPFRMHCAcKnhQTG&#10;QjvKSfjkgCFILLXwk08ub7FMfwcvH+Gk9Rg6ChL8m5kEikpug1BYZc6hxOCw2pPOTQYGB4D1BIXk&#10;g8XauYTCXB0dLNZLPF/Pe06ChoPFHWAU/QkYeQSGoJGNFVMyHTQMGGkERqoDBh3GwrEExhi6jNEJ&#10;/BwKGp7TMMV6IjhGxWLReDqM/uEGjPBAt+dFoO11QVdPcLTT+8W/FiFRyyCie0F8PJTOIlybGdFZ&#10;REc0Q1xUCyTEtEZyHN+3ntKS2lm+oiinA0qL49CtSzK6lyahvHMc4RGFTnyPFeW0JzyCkJXaFplJ&#10;/shIbI30xFZIi2+J9ITWKMwMxBA62pmDo+kyOmDqgDBMowSNmR4wfC5jBu9N6RuCJeOScGLrQHxO&#10;YHz+ymJzGB8/PxfnTq2wsNRlOo1rH26wsloLR9FhXFdSWzkMAkOru6+8v57aQLhscG7k4y0GFLkL&#10;K6v9ioM9z5XcFhQsJCXXYMDwchj8eoKHy28ctKS4VoFLN/lcreW45a3nsLDVBS3mIyi+PcLnH7IQ&#10;lqqrbhAsVz/ajMsfbML1bw7i1pXjhM5+OqOdlNZGbMM5Du6fvbAEn1AfPbcQHz270MBx/q31BpEv&#10;X15pDQa/oM68tJxahs9fXI5PX1iGL19ZbS7iB4WzKIFDwDhHWHz1ygrTTwTGpcrAeGcvgUFovL27&#10;H17e0hv7l3TBmil5WDaBsxhCY8k4QSOd0HCgqAwMwUGycNVItShQeZ9Ak8nXCTpZfDNnYqHaGCih&#10;zvMl43P4Rs/F0sl5WDI5l+JxSr5p2ZQCrJ9fjj1rhuDwljHUOBzYMIoD/ggDxW6CYydBsn3lYNO2&#10;5QMpbSPbz7mDZX2wWQ5haT86hf7mFrYs1T0Hg81LejnnsJhg8LTJrnuaazBQCBIKI80nKHyic9hg&#10;cu5hnaBBSKzl9RrBwwPIGp+j8A0qHGBcZY03Y52uWaYbXMYOSLZNXFQWrOS9gNHOX5a+FeJjQ5GR&#10;GoOMjFgqDgX5aehMZ1HapRBdu3ZEQUEGggNb45GH77GmedoQXutBBArVvwcHNkVwUGMEcxYYHFQf&#10;QZxBSsEcGLShTqsWWvH9KFo2r4bwEJUwBiAixM9KarVXQa+yeCycVoq5E/IMDkO6htA9tCcYwnj0&#10;SaCgeqmM1gOFwYLq7YDhchZUP+/4J2BMJjCmEBhTCIypqrwjMGaMTKe7yMTssVmYM04rsisBowIQ&#10;HiwmSz5g0EkQGIt5rYqoJV4IyjkLl8heQrlE9h1gaJV3ZWA48dznKjxYrKoMCE9r53QhCHjkoC84&#10;VACD99Z593TUtcHhD8Bw0Nigxz1grPe0ThVSFo7Kd/kLJb0JjVV0GSvpMlZUACOdkztBIw2LxxMc&#10;BMb8PwNjVBzP5TbuAGMugbF4fNwdYOg90raBFXKEBvHI90lQWwGijq2+DuV7J5T39Fh4iMpemyKu&#10;A51BdEsCog1S4wM4yLc1UGQkBXqwiEAXuoruXZLQp1sa+vZIR6+uKeheloCuJXEoK46GSrM70tFq&#10;w6Wi7GAUEBK5dBZ56e3QJS8Uw7srBEVgEBACxtQB7QmMcAPEjIEeNAQMOqXJfUI4ZqXi2R1DCIxF&#10;+OylhTh1lMB4YS7OExjWGoTAuEpgfPeRoLHZwk4ChqQEuJLichnSdx+st3s3znihKC8kJWjcUGL6&#10;C4WlCBCtweDArryF3IVg8ZMBY5cBQxJMBAuFrn6/wIH//EH8fp5QUK6C7kPP+e3cAYpwIWBUUSVg&#10;/Ew4XdFCwo+28vVaz/Ekv99B/Polv96X+yx3ce7kWnz6/GLCYgHdlDrULrR7F9/RSvc1+ErAeEHb&#10;ri63jrafv0xovEx48P65k+vx/Yc7cf1TVUWpH9VOWwD4LV//9asrcZb6+aOddB5bcPVdLySlcNS7&#10;1Dt75TL64ak13bCdb1i3AlylexrovSS4QcO5DZffcHJuw0kJ8gWjCBmCYxHBsWBsBmc9LoSlnEeF&#10;S9F9fs251DzCRJpPwCybVmwDulzEvvUjPUgMNe0QKFYMwjZPWwWL5Qo/CRo8GjQUWhJAeE1g6J7C&#10;TQLHFkJD2szzTSYPJAKH5yw20FmY5ldWN08KOxEUhIYk56EwlByHAUQSNDiQqK3EH4HhC0m5ZOjE&#10;ISnITG6NFhzotXBPHWHbtmnED2tz2vp2SKG7yMlJRHFxJsrLi9CnVxf079vVQlO9e5ciOysZDepX&#10;xz13/wXq1dS8WS2EBDVFePvmiAjjIBDmh7D2TRAW2gjtQzgIBDcgMOrxe6gXUFVTcLv6VhOvNg2q&#10;tX/4oX/g0Yf+jsBW1VCeF4DRvTtQ4QQCAUFYjKwQ79FVGDC8cwMFZfAgMEb3iSIcougio6kY07h+&#10;sabxA+IwYSBnuIOcw5hKdzGN7nL6CK3JIDT4/pk1JtMBY1wu5k/IJzDUyqMQiwgK02SeT+FR4SeB&#10;wkJQKpH1YOGFohZrMZ6cBUGw1FSp+kmg8FZwr9DfidJREiR8LuKPiWyFnwgDXlvYaV4XykFD1+vn&#10;duHEogvfGw4aOm4gMDYYLBwoNlirD57r2gcRnm/wZNAgMNbOKMAatQCZnudEl7FySjaWT6LLoAQN&#10;Bw5+TgUNC00RGqMTqQRP8SZBw6f5hMnS8Up6CxjNbLGcVf0piU0oGBzoNNyuelpI1wBhki20U9mr&#10;H4HRwrY8TREsEgkLASOxHd/TQRzw2xMEHVDWMQ69ypPRr2ca+vdMR+9udBoERrcucejaKZrQoAMp&#10;CkcXqqQgDJ0JieKcYL42FN076v0kWDgHMbU/gUFN488sTSckZhIaWpMxgxCRw1g5KQMv7B5Bd7GI&#10;M+75eOvIZFvt/c3JZfiW0JDD+E7AoHNQaErA0AB//Yyqizgo0l0oFHXx3TUccLVuYwNhssNchYWh&#10;CIFfeX5DFU5aa0FguDUZewwWP/DrWf7jM1cl9bvWYRAQN8+5qirLf5x1lVE3zu6j9lp1lNZl/PiZ&#10;wlh78avgobzHpaN8bDcuvb8R332yzdZc4NIxfk0+xnPrH0VgqCutHMbHBIYkFyFYXKFz+OaNtXQR&#10;K+koVhAqchbLCIrl+ILO4ctXV1nISjmNnwmMnz7ZY7kKA8ab6wwWXxEsP6mtCL/WNV/zwXf39ycw&#10;nN7Z0x+v0GUcpMtYrzLbCQ4YqvVeSAkachoLOOBLDhh38hqSkt/KZ+gxPce3g5+Jj1neQ+K1NFcw&#10;oQSPeYTI4sn5/AB2IyAUShqBXQaLIYQFncUKuoqVg+guBvKc7qKS7sCjH11Hf5OBg9eSQGLQMMfh&#10;uQ6JsNi8mNfUxkXOaWwUOCwvocQ3gWFHd72ODkiAsL5CPDpo6Nz1IhIwJA02FgufqUSpC29oYZgl&#10;RAmMqSPSkZ8ZgNatCIxGKmckMPwbIaidHwf9NoiTy8iIJzCy0L1bR8KiHAP7d0M/HgfwWFZWiNDQ&#10;NtZ2+r77/matPwSMyIiWtpI2JkrHFojmTFBx5g7hTRHKD73i00peWmiB7kJbfNaufj8eISxqVr8H&#10;2j8iMqQuitO0FiOIA30EB38HjdG9wukiwpx4PtLchWDB5xhcKsMimk5CEiwIiv5awEdn0V+woAbF&#10;YZK6B6iLgBpeChR8f8ywkFQGZo9xDmMeHcYCwWKSC0ktlASMKQTG1GLKBwutr5BU/eRyFlYJxXuW&#10;tyAcBA1JK7bNUejvw7+HyYCha3fPgKG/lQcNHywMEjxfx8nAek4KfG5CYSeFlzYQEBs9SKyfp+vO&#10;vKb0mJ5DWGyUzF1QHkSkjQTHxtmEhpzGrCJKfaMKsUbgoNtYMz0Xq6ZmW6WUVUsRFMsFDctppPOz&#10;muqgMS7JpP5Ri8YkYiHBscAUb0dVSK2cxN87Z+6qkoqgw9DWrBVtOioBQxIwbBU2gaFecVHtmxIa&#10;zRAX2QpJ2n+a0EizPa6dw8hNa49O+ZHoVpKAvt1TMbB3Ogb1zkC/HqnoWZ5A1xGLrp2jCBQHjNJi&#10;py6Fel0oOhMePTqrFFvAEBAiME2wMGDw3JOchxyG4CGHsXpKJl7ZN5qD4iIOnvPwzrFpHEAX4uLb&#10;q+kwVuLCO3QZhMHl0+tsFbechJLdymcIHkp6a3GfgHJVUPEchiDxi6AhR0HJaailh3IaCknJQVyv&#10;GPjpWggP3Yf6Rl056lZ58/GrWkn+/gZc+Wgzrn26Ddc+3sqfYyPO8+e79B7hRAiZw7h81Epnfziz&#10;CxdPb8L3n+20KqoKYJw/QlAdtsqos9rg6LlF+OiZ+fy/LsUFQuD7D3bQEWzFudfWGDDkKD5TWIrH&#10;r3gtff0av+fbaq64yyW8P1aye4clyS+8tcEeP8vnXf9oO66dJgh9wDjtAwaPCk+9sbMvTqyly5hX&#10;jFWTs2l5FUbS7EULhNI5g/kzMJxrqACGKdXd53N8kqOYT8cxl85jDt2Jg4VchtP88ZlUFoGRZwPy&#10;zlWDsI/A2G05jCEeNASLO8DYQZchGTQIDAtP2dEBYxuBsc0A4oWsPGBYYtsHjSWCBa8FDboMS2r/&#10;P4ChfIbCVQpFyWGsm+NyGr5mdApRuLAUgeFzFx40LIfBwcti4QTGLA6InfOCrDpFPaLUxE0hpcB2&#10;TRAa0tJVS6VEIT8/jQ6jEH37yGGU8ViK/v1UNVWC7OxENKE7+fe//8v2JWgX0Ahx2ig+iQ6Fs76U&#10;hAAkx/sjMZYAIjzC6Ti0S11oIJ1M24a2CKsaX/fIg39DgzoP2EwzPaENclP90SXbH4PKgugIIjC2&#10;L6FAp1EZGDof3UcwicCY3pIDxmi6Cp+zGD+ArkLQoLuQq5hIVzFpAJ2FuQtKwBhWGRiCRaZptpfD&#10;mDdBwCAsJrsktwtFOTgIFpIW3/mA4UDhQlEChU+W3ObfQzI3wetVhMMquoX/DoxOBL5gUclVSAYH&#10;QcJpg7kJuQqBgYO/wLCAwJjvoGGg4P1NPG6e77RpPq8luy9wyHEQFtRmXm8mRDYJHnPptKmNPscx&#10;q4COIw9rpuUYNFZTKwUOwsJJ8EjnJE8hqhQsVhNCXyPCsYkGjkVjHCyW0F2snpJiFUhq42IOozIw&#10;CBAXhqLDIDDC5DIIDNe6Q/tzExphTRGrBDcnJgnRbZDE952k8GZGUhAKswiBIoWkBI0UDO6TgYG9&#10;UtGnawJ6lMaiW2c6jI6RDhSChjmN9oRFe5QUhqNXCSceBMZ0ldPKVfwPwNBCPv0fpg3ogEl9QrF+&#10;Ri7ePDyRM+jF+OjZedYa5IuXFuHbt1Zxtr3MekrpeP7NFTh3crn1l1LOwrUG2WphKrUHqQwMy1/Q&#10;LThgeE7DBww6CwcMugU+R6Eo9aT6RQ0L1czw8hHcvvqEtftQIvwKv+Zl6jt9r8+243tC4+qHmwmL&#10;9fiOEFES/KbWX6ik9uJRPm8HLhAYSnKrKuoXugqtubjGQfwHb7He12+sdjkM5S4ID5XQyi1cPb0N&#10;515f6xLhHPy1J4ZCVN9IBMm3b66356gy6mf1jfpktwHj8jub7TG99hwdyq/8Pj98sE2qBAzBgnp7&#10;bz+8ubsvXtzSC4esZUgB34hZhIZmL1pV6vIZCznYK8FdAQ6eGxQq7hMY3r15qrJS0lxQGJeJeZTP&#10;UfggonuCxfwJ2Vg0idabg+4OQmHvegJjzTDsJDR2GjQICJ8IDifCQxVQK5y2mQgLajuhUSHBw8JV&#10;LmRljmOZB48lkpyGA8YmC00REpIHDecuuprDMFk+oxIwFKbydTtVHsNLgPtCUuo7ZMDgoKTBaN6E&#10;HHTt2J6DfD00bFjNchBt2tBlqJY9pDkiO3CwTwxHXl4y3UQBevcuISjK6C7KDRy9e3VBOe93CG+L&#10;Rx+9Bw/c93frJSVgZKWHIjMtBBmpwUhPCURygj/io1vyuX50GXQVbera6vNH6Soee/gf8Gv0KOIj&#10;/VCQzg96RjDyCIzOmf4YUBrMwb4DgaGchNwDASFQUAaJPh0qKdLJYBHlQOEBYzyBMcGAQVdBWEwe&#10;lGhtQiYOTsBkLf4cRmAMT8NMOoxZdBezlMOQwxAwzGEUEhI+yV0QDIKESec+qUS2s/WMqrz4zsS/&#10;wR1glBAOlJwE/xYmnQscBpFOWEM4rCUQNAkQJEwKNc0vJRB86mIyV0EYmAiMTT55gBAotvB6K7Vl&#10;AcEh8Z5pAR+ntlBbeV9yz3H3N/P1BpXZRVhHl7GWLkPQ8B1XTcnmxC6LyiRAHDgUy19KWEhqMrhk&#10;fBI/u4lUgmnphEQDxnQfMBSybCdYNLQ+Tgo/tSdEBA7BQpLr0P3osCbITGiNjlnt0CknkMdAW7uk&#10;hahFPBZlBKFTdijKCyLQs1M0epfEoE9pHPoSFP26J6Fft0T0KotDd94v7ySXEeFgURhGYIQZMEoJ&#10;jD5d1GUg2mAgUEzt1/4PwJCrcFVTkbxPh9G3PTbPKbR2IF++ugQfPjPXgPHZiwvw9evLeG8pZ9uL&#10;OYAKGkt5bynOERyXVAn1kVtz4QOGkt5qEXLtY7oPDvS/WijKhZQUWhIsVGYrePhWfgsYchk+wCi5&#10;7ctFqEWIr635DQGG19KvhINJ6zG0ultHJcQtv3EYVz/ahm8JjOtnee/bo/jx81349u0NBN46/txb&#10;LHx08Z2Nlvg+SyCYu6DrEDC+e287QbmBj62zBLjCTxf43AtvU6c24godyPcf7jJY/Pz5PnMZ1z7U&#10;nhqbcP4kX0PJafx2Rk0ICagKYPhyGEp802Gcol7f2QdPr+uO3Qs6Yo2anilGSgcg3amekjLoODIJ&#10;CLoEAcPKcH0Q0bWgIFgonCU4CBpOC/i1FhISC8dn89ynHCyamMsBtsQcgqqglOzeRWi4aqnBBMcd&#10;OXjQaUheyaygobLZ7YLGSknXbnMUQcO0VPDwhaoEDS+3YQlwn1z57HpCQ7Awt0FgVM5nWOWUyVtr&#10;YXkMQkMtsQUODkqqlnIOQ20nivh/cz2G1BCvd2kHhAQ2QCMtOCQwWqt5G11CUJAfIsJaIyE2BDlZ&#10;8SgtySEgOmPggHIMHtiN0ChDn14l6Nm9oy3y82taF/fd+3drHhhCIKTSYWSmBRMYQTxvy6/T2kJT&#10;7UOb8PvUgjbAeeC+v+HxR/+F1s2qIjG6OfL4QS/ODkEBj3lpAeiYGYB+JSEY17cDxhEICjsJGlr9&#10;LclRuF0YBQoCg1ARLHQcR2CM7y9IxHqKc/KFopS7oCYNTiQwkjF1eCpm0GEIFrMNFtmYa/mLvIqQ&#10;lBZAqheUDxzKXyyZ6rSY54vt3FtXQTdnUr7CQlAuDKUKKcnlLiTCwaBBsFfSaoWd6BgFB62dsaPA&#10;4AFiE7V5AY8LPfF8M48mQWEhB32TO99acU5oSIu6eMc/yXtcr9lEWEib53c0p7FpThE20GWsn5lH&#10;cOSa1k7PweppWXQblAcO5zTSsEzAoLtYSmAsnUBoTEgycCyllvN6zZRUTB0UhYLUFhZqah/UyBLa&#10;4Ty3fIVBwx3lOtSCXNVROSn+fB/EeoUsapGeYm2Bpgv8+nvq76piBk4Ipg5KwuSBSRhcHoVSgqAb&#10;IdG/RzJdRjx6dIlG106RKPPchYnQ6JQXii4FYbZOaVzfGHMYAsUUAkM5jOmEw4z+dBYEiUt+EyD9&#10;CJS+odjG39X7T83EmVcW4f2nZ1tJ7dk3FNNfy0FzNQdaxe2dLr6zpiIsZUlug8ZWW6hnnWPVIPDz&#10;HQYBJblNavshCQyUAGJrLwgClxiXlAjfZ5DQ6m4nAuDiYdy+chS31RqdruP21WNO3z3pri8ftdyF&#10;utXeJiyk7wiMC+9tIkQO4nc6jJ+/2Euo0ZlwYNcaCw3wWuF9la5C3WhtncWHOy3MpDJZVUBZy/PT&#10;bo3GFT4uXeVj1/g8uQpbg6FV3eYw+HX4fIHGAWM9bn5OkPA1FTmM0/sHGjDe9oAhvbWnH17a2huH&#10;V3AWxTfp8klu4xaV2zpwEBqW27gDDIODBwyrojJYuAWACwQMvrnmy1XoNRMysYhfaxEdxRLOtBcT&#10;EgLFognuqMF1KwfxvVY+68poXWjKcxrSGsJiNUFB7VztA4eDxk7CwqDhAcPWX8iBmMvwoLFMzkPQ&#10;cCW1+n6qotq0pFLlFKGxYRHh4CXBN86jdPSAoUV50h+BobCU5zAIPiur5cDkmtYV2VEN6pZMLcDA&#10;7tGWlNa+FS2a14a6z6rzZ7sANW1rxkE+AOmpUehYlI4e3YsxoF8ZgdEVA/uXom/vzujRrcgek8uo&#10;8ui9lgBv1LAKX9fCYJGeEmRhqfiY1ghv3xQtmtWwbrX33fdXPP7YXVZSqyZv+ZwZFmYFo4DKywi0&#10;GvjizLboXxJKd0AAEBrmLggG5TOcCIzedBJ96CgIibFyFgKGnk9XYaDoH4uJnrOYqC2AB8VjwmCd&#10;y2XEY8oQDirDkjFtmEt4W+5idBaB4ZLdAsbc8bmYPzGfwCi4AwzLX/iAIXgUmtOw/EUlaJirsFXa&#10;FP8Ozm3Q6UkqmTU38UdYSGs8YGwgKJwIC0Jh4wJ+HgSKSoDYZAM8ASAILCp1597AfwcEnsPgvW28&#10;3mbPvfOYyc75tcyFeO7CnAiPc4sIjEKTurEaLGbIZWRjzXTCgtBYNYWqCEulOhEWJsJC0DB42HUy&#10;AZPKv0EU8lJaeJBwsFDYKYzuwgcKHcN5VDucDqGNUVYQbKDYtbgYOxcVYePsPEKMP8uMbPs5Vk7x&#10;8ioTM61oZhHHhJHdO6A4qy1KiyMIjCQDRs/SGHQnMMp57w40HDBKCJd+pZG2cZvyFAYMuQwv2e2A&#10;4WAxYxCB0VfAaI8d/D1+8OwsfPbSArx7YjpOPzUDn7+8GOffXoOL72pWLq3HZUouQmEghZ2sh5TC&#10;UMpfKMmsldWe61CISbAQCOQc5CTkMAQL14BwDx/faZBxSXQt6FPLEA7yqoKiW9A6C62tEBhsLw0d&#10;1Y32KmHx3XFK54THlScIliO4rRXfX+/H5fc34cLpjZbwvn35GF2LWpETRGcP2c54goa2WBUwdPz+&#10;A/4ctneFA4aB4vQ22wvjGq/VV8qez/Pv+Vq1DlG/qRtn9hs4BCIt2JPLuEQXovDUTToMQeTiW5s8&#10;YBygw9j/R2Cc2iOX0Q9Pr++OXQs7cQajFeBZfKNl29HyGpQDhstrWG7Dk4WjdDRgeNAQMEx0FgYL&#10;DxgTc7BkUp5pKSV4LOfAumVJTwJjKPZvGOFBYyh2r/HkAWOnwWIgr3lOt7GT0NhJaOwUNASJlc55&#10;+EJWynH4QlQ7TMpv9OF1H4LES4gTGM5p0GEsJhwWUQt5Pp+ap6OAIachWBAcBgst1CuFEt+Szu1a&#10;SXAeBRG5CgcNAUNdUYswvE+cNWDTbmXN/GpyQNciuzqWAFc+Iiy0BRLiQpGXk4jysjz06dMZ/eku&#10;BA7lNLp1LUJJpxxb5Negfg38+66/2N7KbdvURXKCchjq2xNgAFHvKOU5BJWqVf6NwDa1kZrQGrnp&#10;BARdRQGhUZAVZPDIS2uHogwPGP3lGASK/w6MMR4wxnmwMFk4SjmLSsDQtr8CxeD4Ck3mbHSqOh8b&#10;MFIwzcthzLIFez5gUAaMvErAUEhKjkKAcM5CyW8XnnLVURXAICCWT/MBQyv55TQEDP7++TewnAUB&#10;sdILS1WsrRAwLD/haX7JH4Bh0PCAsdmAocHfA4bPPdg9TzonCLbxWAEMe45A4sJRCkM5YLh7W008&#10;N2DIYfwJGHQX6wgMQcMBIxMrJ6U7d+EDxoSUStD4MzBSDBi5BEaYwlByGDw6YChXQREUgoUBgw4j&#10;qn1jaMvYReNTsX1+AbbMzTdQ+KC10taIEFgCBscHB4xUW/3fMTsApR07oB+B0dsDRo/OUQ4aRRHm&#10;LgwY+T5gdCAwIj1ghNNdKBTVwRyHuQsDBo96vF+4uYzdS0qtjFZhKIWmTp+YgU95/vWbK3BBlU+n&#10;teJbCW9CQ2stPtxEYGw1aChvYRVSdB7mPrxmhYLGdSutdaEo5Rlswd1XeyqAIbchYBhg6EwEFa29&#10;+J0Dv5XK8njrglqEqPrJyfIbdBVukd4Rq4rSim8B4xZfc/2L3fyZ1+PbdzfgV0JHwPj1mwO4+dV+&#10;6wWl/So0+F/koG7iIG8rvT/a6bkL3XP3BQAN/nIbBgOeCwy20ptf56fP9hlA5FL0/It0GJcoveYX&#10;uo9vT67H16+ucsCwKinlMHzAICxO7e6PN3f1x0tbeuPIynJsnsWZMV2GHIZLgjtYuLBUmgtRedBw&#10;4EgztyFHIWAsNGjQiRAWCkUtEmxMhMbEbIOEYLFscr4d1YJBwNBCvIObRhEaI7F3/XAnLdgjNLRW&#10;Y/eawaY9Oq6WBtGFaGGepPPBlAOJgwfPPYjs8FZ5O9FxCB4qw5XTWOocxiYlwClXbqtEuNZpKDxF&#10;YPDocxrKYZjml/FaKidclNsgNJQM5+CjihtbizGNA5XCUrM6YiztenyUVns/TmhU5ZHgaFrDwKHw&#10;VFBgE8tlZKRFoXOnTPToWYy+/bqgX79SwsMBo0vnXGRnJqBd2xa2LuPf//pPNKj3MGIiWyAtyZU6&#10;KtFdq/r9uPuu/8Rjj95llVJpCW0MFD7JYagWvlDQSG+HgnR/9OkUTBhEGjTG0GU4SLgkt53LZZi8&#10;3AWlcJTlLVQVZWEougpLcsdhEqExaXACJhEUk6zNufIXBMZw3xoMl/SeJZcxNturksrFAjkMC0O5&#10;sJRPluhWhZQ5C8FCrT+0z4UHDcqgoRySwlAmXTuHYSu56TIkJcDXEBq+BPc6VTlRltSe35l/7xID&#10;hY7uXHmKLhzcKQ70mwkCn1w46o5r2EqwbFtYWgEJSeDQUSEnSWCwHIY9znPeU4hFR3MYnsvwAWMd&#10;gbHeoJGDNdMIDQFjcgY/pw4ayytchqCRwmseCQppBc/XTCYwBkQiJ7m5JbvVSFMhqQg63nCqg5Lb&#10;lJLcqpIKJDBUISVgLByXgq3z8ugucgkKJeAdsFbw+y/j91eJr9ZvSWqIqDU7JXmBKCcg+vVIsXU+&#10;PUqinTpH02V0cMCgOue7HMaA8ihzGBaSIhym0VVM5887k5CbZYq048yBymGEG0D2r+hm6y8+fWEB&#10;Th+fgU94/OYtwuL0Gg6+qx00bJtW5zZ8LkOOQslvC00pKW3aROehvlMKUyk8tdPyGUpe2wpxC0m5&#10;6ilfElxOw4WpXFjqFqGhvlFqCaJ2IApTmZTYlvsgRNQ3Sj2klLv4RYv5CAfdu/7lHgKOA/d7m/ha&#10;Pe8I3Q7dw8dukZ0GfOUjznNgv3BKENB+3QQCpXyF1lg4rauQch/KXxg0BBFCRXt8XyFoLhEm+lpu&#10;RfhqfPM6f2e8/okAOvvKanz23BJfSMo5jHesRcgdh/EmofHajr50GT2xZ1Fnvik5oHNw177CLjSl&#10;kJRLhFsyXOsuKAcH5zRcOMrLdchZKGdhkCAsJJ17Iallk/OwfEo+Zyh5FrIRMPZvHIYjW8cQGqMN&#10;Giat4tYaDTqOPWuH3BEBInDsofMQOBxAHDAEEDmOXYTFLkHDAOJWee9YSXBQ2wkNuQyFp7Ys60Wn&#10;0ZMfft+Cvu5OXi5DeY1NXn8p9Y3ayufq59U9JcOVg1k0sQBzOFueMSIdczn4LeNM2BaBeU5j9eyO&#10;tro5NbYZmjXRrnqPWhtpP4LDOsy2qA1//waWAE+ID0Vhfgq6dStE7z4l6N27I3r1yEWP8gx0K0nl&#10;zC3e+vQIBA/d/zc89si/rDePciQ9Okcg2L827r3nr7jv3r9aMznBQoCoDAw5DN0r1AKqjEAqAL06&#10;BhkU1OZcYSfnMBwoRvkqpChBQ0AZq3yHAGMVUgSGQlGCxQBBIxaTvPyFgKF2IDqqSmrqcEEjlcBI&#10;xwwlvcc4YMhdaOGe1mBYKa05jELLZ7hrF4JycsBw/aLuhKV8527dhVNFWa3ChQJ5hcPwKqPmqEzW&#10;raFw4rmgUeE0JCW1CQhJoSNBw0RYCAZ0EdsWlxIMngwYd5zFNn6mtum5PkdhwPijtlHa32HTvCJs&#10;nFuIjXMKsH6WQkAUoSGtm0ZgTOUsnwO2cxmEhgHDuQuX/JbLuJO/WDkx1XIYkzhTz05qZsltA4Yg&#10;QVgIGhWwsDCV9raobwnvHsUhnPilEGIE1ixVbHnuxraJVSiKn3c6kEXjVFmpaEOSrdPpkh+Mrp1j&#10;0K+7gBGHnh4wuhMi5V55rRLfnfLao4zAGFgWbdtCuy61WrgncHjAGKzmg066FlDUoPDQ6p4488oS&#10;fPbCQgOGcxfLDRjau9s2RKLUU+oKXYZWcztY3GkJ4sTn81rQ+PFTL6fxuRblERaqhNIeGme0R4bg&#10;oJJazdT5mMBiSW8C45t90CpvJb8FE22S9AMfN33Kr3GGToWwuf4VX8+jutRqF75fviZgCI2fCIxL&#10;7xMCH27l1ziEX84ewLUPFVZSSEnOYqNVPKkK6vxJ/t8IjO/4uMJT3xIkZ9/gwK/BnwO/1mMIGMpN&#10;CDQKZUlyIwpfuXzIdv6/N+MbPk+v+fat9ZYTufnFfpx7Yz1/pysq5TAoAcMXlnLA6Ic3dvU1l3F0&#10;VRntZ5H1mVo2UfLKbX3yOQ5zHYIDoSHxXPcsdOUBQ2GoxeYqKMFiQi6WVAbGFAGjmANwDwPGE9vH&#10;GjQO0Wkc2jgKBzaMwAFCQ9pn7UEcOPZ62kdo7PWcxx8cB4Gxx6RrhasEDAeLHSv7Ehha4EdgLO9N&#10;aPQyADj1ouvoRZj0pty57qu/1CY6DYWj1BJEM905Y3Kt4+roPgnWBqVvx1D0KAhCv87tOaDGGzi0&#10;FmOFtt6c0wnTR6YhK6mFrX2oX+dhNG7wmAeM6rYQr5VaqQc2RUxUO+Qq+d0lF927FaF39ywM6pmI&#10;4b3jMIIapX3WOXPvXhyMgBZV8eB9f0NQm+oY2Scag3t0gH+Lx/Hvf/8natd6EEmxrZCfKScRjFw6&#10;CR8wFIoqyg5BUU6IrbjNTw/gbDLIchcCxrh+d4Ah/RkY4/pGePKAYUlvAYOS0yBAXC5DISnXQ+r/&#10;ExgWksrDvP9PYNypknIru++AYgl/37rvcxo+yW2olNYlvekw+PcQMAwa/xMwKAFDsPAlt10VlCqa&#10;/jswBIvttld3mReC8skDhie7lrP4EzB8IBEwNhMYmwiMDT5gVIKGgLF6qg8U6XQPdBjmJgSIRIOE&#10;E8/HaX/sJAKDDmNKCiZx1v7fgdEQkZRzFh4wCJDgtg0QE+bHSUSoAWPTnGz+HNkExh1QCRZL1W5d&#10;+3OoDH+c1mglWAuZkrwgA8YAAqM3gWGw6BSJroSF5TG0FuO/ASPGymbvAEMhKAJjCGExJMaOqpKa&#10;SoehPTOOrO2DL15bZqB458lp1qlWFVNqC6JFeVrlrZbltjUrofGdylkJC8FD4agL76yxfMf5U3Qj&#10;PJfTcAlwrQZX36k7wLhuwHAL+X7mQP/9x1rH4RyJAOFWddMt0FlooZ/trEdQ+KAhYGjhnnpJyVlc&#10;t4V8qqCi46DD+IEAufzBZlz7ZAd+u3DEoKGGgT98osaBu/kzb7GS2i9eXoazr66w/k9qQqjH5TJs&#10;4CcoDBYGjPUWuhIc1JjwV+2sp6NpH/+Pe+z15k7e1O9jM9Sk8PY3h/m1N9wBRkVJLWFxam8/wkJy&#10;ie83KbmMZzb0wN7F/BCpnw0H+mV0BhaemuiJ5wYNJcQJBh0XSt65HlNbkEVqFzLeJboFiSUTlbtQ&#10;OErA4NdWSxJq5YwiDsjd6CaGGDCObhuLw5tH4zChcXAjgUEdpNs4sH6E9Y6yXlJ0HCY6DcnCVHQb&#10;BgzlOQiNPSY6jVX9XR8pUz86Dh84fG6jj+U2HCR6Y7uOAsVigaIHB49yLOcgNHdMDqYMTsOoXvEY&#10;0CUC3QsCUZLZBsWpLVDAD2JufFNkxTRERmQD5CU0Qd9OIZgxnLO/aUUcfLpg9phMFGa0QUu/qqhb&#10;6yHbxEide5spNKVtMFsSGO3U4K0NMtOj0LE4A106Z6Fv1yQO4m5/A23kP3tUPJ1bMmaNSkRpXlvU&#10;rnYP6tW8F0UZrWxDq8b1H8SjdB1qIufg4CW3KYHCkt50FsW5oab8rCDkpPmjnP8ftf4QMMZrMyXP&#10;ZYySFJZSeIrnch8ChU/jVSVVAQ2Bgm5jkHMcJkJDoanJAoaV1RIYIwgMwkJtQVRWO0chKesl5VZ6&#10;GyQqYFFoq72tFYiXy3AJcMJBoODfxqmY0PBkOQ0nl/TW+hgXilo5SwnwjhWw8AHDp/UczKUNAoQP&#10;GB40fHID/B14KBy1jc/x5St8jztY8DGd656gQTBsEzAWEhAL6a4XuDCVC1VRcwkNcxj5HKTpLDiz&#10;Xz/TVynFQXtKBmGQgsWczS8Z63IWgoQ2SdK+FzoXQJYRGtIKldVOSuKAHIGsxGYIrQwMAiKSUuWU&#10;LdhTLoPnKruNDfdD706hBgI5jA0Chs9dEBZL1DVXDRBHqUVJCieMSdCGTYPLQ6wEV6u7B/ZIQZ/y&#10;eHQnMOQsBItyugtJye/O+WF2HFQeRaDFYKYHhWkKTVEqBdY9u89zwUIlteop9cT6fvjy9WW2yvvt&#10;Y1PxyfPz8dVrWsxGYMhRfEA4EBZa8X35NAdY5SmUz+DRLeYTTFRW68JSP3yiQZNuwuQqpwQQSavD&#10;LQRFOCjHIRgIGkp8y2GoR5Sk5LVVTX3D63MHLRluZbMXlAj38hiXVSV1jNeqnDqO3y4exfef78Tl&#10;9zcTNPxafOzWpSf4dQkfDvA3vlTCeyfOv7UOXxEWWn8hXXp3E3+GHTbYCxQGDLoPnUvKT8hRqF35&#10;L2cO4JfP9+HXz/fixme7+X/dacDQKvELCleddk7kFr+XnMpHz3ghqbf39cM7nuQu3qoEi5PU63IZ&#10;W3vhCbqMrXMKsVrbRBIa0rJJldwGoSA4SMpROAkQ3j26i8XUEoONQlsub7GUoFg2RTuJERRT6TCo&#10;ldM5oM4ro1MYaMB4Yvs4HNlCYGymy9g00kGDTkPhKWs4SGDsXUeHIa2Vw3AhKp/LqJCchpLiHjCU&#10;IN+1mq5jDbV2EF8/2JoV7lmr5LnKcPvYmozVs7vY/haz1HZ7RCYmD07FsK5R6F0YhPKsAJSkt0FR&#10;siDhZ516c+ObICu2EdI61EVSaA3EBFRBTNvHkBtbH8O6hXGwy+XXLeNAmIOyvEAEtKyBOrUeRsO6&#10;j8LPtxWmchnN1TSwIcLat0ByUpitySguch+4iQNioMZy80Zr74M4qEPpkolpBFgcYkProHbVu9Gk&#10;/kNoWO9B1Kp+L93Lw9ZKWmAQNHLT6C7oMP4MjI55oZb8zkkLQFl+oM0OrVLKcxgChYMFnUYlaLiy&#10;WlVLdbDnCzDjBkjRhATBQWCMHxRnksuYpMQ3gSFYTB+eQpBWchjWS0rAcLqz2ptOQ7kM5S8mEw5y&#10;GL5V3iqzpQQJn+NYSohUiNBYNt3Jkt6EhjUX9FbiS4LHaroNSe1brAW5AUPuwltnocV4OsphGCwE&#10;DuUyHBTcmgqBQE7CyVfttIWvMzdh0vOcdC2AmOPQPQMFXTa1WQ5jjvIXBdgwOw/rZuYQFFmUEt5Z&#10;WKOEt/IGYxKxgO8DLc5T+Em5iiWeqxA07Hy8HpPLSKQjSOREIJzA8CMslOhuRFehUBRl8NBCPQcO&#10;rdMIblsfsRFN0YduWQt5N8/Nw0aCy7kbOQsfLAiJEYmmOSMTMG1wJAZ2CTJgdJPDIDDMYXSOoruI&#10;dO1BCukw6CqUuxAwynk9pFsMpnCiIScxc6BcRqS3655CVFGEB53FgAhM7BOCCb2CbZ/vYxv64ysC&#10;Q85CDuPzlxZxoFzOgVJ7Ybj8hHMYlEpqBRHeFzzUCuSiV03lwOH6TfkAIVjIYVi57Wc7DBKuekrA&#10;2MEBdxsdxhYet1jprXIXt875gKG1FSqNFSg8WFhX2iOAYEEY+AQC4+a3R8xZXP2QTuarfdBmScph&#10;WEUTB3Btv/ojB3iFpb495dyApHCVKp3UXVY5CMFC6zC+oXTUcxSGsrUX1HXTHvykVueeLFRF/fCR&#10;nMweA4YcxpmXvaT3HWAoHDWALqMSMHb3JTD60GX0psvobi5j/QzlGdSegOCYRGj4HIYnQcEltCWe&#10;y2VICkXZczI9d0JoCDgcPJcTGNqGctV0bXhPERjr5nThAN8fT2wb89+BobDUBteR1rrTeqEpAWMP&#10;geHyGUOwi8Cw5De1h8BQqGofn6Mutgc2DiN4FNpSAn2QJb1VTrtqdrlV22jDntmjvRBT71gMKGmP&#10;npxx9yIkunMgLUlvjUJ+2HLjGiMzqgFSw+sguX1NqgZSwmshPaoe4dEEXbLboHfnMIzsxw/T1BKs&#10;XdQT6+YrSd7Z1p70pMUP9q9jwKhPYDQhMJo0qoomnsvQnhZqJhgTHYiMjBjk5yegZ6ka+GmfgwQ6&#10;jATMGBaHaUNiMZ+zywXjkjGoLAQhravh7rv+gv/6r//AQw/8E63oYpJjmxMOzllUAINwUDmtEt4+&#10;hyFgqAmcgKGNkcYSAJLBQqu96Tp8wLAV4AKHkuIGjQ4Gl3EVwCA8BAx++MfTXRgwCItJQwiMoV5Z&#10;rVZ6ExhavKecj63HGKOFez5gyGV46zG85LetvfDA4RoOesCwRX0+x+H0PwKDsDC3YcnvO8BQeGo1&#10;j+oXtU4iMAQLn6yJ4LyOVCdCQ4BwwHBOw62fMEBQvvCSg0UlYPB8s1wEVRkY9nzBgl+/Ahhesnvj&#10;bAJjltZguHJaB4sMS3YLGHIVWpynjq2+fIXCUAKE7mnBnlZ4m8OYmIRVk5MI9jBkJvhZ+WyEEt4e&#10;NMIFDFVHCRbKaYTUt2aEAkbfLgTGBAJjTi42EF5yGEqyLySw5vL9OGtYPKbzvaj35KwR8ZjKAX5g&#10;aTBKcoMMGP26J/P9G+sqpAgMl/BWlZQPGO0JjHC+7wiMAfwaBIbCUAKEuYwBHTClXwdM6itYhGFs&#10;j0CM7dbWWoQc3zTQ1l189Nw8OoxpHOQWc6BcaXkJW29BYGhBnmBg1x8QIDxXuxBbn/GWt0bj9Bp7&#10;TIO/+kL9ZPkLDrQKSZnLcLkKOQwrqaW7uPahKq0UktKWrlrQR0hQBgwerQutKqUknqvtuYHDrg+b&#10;67A251Y+e8jWYHz38TbLaei+3IX26v6JjkCbJP3IgV57X/z4qZohOuehrVdVKqv7333An+kjuh4C&#10;4poA8Mlu6xl1Q87ii4P2fPcat/d3xbatZw+Zfv3yoIHp9sVj/L57cO2DnQ4YBgsLSymH4fIYCk0J&#10;GgLGGwSGFvK9tLXnnVyGbUYvp5FlqkiGUw4clXMbku6phJbHiep740JZet1yAmOlEt10FgLGKsJi&#10;FT/QatK3c2VfHN062gPGmErAGOkchqBh4PDlMwgKOQRzGwKIwlRDzIEcWD+ErxnK5zqoKBmuNRkb&#10;5vfkwNGFcMjjoJaKgbTC3QqDUZrTDl1z26F7Xlt0yWiF4mQ/5Cc0QR4B4VM+nYSAkR3TENmxDZEX&#10;3xQd01qhW1EwhvZJxMwJHFyWD8HR/bNx6uQWfHvuWXz1+UE8dWCSzVDnjk7nBzDMevkoJFVPe397&#10;wGjauBr8mmpLzNpo588PbVhrJNFl5GTHoFtJLAfwGAPGnJGJ9uGcPlQf0ASovfVcfni7ZLdGtSp3&#10;43//7/+Nv/3lP1Gv1oOIas+fM0XVUQSGF5JysAhBcU6INX1zwKALIUxKCYzB5fxQyjn8CRi+ld8O&#10;GJTlNJzTUGmtK6+Nwng6DLUIURJc7UEEDFuLQWBMIjCmEBha6S35GhBqxbcW8M3RAj4vLCWXYcnv&#10;ySqvleQ0fEdVTDkJGj5QuLJbz21YTsOFpxw4CAyCwrkNl1eyVfhyGQYMJ7kMtfwwWEgEhQNGR95T&#10;mw86DT6uXMZGXm/koO+g4XMKToKEgwbF1/pCTpa78GTPpaMweed/BEblNRg+YGRYSGjl5HSsmJTG&#10;z6MW7BESYxMqHMWd8FQ8lvPeqklJWCNg9A1DRnwlYFgYyicXinL3CIyAurYrnoChzrgbZ2Vz8qj2&#10;JBn8+imYMzyWs/9oTOXsX9VX04fG2GRm2pBoDOQEpiQ3GF07xaBvtyQDRvcSV1LbjcBQWW2ZV1qr&#10;stryInVIjra9dWYOjrEw1FQCYwphMbmfQEHX2ysM43q2x8iytpQ/ZvN5T20ZYnt5a5X3W0en4vOX&#10;F/0BGILFZbkLX0WUAUOxfQ8YdCLSJboPldoKFi7p7YCho65tvYVCUnQSAscPH2/l11LSWR1wtTJ8&#10;L36nuxA01FBQUhK8oiOtnIdgIqioYsruuQV+AsavPL8iAPHrChg3v9HgrTzDLv4cKuNVKxJ+DQ7s&#10;2l3v9rfHqCfx+/knqKMEEI92j66FAs9x4TiPTrfP67nqS6Xn63nUhSf5HOoin3PxSV7rHl93/SX+&#10;TE8RHMe9pPeBATD5qqQIEAHjzT398Yak5Df16o4+eGZjN+xZ0tHetNr5Sw7DOQ2FpuQ0BIo7q8Kl&#10;pT7pcZXmqtWInAml16kqasWUfDoLqYDuQtDQBjKdLHdwePNIB4xtY3GILuOghaQIDB4PyCFQWqux&#10;z8tnWIhKDmLDMBzaOAKH+bzDm+hICAot6Fs3vxsHnWIOTlkYw0F9UFkUehaGoEumP4pSWiAzpgmS&#10;wushsX1dAsAPpdn+KMlojaLkZoRDI2RF1UdGRB1kduDjsY3ROa01eneKwJhBWVg0sxd2bpyAZ08s&#10;w3vvbsfXXx3D5Ysv48cfTuHmzfcBfIGbv76DT97bhH0b+3FAJKC6RiA6rKEN6Jb4bliFurPlbAs/&#10;bZ1ZH+1DtItZENLTZOOjOVBHYeZwhaKSeJTLSOCHNN4+pEs5cKi0Nbp9fdx799/BPzPu+ddf0KJJ&#10;FSTHOJchZ5GbxmOGS3YLGIJFJ87wlPjOz2jLD3lbzg5D+XtSiCnaVndbSa2Bw8HCJb+d29BjVmbr&#10;QcNag9BZjCMs3NoM5zT+nMdQea32xKiABoFh5bXqJzUmhy7Dl/xW19p8V2Zr4SkfQOQ6itz6DFvE&#10;52DhFvQVEhiS5zRMhVg2rciJExQd76zCdyXPa7S39mxqjtvHwjUXdHkMJ52rfxRlvZ86EhoSYSEg&#10;WLKa8sBgqnzPniMo6PnuvnIVFcCodO7KaR0wLNFNh7FmWqYDxlSCgrBYLlh4lVHWO4rAWExALB0b&#10;b/BYMi6Oxzgs472VExOxemICxvcORUZcU7T39rgQNHxVUr7eUb4qKW1zHBOukFSo7buxfkYm1vJn&#10;kLtYPDYJswgIJaanEBbaK3zmsFjMG51EtxFjLWY6ZQeha8do9KfD6EWH3E0hqUpJb6uS0jqMAjqM&#10;4vAKYMwwCPFr9o/ApH7hmEBXMa5Xe4zpHorR3UIwpHMbDClpbd//mW1D8dXry/HeU7Px5uHJ1oTQ&#10;gOFtzyq5Cql1dn5N0OBRCe9vT622ZLekxX3ff6z+UoQFHcPPdBAKQ/1IZyEHoXsKT934YrfLXygc&#10;RVgo6a1cxi9f7qG7IAS+Ub5hj3WxVXhLr//581087iCQtlm1lNZbGDiU15DDuPQEbvBa5bQKSd38&#10;mvcJgVvnjuC3r/U1D5lunaMz4YAPyQcEDvS4JPH80gnv6J1z0MelpykdqYu6R13hvavPAN9JzwLf&#10;P+fJO7/9JvDjC7h97RkHjPcOEhaUW7znYCF3YQ7DgKGwFLXTy2WsLsW2eQVWTrdiMmcYdBsGDQOG&#10;2ixXAgbdhoGEWqKN69XMkM+Vluk1kwmeqdocJp/SRjHKXwgadBn88Gqb00ObhuOJbeNwlFLi+xBh&#10;oRyGpMeObBlFFzLWdJjnhzbzMd7fT3CoOmrr4j6cMZZz1p3HgS8BA0rC0as4BKVZAchPbIaMyEZI&#10;Ihzig2shLqgWogKqo0ObxxHdtirSCAZBIi+uAQoSCIf0VuhVpE2EEjFtJGemcwZg16bJeProcrzx&#10;yi589vFTuHzpdcLhPcLhY+oz6nPqU+9a+oAAeQYvnZjGwSwHQ3tGIq5DI9SrTYdBNWr4qLUab0Jo&#10;+DUkNJrUQKsWXvK7gz9SkiNQUhDNnyGaH0q1qyYwRtBlEBrTh8UbPBZou85xqRhAd9CiyWP4j//4&#10;X/iP//2/UKPqfVZuq5CToODCUnIZgoZCUiE2w9OxgMDonN0W/Ur4wawEDGtASFmLcwJjJIGhJPho&#10;AmSMpKqpvgSLhaWiMdaDhWS5jD8BQx1rVS3lgJHqoKEEuKAxxttIyaql6DImuNCUkuCCxoJJTuY0&#10;tEajMjAMIAQFtZQw8LmLCmD4oOEBQ7KFlVrQR60mOASNNR40pD8AQ6DwYOGAwYFdwBAILEntIOAg&#10;wsftMQ8Y9hyK92xhnhd62jLHHVUVJSe/hUddy12sn5lfAYy10wiMqQTG1AysmkJQTErlZ0/OQklv&#10;gmJMPBaZYj3FcVB3wFhKcKwYT2hMiMPYnqFIjyUw2t0BhjkKyq32diu+5ThCCAzLYfD9oGT22uly&#10;N1pVnmLAmDeSkxVCYtZQSfm1eGh/8Wkc8AeUBKFjdiDKCQyFpO4Ag7Do6CqkVFLrgBFmABEwJhEY&#10;0wby2K8DQUFX0dvBYiydxWgCY0R5EPoXtsSA4paYKWBsH2Y5jPdOzMSbhybi85cWEhgrDBgCgyBh&#10;CW/tiyFgfLjRoHH5XfVbWs3nrsI5haXe1nM24HtC4Of/CRi8vsGB/xcPGKqMsqaFdBk/fOwLSbn8&#10;xY0v9hhEBA2FtrR+Q1VVOv+JruXGV9rO1TkN5zIO46czu3HuFH+G9zfzmkD4gQP3zy8CP0kvcAB/&#10;3u3tLSdAhwE9R27gktPtC85p/PbNEfx61oWWfpEjEXz0fDkJgeQKnQN1i0D5jV/r5kW6G77+V+27&#10;cYX3BJFbr+Lm1RP45eJRB4x3BQvqbbqMUwTGWwYMldb6wlL9LCT1+o6+eGVbHzy7qQf2LeUHZabr&#10;zV8BDO2foXCTchTjCQlponMSchSLKwHDwcIBY4UBw+kOMJTH4IdnYTfLMRwjLI7vmIgnt42nxvF6&#10;rOmJrWNwdMsYK7dVonvr0j5Qa/QVM7twEOmIWaNyMXGAEtTR6JYbiMzoRkgIqY2U8PpIposQIKLb&#10;VkckARFFxbSthrh21ZHSvg7yE/xQlt0OfTgDGtYzCVMNEIOwa+MsPHtsA94/9QQunCMcfv2IEPiS&#10;+ob6mjpD6d671FvUSU9v4jYFnLb7n9IOb1/dA2M4kMZHNED9ug+jLoHRsMEjBIb0GBo3UALctQ0J&#10;8G9gK7/j4zSgR1lScCYBoS05Z44gLAQMOQ1K0Fg0IQ2zRyUjl87o4Qf+YS7joQfu4oDQwNyF3ISV&#10;1VJyHOYyBAxvTwIBo2NmW7qnYGthrvCSQlDaD8M2UpIIDmmkOY5w15iQwFAeQ8Cw0BShYQv5KtyF&#10;KqYUlnLltf8TMKYqpzEyDTNGZzpojKPLGCdw5FQAw44TldfIw0JqEcFhbkPAMHA4eCzlUXusuBJb&#10;VU75HEYll+HJhacEDk5Y5DSo1XIadBjmNAgBn6uwfS0EEInX6jYrl7FRCWrB408yByJQVAaKAcPJ&#10;rr3k9qa5BbwuNPlCUVZGa32ktFAvy4DhwlECBmExIdkLRcVj8ehY06LRMVg4RorFwtEOGgLG8vFS&#10;LEZ1D0ZKVJOKPlG+RXphVjXlVAGMdvU5sfGzkJQDRjq/f5qFo9QRV63UF45JwgLtxTHKtVGfT7c7&#10;tX8k+nUiMHICUdYpGn27u5BUZWAIFGptLmgo6d21SEnvaEzoF0NnEUVYcBLC95tcxSi6ihFdgzG8&#10;LAhDS/j5zG2GvvnNMYsO+7ldI/HVGwLGDAJjgrU2//atleYgtCGStmitAAavr2lxHj+Hl97RojbC&#10;wgOGK6vV3hmbCAqX8Fb+woDhhahucFAXMHSuJoUuH7KxEjD24+bZfRyslXMgWHhPi/zUrFAL+lwo&#10;6k6ISgv61Kn2NzqT7z/Zjm8IMG2cpGT3z8ppfL4Xlz/aiUtaZ3F6E/8Pm/i91Xp9L36li3GLB7VF&#10;7G5cI9TUVkRbtX71+kqCcwk+fXERHdcSnH1tOc6d1CJGuq2PtuA7fi/lSrTm4xxBeZaA/Yq/s3N8&#10;/AK///Wv9+Kb0+tw5qRXVvsOYeHTqf3KXzi5aim3gO+NXSqv7YdXt9NlEBpPrCkzl6FumXIZkoDh&#10;oOFyE3fyGs5hWDiKkJAEC0FGWuklvF1ISjuLERhe4nvjgq6Wf3hyxwQ8tWsyju+cSHBMMGgcodvY&#10;t3Y4ti3th9Wzu3Jw6Ii5Y3MxZXAqhpZHomcBLXBOW5Rm+ps6pbZGVnRjcxKxgTURE1gDMe0IiMDq&#10;SAyuifSI+ihMaI5ueSEY1iOFg1UpVi8chYM7l+C1F/bgzCcv4srF9/Hj92fxy42LuHXrEgf+C5RA&#10;IUjIRXxICQjvUG8RECepN0yChju+bc/5jhR//skpHBhTkdihARrWfwR1aj+I+vUetnMt5GvUoIq1&#10;DWnerKatyQhs15Qug4N8RgQGlEXTUShnIWDEExaeCJFpQzm7G5OCRePTbEOjUP8alse45+6/84Nf&#10;z/IXhQREDh2GWoPIYWjXM+1+pjr4IgIjX8/J0FoMVUrxw0oICBLDtfMeZeDw7b5nmyiF2Z4Zgooc&#10;ia8Rodqcu3CUchhKfHvA8GQrwAkN17VWCXAvCe5rd05ozBqrdRnaH8MlwNXyXJo/UavAJbUOqQyM&#10;O6EowUHOwrfAz+UwCAhqKQEh96FwlNyFL5excqbkEuECxrrZBITCUnQAAoWO69QM0OTu2WZIs90e&#10;Fuosa4/N1oDvtIn31EBQsns6l5ugdNS14LBxdn4l6dq5i/UzCAtb1a02HHQWU9PNXaycnIoVk5IJ&#10;gCQsNXcRh0WjYqhoQiKaA3eM0yhBI4ZAicUywmLpuFgM6xaIhA4NEdimjgtLqVrKBwolvS2PQYXW&#10;R0ggJ1iRBEYJgUEwrJnG709YVQbGAr4XBYt5qt7TcUQcJveNQJ/iQHTKcesw+vYgMMpirfmgLdqj&#10;m1B7c3MYFcAIJzCiMJ7voYkqotBEpDvfd+XBGFLSFgM6tkb/4tYYUNQG3TObolduczqaFLy0b2wF&#10;ME4dmWTdaS+8vdpKZgWIq++vxZX31HSQRzkOugtVSlXkME7x+PYag4UvLOWcgJfsplNQ+EmQuK6F&#10;d5TCVlotrjYjlUNSvyn3cHa/hZz0esFGz1eJrVqGVPSZslCUEuAu6X3r/GE+d6cN6NcJmx/oZN44&#10;PBV7tSZsVinW8/27YkIOdi4oxekT0/j/WU0grsS3by4h8AiEN5bgo+fn4t3j020DqRd3jcaJzYOt&#10;guyJdf3wxNq+pqc3D8TLe0by9zQR7z81HaePT8XJg+Pwys5heHXXcLx1cDze49f47MU5eO3AGDy3&#10;c6gHjAMDIZnLqFiPQVDQXbhKqX54Y6dchluT8SrB8czGnti3RBVTHOgrgOGDhpeb8EpuHUAcNKwM&#10;V49ZGa1EaKic1gPFqqmUL4/BD6oWyB3aNAIndk3EMYJCzQg3L+rDD3Yp5ozJw8SByXQPkRjatQNm&#10;jsqmw+iLHcsHcNDMRllWAAHQDAXxzdAxuQWKEpsjJ7ohkkNrIiGoGtLCa6MouTl68c05pl8OFkzu&#10;i80rJ+PJA2tw8uVD+Oj0Kzh75kNcvXyWLuIKB/kfqevUL550/gN1nvqYMHiHOkU5J1EZFrfxOp8j&#10;WOgot/E2bv12Emc+3oSV80qQmdAUjRs+gtq1HkA9Oo0G9QiL+o8ZMBprXYafW/kd4N/INlfKTG6P&#10;PiVRmDokHnPNYQgUCkm5sJSAMWtEIt1HChaMS0NZXgDqVr8Xjz70LwT610FmSoAltm07TIJBDkML&#10;+YoNGGEootOwclu6DK3FGNY9zPIUAscwHyQk3pd03+3CVykh7oMGgVGx455CUwYNl/x2JbZeuxAl&#10;wK1qyi3kk8OYab2lfMDIxtzxzmFYDmOichcKRwkU+YREgctTcPBfygmH5AODq4zSYr0/ltKuoJbP&#10;UO7CFVvIWSiPYc0i7TnFBIa2TNXeFW6hnsJPawiF1TMLsFZJaA7+awkDkzY8omzzIx88LPfgkwsr&#10;6XzjHNcbyiefk7ijvIrzdQYLF4pSGatgIWexclIqlYKVEwUM5y4UglooWIyKIiCiCApCw67dcfHY&#10;GA7ysRzkYzCkayDi6G7bta6NUDoIazgYTGBIgobBQpVS9RHcrq6VZfuAoeaFWgC4lKBYzOuFfB/O&#10;o6OYOyIWs4dGY/awGMwZGoOJvcP4GWtHh0FglKhKKgm9VCWlpDelHEaZtxZD6y+65Iejm0JS3elO&#10;+T6Ssxil8FPXEAzp0s5A0TOvGdUcvfNaoSS1EbplNbV2RK8dnICzry/D+ydm4u0nJuPL1wiMd1YR&#10;Dus4mKupoHIYgoZrC1IBDF+VFGEhKUnuymq3GhwECzkLweJHW2shx6GqKVUpaSOkzYQGgSHAyH0Q&#10;GHIXv361z4ChEJRCV1rkp1CVgKEuttbRVvAgNG5fOILb6iXFo/a/uMLvo9Yh37y1FqvH5aJ/WhP0&#10;TGyArlSX2DoY0TEA+5eW4ZNnp+Krl2fh0+em4sMTk/Duk5Pw6r5RBMUIPLd9GI6s6YPdS8qwQ2uC&#10;VJyh9+fUHKzj+2g9Jx9bOTE5uLwcz27ujxd3DMHzmwfguU398ZqgcWAc3ntiAp7Z3A+HV3VzwDhN&#10;WEjvHlB7kD8C4+Sevq5SaqfLYbwmERgvbu2Do6u7YStnRtrIxQcMcxsWosrlrIdA8JyGg4a2lPRg&#10;Qlho7YWkkJQPGKupNTPVQsOFBrTxjZrGrZxZyoGhmINhJsb1S8DQbpEYQGs8oCSUs5cgDCoL4wBS&#10;iGf2TsHJ4/P4oS3nm6g1cjrURW5UA3QmGLpmBqAvZzCDy+Ixpn8O5k3siU0rJuLonlV47blD+OT9&#10;13Hp2zOEw3cc0H+lKv+7Rf1M6bHzHOzP4Ifv38WlC6/h+2sEw20ltN8jGN6m5CwEDILi9qsmQBIs&#10;XvOk8/fw47UTOLR7FEoK2triulo17kO9On8ChhLgTZzLaNO6AUKDWyA1Pgg9+EFTqw0HDB8sHDB0&#10;nGb5jEQsnJBug3YqYdmmWVXbFCcjuY1LehMIeRleWMqS36HmMFQtVZBNl5HZFmUF7QgJV1o7UiEo&#10;QsGFpOgyfKDgfSu1VQ5DeQ7CQiW2tj2r8hiSlwT3uYzxti7DtQuZbMlvyne0HlNeqa05Dbc+w7eo&#10;zzraWldb5TiyvFyHy3foOIOPmUZRIzMJnwzMGEHx60wfkU4Hk86vn4Ypw1KtPYtarE8alMSfLZE/&#10;WxLGcSIylsexvB5HTRxImA1Oxgw+Xw015ZIthKod8GbmER75BhBpjUBCraPWEww6ruPj6xRO8sJK&#10;d6AgByFHcifkZG7C5Lv2wcK5i1VTM+jK06z9h1p8OGmhHt3F2DgLPzlIEBYExnwdRxIeOlKLx0Yb&#10;MBYLGOUERngDtCUwFHLyhZ+kysAID9Fe8HUIjMYYWB7Gz3AqNs/SgJOG1XQ3K/j9Vcq7mA5jobaE&#10;JTQWjKSGx2JK33D07hhoYc5yOoz+AoZvpbeAocR3cQcLQ0llhRHo3qkDBtNhjNI2wN1CMZTOYnBp&#10;IAZ25me4qBV6EBbdcpqhe04LTgY5iGb7WVXmycOT8NWrS/D+8Rl459gUAmMRzr21nBBQpZSS2Woq&#10;6IDhawuild6X3lmN82+ttDyGq5Raw1k7IfOhFu4RDnIWlKqhfvCS4ZWB8T2dhes9pcoqtQZRU8J9&#10;dpTbuHl2r5XYqnLKLdxzsLh5XsnuSsC4dNT6SP2osBIhpaaEn7ywGFPLwpHX6gHk+z+M3HaPIdP/&#10;EXSOqo3pnMQdWFaG13cP5eA+Aif3D8cru4fgqY196CJ6c5DvgZ0LBQm6Vb2ntM3vlCyskCsck4CF&#10;dIBav6P1dU9t6MvX8vW7huKlHUNx8sBYvHVoAt49Oh5Pb+yLoyvKvaT3gUGQ1CJEVVKn/gAMyoDh&#10;SmtfM/XDy9v74ekNvegySrCBb2jlMgQL5TNWkl4rvGtzGSaV36qigkcv0e3TSstdOGis5kxvNYGh&#10;1d/TOWCM6hXFAT7MwNCvUwj6FgejP4+DS7XjWwymDUnjbDqdA00yZnNw2LK4Fw6uG0J7nIdeOf4o&#10;SWmJXhwAx/bOJFB6YuvySTi+bx3eevU4vv5C4aWLBMR1AuAmB/bfOYjrn44+B/ET9T1+//0Sbt78&#10;Ejeuv0fH8SLOfLofr72wFPt3jMaLT8/Hd5ef5+sVjnqfoDiF32+/jlu/v4xbt14w/f77S3z8ZeoV&#10;PkcSQE7jt5uv4523VmBo/wQ0rf8Aala71wGj7iNoSGg09KDRSGW2Tb3kd1s/JEYFcOYfZq025o72&#10;kt6ExAzBgu7CBwyDxkgOvrw3uGs4clNaISG6mQEjN7OdKU/Q8IBRmKXSWuUxVDWl/lIBKMkNwMAy&#10;zvAIiSHd+LsvD8EgfoAHcbAZbOKHmfcGl3kqD+X38qk9P/iUjrw/hMchXcMwiI8N4vWgcnc9pJtC&#10;EOF8XgTvUWURfD4HDTrHQbw3kPcG8noApfMBfLx/aTj6dtFGO9qdLQw9O7cnRNuje3EoB55Qgi4U&#10;pfnBKM0LRJfcdijJbotOdJ3Fmf4oTCcw+bvI4/vDqRWy6UDTY5sgLbYx0uP8kBrrh6TopkiO5r0Y&#10;Hjs0QlacVusHE8QcoBVa1V4xeq9zML/zPiZEFDrSIE9nsIYfUneuldnKQXgQqDjPJ2BysWaGFuTd&#10;ec4d8bX29dSVNpOfL1VFpfKzlGrQWMHj8okqm/XcxWgN1jGYT0jMGxXJWT+hQRlAqCVjorGMsJDT&#10;GFwWiNiwBghoVdsW5mm1t63FCGnk4BHiymrlOgSMuMhGGFAaQuAkYf2MdGsvsnxiIpZOICzGEhaj&#10;Evg9FIoStGINHJP6OIehooryTs5h9C7XfhgxlsfQam+V1AoUKq+VenTW3z0Kw7tHYJjeT6XBHAPa&#10;oR9n1X2K2qBHfit0zWmOsqxmyI+rgy7pTTkZzcGpo4TEK4tw+slpdBhT8MWri3D25FJ8yaPgcf7N&#10;5QTBaroHL4fhAeMi3cW5kysq8hfneW2tQd7faCu83YK9HQ4OVm7rwktWUvupK6m98p4cjBb67TBY&#10;KOFt+QVK4SnLWRAS1nhQyW25i2/pNggIVUcJGOpY+wsf/4Eg+p6AUlPCD56eh2mcHHcmJEqDqqJz&#10;UHXkBlRBVtsq6BRTH6O6hGLl2CzsWVCKo6u6cyLf1Ta/U/+/bWopo4kJ3z/Ser6HVGG3fnoWNvL9&#10;toUudseCjnhyfW+CYpgB46Udgw0Yr+0bjVf3jsLre4bhCZqDg0tKfA6DsDB5wFDS20t8q7RWPaVO&#10;7lKlVG/Cojde9cJSL2whxVaVYzt/KM1+tF2k7f6lrSNFMZXdChr6YBk8FK6ScrDU3IVrA7JiqpLn&#10;OfyQ0WUQGHPHpnPm2oEziUCDw8ieMXQViRz0NEvMxpRBqZjQN5GKp12NxtAuweiT3xp9aE9HlIdj&#10;xtBMzBvTGUum9sPmFTNw4sBmvP3qM/ji43dx4evP8f13HPwJif/3P7kJgeIifvnlE3x7/lV8+N4B&#10;vPL8chw7MBF7twzA7o09sHF5IWaMjcTyuYV489W1+OmnU3yNqqLewi83nsH1n4/h119O8Hs9TdCc&#10;wI2fn+K5wPIynyNoKAH+Nq59dwQL53SBf/NHUaPqPahd4yErrzXVUy7jMTSky2jSpDpaNquNgDaN&#10;EBXeCp2yQ6DFe3NGERbmMBwspg2Js1CVNIXnkyk9pusB/P0UZrVFZkobZKX6m8PIp8NQvqJA/aUq&#10;1mNoI34t6AvgY63ROac1uuTQ/me1QOfM5uiY0QxF6X4opE0uSqVSmqAwuYktVMxJbEw1QnZCI2TG&#10;N0ZGnNQIGTGNkB7TGGlRjZAcVR9JHaQGpsSI+kgwNUA8Z7yx7eubYqjo0LqIDKmDDsF1EBHEY2Bt&#10;REjtaiG8bU20p0ICaiCojVQdQa2rI7BVDbRrWQMBLasjoLlUzSSH1drvcbTyq4IWTR5Fi6aP8vxx&#10;tGleFS2bPga/Rg+heZOH0apZFepxtOBjLSm9RqvmWzZ+BJmxTTnz5SCsppqc1S4cn25ri5aZu3Za&#10;OTWL4mdBfZ48uV3yfHK75VmXWXtcz83CapXLeo/fkWDhPVfuYjIhMSnFpDUXrmeUcxeLCIuFIwiL&#10;EdEctAWLDgaN+V44SsBYRGAsJTAWERgDS9vx91sP/i1rIbhdPQLDOQxbvEd3YSEqy2vQ2Qby79Kh&#10;CTpntSFogjnzD8HwbsEY2jWI4pGThiHUUIWOyoMwqkcIRnQPQU8O7gUpzZGXGWjrh/r3TLaV3moN&#10;0k2tzQkM7ZOhcJQ5DZ73JDAGd4smMCL5tdpjYJcQ9O/cDn2K26JXoT+657VGeTbdRVpjxAc9hvSI&#10;mlhAd/n2E9PwxcsLLfb+7pMzCImlBMZyC0199foSfHtqBR2GL4ehsJTagqzFhbcJCjkMwkIO4wId&#10;hvbMUE7CFukJGMpDCBh0GApPyV0oN6H26NpmVS1Frn201e47YCjhrb0yXFPBn9U7ivBQRZRVQ3lO&#10;oyKPceGwtTZXP6kfBCd+HeUw3joyFZM5ESsLqYKe7Wuie3ANdAqshgz/KkhoUwXpoXXQNaMNRneN&#10;xCy65VWcbO9eVIb9y7th99Jya8j4xDqO1et649iGPjixuT+e3T4QL9FJvLZvBN44OApvHR5DRzGK&#10;oBiCF7YOxIvbBlND8MzG/nhmQ0/CqAjb5uT+ERjv/gkYanHukt6VgdHH1mMoLPXKtr50GT0sl7GJ&#10;Mybt/21bRRIWPsdhLsOAQSkU5UntQBw0cvkctRegVaLDUHPCkT0548hqhdL0lhhS2oEOIoMzugwC&#10;IwUT+8dhBB3HkI58g3JGOaxLBEZ1i8PEAdmYN64r1s4fhb2bFuK5Y7vwwduv4sK5rzho//+Dg/4J&#10;ED9wMD+Ha1c/xNdfvYqPPziGU29sxYvPLMDR/WOwe1NPbF6Zj3WL07BhcSJ2rUvHng3pWDY7HDPH&#10;RWHrukE4++Vxfh2V0L6BGz89ie+vcqbw3QF8f2U/Hcg+guowfr3xLB+Xu/A5DSXAX8fBPRORGt8U&#10;tQiMxx+9x1yGT/XlNnzJbz+1PW+A9iHNkJvaDiN7RWO2Fu4NT8BUQYHAECSmqO2Gmvwpwdw/GpNU&#10;mjgwBiN6ae+BEGSntkFGUmvLYQgYammunIaAoRYhAoZcRkGW9tPwQ3hQTQ7EVRDSuipCqeDWj3NA&#10;roKAFo+ibfNH0LbZIwjwewStmz6CVhpwGz+Ilo0eRHMNwA19ehjNGjyEpvUeRJN6D6BJXadGlPYT&#10;r081rPsgxSPPG9S5v+J+Papu7ftN9WvzMakWH6fqU3Vr3Ye6NZ3qme5HPbtP1eRrqfq17kiP1eFr&#10;6vDr6WvXr/Mg6vFr1q11L93d/WjMn7NJo0eti3ALP8KE0nP0faNC6qJ/SXvMGpHMiUkaHV4qtEHY&#10;YgNHBpZO0p4Qmiy5SZMmTypBVyjAdsYzqQeTPit0DJVUGRrSap8MFvoaBIY5C4WB1LKczqIiFEVZ&#10;GCgG84ZFYu5wwoLAmE9gWA5jNCEhWIyPxcpJCZyRx9PdBSG6fV20IVyD2tWtAIaJwNCCvfAgiuCI&#10;at8EcR2aISmSR74mol11U4fAGojk+yM6pBZVk78fXodUI/Br8Jrwbv4gQv2rIYfvtV50FgMMGG7h&#10;ng8YlsPoGGH5DAGjN4ExtHuMTRaHd4vAkDKFnzkxLG6HHgX+6JrbGqXZLTlJaYSgZvcirOWDdNkZ&#10;eJuQOPPiArz/pJK4MyuAIVhI50+t9KqkVC2lFueuJYj29hYwlMcwd/G2HMhGVwrLwVv6MzBUEqt7&#10;FcCgy7imnAfvu5DUXgcLvlZ7d3+vr/HFbvxKt+HrK/XbuUOwduYCCIGhpLfamgsYP9txJ17YMRoj&#10;C1uh2P8BdKWrKPd/HJ0CqiKDim7zOCL5u03kezI7pgk6prZCXzrsyQOTMX90NhaMU38+7QuvBpg9&#10;sHNpT+xb2QdH1vXH0XX9cGRtbxxd2xMnNvbBC9sHmct4mdB4zkJQXbF7bhE2TEm39vEjuwV5wFC3&#10;WsGCUtJbpbWCximC4i3KAaOPaxGyU+7C5TFe3S6X0Ys2qJQuo9C2clUC3Fdq65PlNChfGa0Trbwn&#10;5TvWzSjiMR8T+sXSarZGYUITdElrjoGdQzCGs7lRtKaDOgehH13HoE6qxU7BnNGlWDd/NA5vX4E3&#10;XjiKLz45zUH6Em7d+q1SeOl//vf7rZsEyY+4/tN5/HDtQ4LlRXzy3i68+twCHNk9CtvX9cL6pR2x&#10;dlEG1hMQm5fHY8/GFBzbk4MXnijGyefK8MZzpTi+LxeLZ0RhzuRMvPHqKvz+u6qj3iR8nsOPBMSV&#10;b3fh8vkduHZpD3784QjvP+uFpeQyXqSUAH8H75/eiNHD0mwW+9D9f68ARQUw6DIaN6oKv6Y10bpl&#10;XQS2bYLUOH/OwiItT6EQ1BTCYjJdxOTBdBVKJitXoLyBcgl9OmBUrw7oX+a6hmbTXQgY6hflA4aS&#10;3spbCBidckNQkt8ehZwValFho7r3odpj/yDQ7kbtanejVrV/0w1Jd1Wopq4f/zdqUjWqONWschdq&#10;PX4XavMxex1fX1NfQ05KqnaP9bmq6ak2B/o63kCvAV3H+rU5mNd5yFS/rnpjPYzGUv3KeoR6yNPD&#10;aNLgkQo19o5+DQkAT011j0cVGqjHViO+RmoiUBBsfnQSLekw2rame+HMO5Rq0ZTQ5tcPp7PpWRhE&#10;N5dEd5eCWSOTCY0UuGZ7qeY41BZnqeXsCA8CZIW333YFHLT3Ngf/P8oDhrmOP0rAEVxWTU73QlDJ&#10;hIXLG/hWcNtRC/S05sKrkhIgFHpaPCbWqqOkFQTFqskKI8VbWDGKDs6A0bauNSF0iW+FoxrQaTip&#10;IWFshB8SIpvz+Y3NrQnqDQn1RpwANK7HiQB/N00bPMDz+/g3uofgv4dw1t/8H5xYVLFKvL7dEtye&#10;3lrp3dkBwyBRIUGDwCiJxKCu0QRaJAZbrjIEfTsG0V20Q7f8Nh4wWnGA9ENgs/sQTCjNGpWNdwiJ&#10;T5+fi9PHptJhTLeFe1++tgRfvLIQX7yqNiFuD28HjLVQSxD1mTrP+98oJPXmSnxDyWlcfl+bJ7mK&#10;KF87EAFDay58SW/dU97iqtew0JfDUHmr3IWrohJo+FoBhtcqrfVBw0pqlc8QMFQhZWswdhFI281p&#10;qD3Ik2sGYQhdfGHz+1Detiq60E3nEhJJBEZcUA0ktFdLovpIDquPRB5TIhoiN6EZSjL80Y2f9V4F&#10;oRjUJQqjeydxLEjGpAEpmDE0DdMHJ3utV2LtfXVkVXe8umcEnt8yEIeWdMGO2flYPS4JY8oDkBpW&#10;De387r+T9PYBw5Le+wkLrcfY4+RzGL4WIVYptb0vXlGJ7fbeeGp9V+xdVGzrMlxIisdpdByK51q4&#10;yckHDslAYrBQL5p8bJjdiTO0HPTvFISc6AbIjqyHTkkql2uDIV3C6CzSsWBCN2xaOgHH9q7Bmy8/&#10;ic8/egfffvMlXcEl/HL95/9PSOjf7d9/xI/ff4FvvngV75/aj1eeWYkTBybjIG3YrrUl2LY8G9tX&#10;ZGDfhmw8sbMAzxwownOH8vEs9dyRAsKiCC8f70R1xosEx4n9hODsCEzlTO7grlG4oGX3t9+lTtFN&#10;PIUfru7HT98f5PmT+OXGcdy4fhw3f3mGP8cL/GkkgeMkbvC5+/eMRBT/6I/c/1fUqelWfdev84gB&#10;o0E9l8vQmgy1Cglo0xDxkS3RtzTMW3uhkF28JZAnqiusVlj3i7amgKN7R5prG1Qehi557ZCd0gqZ&#10;Kf4uJJVOYGS244dZZbaERk6IVUipn492PSvihzw2ojEHgftR9bG/OyBw4K8hceDXUdc+1aIcGO4h&#10;GBwQ6hAEqtCqW0PnFI/1atyH+nQCknMDmt07UGjG73MWDTirb2SQeIQDE2Xlxu7YuMGjNujLCTRp&#10;pIWO3rWA8Ac9hqZ8XPLz5Dtvytc2bfSId/Sd0wk1eQwBratzxq1tSRWeaYjWHCSb0imFtKmOsuwA&#10;TBmUQJeRhBnDEs1tzBlFjZbrEDzU2puOY4JafhMGkrZPJSgkAUSbDVWIMJD+4Da0zsJzJKv4fH2o&#10;V3qruW2Rnq27SKIS4Gv3oQ60qyYm2MK8ZePcmgvBYgEBMm8EJzbDIzGbzmPmUHUgbo/SvFYIC6oD&#10;/1Y1LSQVGkhgVJTTqnNtI5M2TooOb8r3QjNrcR7erj7ata5luzYGBdRBcEBdhPAY2lbluXX5Nerx&#10;SPFrCjgZia3RlYDo2zXBNR5UOErrMDoTGBJhodXdWsDXndc9qe7FfA/m+KMjJ46d01uiJLMlSrNa&#10;oZxjQtc8fzvqOiLgMUS2fdyKXk4/PRsfPz/bEt7acU+tQQQK5TK+PrnMQk+X33WgsNAUJWCce2MF&#10;zr62DF+/sZyOZAW+JjQu8HkCwM+fCw4EhtqTCxoWonLuQv2jlLu4fFr9qTaa01DuQYvxlLsQMH74&#10;RMlyrepWg0IHDoWmfLkM1y5EuQzXZ8q3ClxQufLeZhxf3h8Ts9qgf0Q9DE1tg15J/shs3wDRAXQW&#10;hEVmTCNkRjemmiCDUsg0O64ZCvk5L8shMIrC0J+/64Gl6hosxxbLSXg8J+eJmDZY62ZSrUX+4VVd&#10;8ezWQdi9qAvWcKKzSROVccnol9cMLWr/E3f//X85YFRsnmSqBIy9fU3/HRh9bAHfy9t64WUC47lN&#10;PXBkRQldRoHVia9S0k+gUEJb8JhCeKh0lucGDELC3AedhaQeUhvmdOQsLR1lmc2R1aEeehdGYM7Y&#10;bti6YgoObV+Kl07swXtvvYhvvvwYP/1wVWP//59/Asdt0++4SQdxDl9++gZOnzyC11/YgBeOzcGJ&#10;PaNwaEtP7F1XjF2rs7F7VSr2rk3C/nVJOEwncXxbOp7dnYXn9+XgxYN5ePlYMV6knub5if25OL43&#10;F0/SbRzfm4Ptq+KxaGoHrFpQiDdeXkmHozDTB7j127P46dpBC0v9SGh8/91+fH9lH37+4Sif8xyf&#10;I2Do+BL1Fj7+cCP6do9FQ86sq1fhYEtoNKj7KAdQB42G9QmMRtWsVYh244sKa4YenUIwhe5iFme6&#10;04aq+2iMVSgN76nWCpyZdQlFHz6nW0E7FKW3QgLfdJGcUSbHtUC2SmrT1RrEV1brVn93zBMswlBS&#10;GGaVLYkxfMM0eZSDP51C9bsJMzmBe+1Yl6rn6c65IKCwDwd9Cx8plCPdXyELOyn85AFBM1SpUX3O&#10;Vjnjd3LuQG5Ag7kN9hz8DQ422GuzKarJn6R7VFNJr2n8OJqpAzCf/9/lg4YnAYffW+dyGMqBtKPL&#10;8OdR9xrw525FmOQntzA3PF3ubqiAnYTZdBoGDf4tdJzHD6L2hFCoahll+1xXAsZygkL6AzC8x8yR&#10;0HUYOOw+zyfJXWj71crASKSjiMfCUbGYOzwK0weFY2KfYIzuHoihXbRewZ+fJQ7WuS044/RDMWeq&#10;BckNkZNQH6lRdREZXIv/vxo28LcnLCTLWZjDcJspRVIdCAxBIyqsCWLCmyGObkPhqYSoFkiKbcn3&#10;UyukxrdGegInIikqpKBbzdQCUO3THY2eXeLRm7DoVU5YaGtWAUMVUgRDecVqbyc1JexGgBSm+yMp&#10;sj5igmsiIawOZ871kB7TAAUpftbQs2t+W4IjgPfrIC+hqW12JkCceXkeoTELZ15ZYAnuqyqhpZu4&#10;+sE6fEfp2oBBIFzm8QLdhBLeX7++zMJXBgxKuQytrRAoBAdbS2FOgedndL3dekddJjCuqI2HekkR&#10;MAonCQi/0CEIGApRXf9caza0KtxbwHdWwPBWd8tpULc9YMhd6OsorHXl3Y14ZeNobBqeh+X90jF/&#10;YC4n0PGEgx+i2lbn/70+3YQf///NkJ/YHMVprfm7aWeg6EZn0Ze/34FlKp+Ow/AeCZxAquFkCiYP&#10;TLWCofmjNSkp4Njd0apej63rw/dpDqZyHFk5Pg1bZ+Ri1oBIZIbzM1DPcxi+xoN3gOHCUhXAsNLa&#10;3niDUlhKmypZq5DdvL93AF7b1R/PbuyJ/UtKsGkmbQyBod351s4ogFWIEByr5DIqgKGjXAchYiDJ&#10;x/o5xZjLmVn3nOYoSWmGueN74q2XOUP/7jJu3vxziev/659AoXyEJGDwzu0b+OqTZ/H0/knYsaqM&#10;DiIPu9fkEAxZBEMGju/IxPMH8vEq3cKrR4vwzJ5sHNmYiL3Lo7B9YXtsmRuCnUs74OjWVBzfl41j&#10;e7LocLLxJEFyYl8entqfh6M7s7BpeQLmjI/G3i3D8P21Z/id38Xvv72I6z8+gasXd+PSeb4JLu7y&#10;gHGE/6en6EIECz1XRyW/j2PTuoGI79AIjz34L1R//D4rr/XlMnSusFRzLywVHtIYuakt0btzCFQB&#10;1b+LwOCPzortpvkhN1GzjcZIiWqImNDalndo0eh+S67HRTYhMJTs1gI9rbdwISklvFVW6wOGWp0n&#10;ES5KDtciMOQOBAbBok5NuQU5Bw8YPNo9cxQudyBo1NNiRAOGA0g9L29Qj7CwvECdhzgQC45yElR9&#10;F3byqZHuCSaey3CLGimdWyUZB3KeN6h0v0FdXw5IoSw6tdo8r/UwHYxTnZoPUQ+aatd4wEJhkrax&#10;rVntPlOtavd6uod/i3tQ5bG78ejDd/H8bsSHNcAIuraphMU0avowVaqlEBqChQPGnNEpdBuEhvIb&#10;Preh8JQAYIAQKNTaQ26CLsLCUc5RSKqKUuWUGg1qIrZ2Kq/5XPWO0jqMNdT66Wm29mJ0jxC6nubI&#10;jq+PtKjaSAyriah2NdC+TVUEtaxiOaZWjR9C80YPolmDB9C0/n1oXPteHh9EGzqn4Lb1nLMwWKgq&#10;SjmMSsDw5IOGwlPxkS2QGN0KKXGtbQfHjKQAwiKQrlWbcPH9UyDnEEtHkYQ+XZMtf2EL9gSMLjHo&#10;3iXagFEmWJjkMrRDZBTK+P7LTGiBiMAaCGr1GML8q6ID/z/KkSQTIvnJzdExsxUKU5sbMDqmtcSS&#10;KZ3w5NaReHLzUJzYNgyvHpiAD+g4PnthgVVJKU9x7cP1+OkTlcpuMamsVj2kzr5OUBAYXxMYchnf&#10;0HGoc61Kb52jcHmMPwND+YyrH2w2WPgchoWkONhLWoPhympd1ZSDg5oJqhGhkt+VgKGkN/Udv6bC&#10;YepT9d3pTXj/0Gw8v2YUji0dho0z+mBE9xSkR9Hxta2GjKhGBgmpKLU1SrLaojtB0ZOuoo9gwd/1&#10;ADmLrrEYRVhMGpTO96rbomHmMG2fq35k+di5oBOeWN0dJ9b3webZHaEttzfxPXdocSccWVSEZSPj&#10;ML1Xe89hVGo+6HMbFZspCRp7+tBl9MZJHm1dhsTHTqr0dt8AgmSAVUwdXl6GLbNdLmMN4bB+ZiFF&#10;1zHDQUTlti48RVqatHBPJbYEzKxCLOYHamS3EPQrbIflMwbh6zPqu/T/+uccxB3p35+vCYzff8UX&#10;Hx7Fs/v74tg2OoYDeTj5TBneok4+VYKTJzrhTR7ffKoLnufgv2dVNN1OINbNasufvS02zg7E9iUR&#10;OLQ5mYDIpcMowDNHivDs4SI8RdA8yXuCx56NqZg9PhQr5xfhQ9rTX3/ROotT/P4v4qfvDxEUfAP9&#10;dAS/XH8SN34+hhvXj+G3357ic56mBI3XcPv3l/Dh+6swsG8CanCAevzRu71Bj6LDUMVUo4aaRVeH&#10;f6u6tqFNSFtVDNWy/S+iOBNrzw9WYMtHEdDsYfj7PYw2VOsmSjjfj0Z17uag/W8OEI8hIbqptQXR&#10;tqxua1at9HZtQdR8sHOBT2FIiW/FWfrD/Jn+ycH2XktG16+tBDMBIYAoxGTAUIXX3c6FcKCt7Q24&#10;Natz8KVqe8caBEp1DsI19BhVvSod1eM8Uup1pfvVq3KQljg4V6PbqsrfRdVHeXyMvxeqivSIdDce&#10;ox59+N8VeuShf+PhB+/Cww/8Ew898A88eL/0Tzxw3z9xv6f77v0H7rvn76Z7K+meu/+Gu//t6a6/&#10;4u5//YX6L9z1j7/gn9Tf/vqf+Off/5O/4+oW4ps2jA6D7mLGiGTMMlikmrOYT1BoweRCbV1sWxQT&#10;GOMUnvKAIUBYyCkT6jqrvS1M2uuCWi9p4Z5We8/JxyYddc37G2ZmQY3/Ns3Kwvb5uVhMh1Ga2cyg&#10;0KDWPWhS/374NVBhgdybcgzKK9yPxnRHjZXQt3O6PA8Y/i2q2xoM1xqkkR0lF47yNlT6EzQUnorr&#10;0NwcRmJMCzqMlnegkeomIh1ztRBPi/PoKsoICwFDKuV1Fy3cIzQIB7kLpw7WKkTVUyWctKTG+CGM&#10;s+jg1lUMGJHqzBBSCwnhdZEW0xgZnAwlhtdGVGA1JNJ9dMr0R8+OGihVnq0NvwjtkWpNVISt87vh&#10;qa0j8B4Bot33fiQsbnxBAHyyxZLeX7+xDF+9RofBo4GDADlPYFx5T3kMVT65HIarmHL7YAgirkut&#10;KqQ20mmst8S3W4fh9vrWoP/rl3vdIj5KYLB255507dZkaK8M5TAOGnwuvbveXvv9B1vw6VOLcHLX&#10;VLy0ZTJ2zRuIESWxSAqsae2McuKboSxPnbUD0SUr0JxF94IQ9CgMRe/icAzoEsnfBYHRLRZDu8fz&#10;d5JKRyxYZGAWtXhcto3RuxZ2wrE13fHy9oE0ACqrHYAXt/TGc+u74vUt3fH82i54bo1XVvvugf4E&#10;BuUDhlqcEwY+WJyidP/0oUF4i4+9uKUHnljZGXsXFWLH3Fxsn0XNzuN5IbZS2l943rAEzObMSwv2&#10;tB/xVg6kqjf3JcEdKNw6DAFjFaGiGva5/MANLGqLif2ycOrl47j9m9ZD+P75YCAn4dMdOPxP/27f&#10;voUfrryJz9+djXeeK8N7L5Xik5N98f4rvXDq2TK8cbwzXj3WCS8TAsd3ZmDnikhsXhiK7UsjsHtV&#10;FA5tSsJxuo5nDxXg+aMd8QKf++KTnfHcEeUv8uk2cvHUoUIc25ePNQvjsHhGCo7sHYOL6h4JNSB8&#10;FdcJiu/oMq5d3oPvr+7HD9cO4ucfD+O3myf4uGDhcxmv4JdfnsT6Nf0446uFao/9m4MmZ+OcLQsW&#10;DTiTVifbZk2rIaC11mPUR5sWNdCs8aNo1uhhzh4fpoPQ8SG0bPIo/JW0bUmAqMy0dTW04zGEX1fN&#10;BzOS2lSEowr5RlONvBbryV1IymEIGCWF4UhPbIPmjR9BTQJDoFDitwkHmoYcdFRRZIOSVTYJJPea&#10;GtS8z6BR9VEO3hy0H7iGzcK8AAD/9ElEQVT37xyweaTu47nT3+x47z3/wL0cqJ10/Tc3cN/Nwfrf&#10;lA3cf8U9lM7/zeNd1L/++RcnG8z/i+dO//w7pWsO7P/6+//l9f/FP3j+97/9J/7mSed//9v/Nf3t&#10;r3f0VzvyOdJfeG36P/jLfzn9x//5X/g/VGv+bod0i6ArTsf88Rkm7VOvTsxac2SdmL0KQbvW+iNq&#10;hZcAt7CUgcPlKlxSW7kKVVXpOS5c5dsjWxsWqUOsur/OHcnP1vA4zBkRh/mjEjCudziy4xrZOp5q&#10;Ve4i1OlM+bdoWIdH/r3092msqjSvOk3PkxrVITAIFgFDq7zDgxt7sHBVUgaLUJ/uwCKSDiOKwIjp&#10;IJdBaEQ3R1JsC6QmtOb7SiGptshL00K9MJQWRqJbp2i6ijj06hpvLqMXz3saMNQaJPIOMAgLJcHl&#10;PgSM5KgmaB8gYDzOiVA1q8SKCalNd1ePwKB7TmhG99yA92sgLKAqIjjjjgri+zu0Lp9THylaNxPr&#10;h4LElgRqWwwsicQUzrBXTS/BofWDcer4LJx/Z41B44ePN1l7EIWivvRyGdZLioO3gOES3g4YN87s&#10;wk05CA7oSor7duhTHynlHnwL9aykllIuw3pKedDwldxKlseoKKs94gFjMy5x0qnXfv/RVnz+3BKc&#10;PjwHbx+ci0MLB2EYf7dxDR9AFH8vBcmt0DU/1GBRSnXLDUHPwvboQ3D2V2lyuZqUxtMNa5tcOtHe&#10;iRaOmjkskzDV+zKXkxGO4wsK8cSacpw6MByfPzMZXzw3FZ+eGM8xfzjOnBiNT54YiU+OjbwDDKki&#10;LEV34YDRr6J77avbe+HpdaU4uISD/6xsrFZLgDEJVBLW8U2+c35HPLG2J17cNRQv7BiCrXOKMa5n&#10;OPoWBWBEj3CbaSlEpZWtWsSktReChXWp9XIda6w9QyGGdA5Ez6w22Lx4DM5/qcVwvn8+QPhgUfmf&#10;rm9SAswNSqW0vuMF/HztCZx5Zwzee7ErwdENrx/vglcIgBc58L9wuBDPEwjPHMjF8d1ZOLE3m+d5&#10;eOZgHgFRjFefKcWrT5fi5RNdDBYGjKPFeOpgIU4cKCQwinFsfwF2rk/DgskdsGBqBt54eTFu/urK&#10;Z3+9cdyS31cv7iI09uKnHw7TaRzD77fkLlRm64OGVoC/iXffXonB/eJdxdQD/0IdhVQs3KL4+mNo&#10;1qQqWreqjcCABoRGA7T1r0OAKPmosII+6I0QE+5ns7/kmJZIiWuFFH6YNQPMTA6o6B/lgOEqpJSr&#10;cMBwvXwsJEVglBZFIDs1wMBTv+bdHGTu4yDzEPwIJiWAJT9PGnyacCBqYiGPhziDfZDAuIuDvAbf&#10;/7CBV4Pw3/7K49/+z38brO2+Pe4G7r9ooKb+yvt/57UN8Hb0Bn97zR35APB3Dvb/+BuhIRk06Ar+&#10;If0XweHkAMPHKDsndEwEkGBUoX8SUNJduq/XEj7/+L/WAViLAYf1iMTwXpEYqmPPKIzsFcUPJ9VD&#10;i87UskbrCMIxRKXgpe0x2NYThNjivz6Ujr1V/VMciF5FfN8XtEMPi837c7aoSqDWKMlsheK05ihM&#10;8UNeUlPkJDRBVlxjZMY2REZ0A86y6TZbV7W/iyqXBHNVKzWl02hCN+EA4RyHXIagIZdRv+Y9Bnp/&#10;TjrURyoipAnV2Bbt+brWVgaGXEZkeyrMS4ArhxEth6EcBh0GJxZ6f2WnKjfG95MBIwraNKlnWRx6&#10;l0sEBs8VmlJIqtufgdHRAwYnLEkEhspxg1pVQQgdRoT6vxEYiRENkEVYFGUGoGNWO2TG+dFl1EC4&#10;/+OIbEcXElwH0VRkYG2K50F1eI8QCamHlPAGyOOsvAdn4ZMHZ2Db0r54/eh0nHtrNX5UuSzhcIlO&#10;QfkLDdq+1iCuIkohKdeIULD4+YyvyZ/chfYFF1xcHylBwgcM2w9DazIMFq7cVlJY6qYchiqkzrmV&#10;3toP4+qHWywvoq9xjQ7ji5eW4ZPnluL9w3Oxf2wXDAqoiwRO3hI5CSxKbIVyuooSArEL1T0vBP34&#10;exxUFu3JNSkd0VOwSMJYhaUIjBkExszhmXS+WXSu+di9sAjPbuqFj09MxNcvz6Zm4euXZlIzcO3t&#10;+Tj3Cq9fnlkZGAQF5XpJOVAoLHX64CBb8f3Eyk7YNF1tAFLMQquH1EYO/DvmF+PJ9b3wxv5ReP/E&#10;ZFw4tRQ3Pt+EL19fgHWzi1Gc0hRRpL96Nk3gILiaLkIN2VZPzzeXoVyGk+rN1VahGJP7x6B3XhuM&#10;65OK54/txO3ffXDwOQyf9E+PKcdxjTrHu2foKj6jvuT5t5QS5D9wgH4HZz9aiHee747XjhXhZQ74&#10;Lz3RES/TMbzyJEWn8cpTXfAa4fDG813xxnNdeV1COMhVECweKOQwnuPrniFoBIzjBMXhndnYuykV&#10;u9enYvHUCEwbEYEn9o3Ed1eO8nu/wp/lJcLhKTqK47j129P8/zzP+5JchU8ChyqmXseVi3uxfmUP&#10;AqAW7r/3H6hpGysp4epi+ErWNverDn+6jNCgJogMb46YqFZIjAtAamI7ZCQHIStVjQVDqWBkpwVR&#10;wTwPMlBIBg3CokBdapW7sE61dBf54eYqfM3gVLVSkNkOYfzw2ay0Lh2GZqscnAwcfwYGJYg0p+tp&#10;QsiphPbeu/+LA/l/2GCuAdwGcQ7g/7KB2rmCO+eea6ikuxQWksv4t9M9/6YDMenahY90be6Euu9u&#10;uhif7vm7/Q597kbnJl17oaoH7/8XHrr/LicC+uEHpbvw8EN34REeH3lQoa67TI88+E88yseVdwn2&#10;r4XIkLroEKxFhLURToVR7dvWRmibWghuVcNCV+2aV6Uep6ogwO8xS5o3b6Ty3kfQTOW+9QnfenRt&#10;FkLSzJ9uTcUBtSrlhlR9ZuXId1vZspUuP34Xqlf5F6o89A88/vA/ULv6vQSCcxEChYWfDBA+WPDr&#10;82vbkfcVQtQ6ljbNBAw5CALDJGg0tolHBTTMWSh/0YiwaOxyGFFyFq0Ii9bmLtI9d5HDGXBhFh1q&#10;nlZw00V0obsgKLStcB+6DKlXV4WpXB6jWyevPQilc3Wy7cIJS1K0gEGH3OoxhLR5HOEKSamENLIh&#10;chKbo3NOILqrsio3mAD1QxxhEt2uJuLpMBLoMOLD6yOBgEiMaIiUyMZI59dLj26MtMhG5j5SeCxM&#10;bYPRfZOxc3l/fPT8QltTofbjWs2tRXhyEC7hrRbm2+7kKnj8jgO7jhdPEzB0I64luutWq/JZn5TH&#10;UNWUwPEHYJjLuLMmQzkMhaeU8FaZ7s2v9hEYW/HV66tx5uWVeGvVSGzKbI++/LulPfp3pLeujqLY&#10;5uhqziLYOmt3zw9GP62S5+92QJcowiMc/UvU+TfGgDGhfwomD1LCO51uK4VONRUbOJZrY7y39g/D&#10;WULiwhsExKtzcJ668Po8/PLRclw5tRAX31rggOE2UPIW7tFh+IChMJTcxUvbeuLYujI8ta0v3jw+&#10;AR+8OAunjk2wfiVatHdgeSme2dwXL+8agi9enM1xexducxZ99oNV2Lmyl7UJb8Y3fzQHwCFlEZbD&#10;WG/Q0EpvLzwlaHitQbT394jy9uiW0RLrFozG91fOcSD97/9u3/6NA/Elnmh19fu81vqHF3Hj+nP4&#10;5cZb+O23swSGmgP+zsH6W1wi0U+/NBAvHc4hLAqpTgaN1+gcXn+2HK8TEq8TFidfoAN5rhyvPN0F&#10;zxMsz9B9PKdw1JMlBFhnPH2oEEfpRA5sScG+TcnYsyEJe9Yn4/D2Auzb3Am7NxJKL8zB1cuH+TNp&#10;rYUkByEoCBS+ld5yIDoXMI7h5k/7cOnsFrz32jwsmd3Zej4pHl+zpvbJeNhLDj8MtT3Xnt8tm9c0&#10;lxHe3g+xUa2RHN+WH9ogZKQEI5PAyEwLITiCeB7IoyDhKb2dAUM9pFRO63MXxXmhlrMoESw8YKjU&#10;sZjPiQytj2aNOIOtq0FJs1a5Cc1kPfG8MYGiflhyF80auXURShg/wgFNg/PDHJjdAPwvPMrB2KfH&#10;Hv63qYqOj97t9MjdtoDRp2pV7kW1x6X73DmlRLSOVX3XVfSYT+6eXmO5kUrStftaulb+xEnnNary&#10;ceVQqrlzJ5cEV76lJq9r8bqWrnlekz9DjcfvRo0qFI++nEu1x5Rz+ff/qMepKo/cxUFeg/0/+X//&#10;J//vPH/kX/x/81qyexQf1/ExHR/6Fx6n9JhPj+p3e+9f8cA9f+H//99oXIe/fwHCwKO8FV2GIFLp&#10;2oBE1al+N6FxH+FeFUFtVB3VmGqCMIWmeC6XYSEqQiOCwOhgwKC7iGiC2Ei5CzqL2NZIifenuwhA&#10;pmCRHoS8THU91rarylEkEBBJtmlS/+5J6Nc9Ef16OPXuppyGqqbiCA6X01B+Q+s0ygo7IIGDfFDr&#10;xwmMKgRwVQNGbFhdpHLQz0tugc50F934Hu0j0PC9q1LS+NA6iKMSCYwkQiFJe91QqSo5jW1K+SE9&#10;pqkBRDCJa1/fHutC+KiLxPFtozj4r8PvatvBgVz5iCsf0EEQEupeqx5TClt9fVJrNVxX2/O8982b&#10;q0zqdnv59EYO+ltxjeDQ4K8wlcBhISi5Cju6r28iLGzL1otHoPUYtgjQcxjqVPvNqfX4/Og8vNA3&#10;G8saPIo+D/0VWTXuRqZ/DXTk/6dndiD6FrZHz/wQutNgOtX2hEYEBspdlKtCKsa2ux3ePQ6je8XT&#10;YaRg+rAMTB+civmj0rBtXiGe29wTHx4bbU5CwDj/2lzThTfm4YaA8dZCXD45zwHjPYLCeklR76if&#10;FEGhzrWn9vbBgUX52DgtEy/sHowrZzYAv3DW/OMhUnQN3j8+ESc29iQwSnBkVTmeXNsdb+4fiSvv&#10;rsBvVw4AN5/E9W+2YM/qXsiKaYyGVf+NkGaPYzCJt2xyLjbMLcJKg0YulvBaK78FDjUfnD4kAV2S&#10;G9GVZOPUy2qxofCS759zF7//fgO//PwBfv7+aVz/4Th+vPYkrl15gjqB6z+fwq1b6iKrhoFayPcD&#10;rv/4Jj4+NRUvHMrFc9TzCkUdKcIrAoZgQb36bBlBUYqX6TZePlGC544U4sR+vpGoEwpZ7c/BE7uz&#10;cWhbJg5tz+E1XceTffDGCyPx4duz8PlHq3D2DG3qxUO4cZ1uwgAhYKh01re620Hi1i/H8N3Fnfjq&#10;k5X8P07FsV0DsX5BJ8wYmcYPTAgCWtXkwHU/atZ40PbJUBWRgKFKIOUy/JpWQ6uWtRDUrgE/zJzx&#10;RRMadBkpBEdaUjukJQciPVmOoy0yKYUKXDjKwSJP6y+ytS+GL9kd6kJRhIV2P9N2md07RqCENldr&#10;MeQa6hP8mv36ZqyNdbRzDkic1SrBajNawkIVUWp1om1iNUjX4v+ldnWnOt7RzmtotvuAleLWraXK&#10;JQ5mdv0gtAuh7URIYPpUT46Lqq8Np/icunqe6SGe+6qf+DUkre/Q17Vrfi/vfu0a/N6qjqJUGSX5&#10;fh57zO75kvW6dkl733P0/3n8EQJOAzhVhe6jCq+lx+yoa0pwIAClxwlBS94TJtUFmMfc4sbqVe4y&#10;2Gjdiq1voeTMahFItSVCV+5B1WdObj2LFjyqqEDf+6H7/0YA/dPWtzRWmTLBob/THd33Bym3IYeh&#10;r6eS5yb1lQeryr9xNTRvUg0ttDWwH99fpupo1bwGWreoAf9WtdDWt/bC10qEYOnQXuW2rnIqiRBJ&#10;SwhAdooKKtTIUvt0d+B7yxNhIHUuCOd7TluyclJCd1ucw+fmhfG9F4mCjCBEcZLSrpWA8ThCA6oj&#10;Iqgm4rz8RV5yS3TMCEApJzu9O3ZAv5IocxoZfEyJ8VgvdJVIaMhhqP2MqgXTtE6BbiQ7oTmyqPQY&#10;PyQSHAphyXn06xyOtbM4aXxiFi6+uxG/fEl3QGllt5zFBe2bccq5CTkLhaIuSac3mLvQc+Q89Pwf&#10;PvM63Kpq6kvX7lwNCG2vb0Hi3CGn8wpHcXJ58bC1DZFrkdRH6hc+fu65ZXh7YlccCmqE+ff/Bf0e&#10;+RtyGjxgwCiKaozuGf7oR1D0UaLb8hfhGFgaiWHdYjGqZ6I5i5G9EiwsNaq31mqlYNaILMwdmYFl&#10;EzKxY14BnlzVGdos78vnp9BZzPbCUTPxzcsz8ePpBfj2tVn49tXpPmAMIDBcpZTCUu8fGYz3Dg/E&#10;sxvLMaV3KHpmtcCmuaU4/8l6jr3HgBtHcOPrbfzlLcMHT0/BmwdH4o39w/H6vmF458hYfPHSbFx9&#10;bxUJuZXk3I4fv1iLg+v7Iod/qIb8cITRpg8ujbAchtpBK4exeKI2WMrGEmrNrGIsHJeJfkX+6J0f&#10;hA2LxuP8WbXc8P1zISoB4/qPH+G7C0/jyrfHcPnb47h66Vn8+P0rdBqn8fvtLwiKCxVhqd9/P4tv&#10;Pt+EV090xbMHcvDswTy8qLCUF456+akSvHS8EwFQjOefKKK7KLI8xpN7s3BsTyaO783DM4c74fkn&#10;uxMsg/HO65MJiKW4eH47ftLait8EB1VH+TZNEhx8sHiBjz9DiByhY9qOrz5ehjeemYT9dGnLpuZi&#10;TJ8odMtpg7zYRlYqlxjRiLO+mgaHWhwAa2uArKfSWgGDLkOL0ZpURQt+iNsF1EVYSGO6DH1Y2xAY&#10;AXQaAkUgQUF3QWg4WLR1sFCjQVusF2SL9FQVpXyF5Fo0uPJGNYHryQ+iNuZPjPKzuL0GGa2zaCRY&#10;eCEOE4Fh1TcmXXPQ5uBVjQOigKEZugZqW59hUtmtkwb7+oKCBwcb4H0DvS3o07kDg2/wd+eEA2Gq&#10;AVwAEmR8qm1AcIO+rzrLrSZ353II5hIon5Mwx+C5B/cYr6kKN+HJ5zpq/Ol+TXMszsFU57WTK8k1&#10;0XkYKAgHLWz0ycFB5/wahINPVtJrX9uDgycDSKXHqxJMAsZD9/8V1QioBvx9NVQJs1bJayGkrYu5&#10;l+cEhaf6uuZ9hbsU3qr6KN0LHY5yTiq2MMjban2FwPQzut+DfpcCr1qrWCsXTRa0bqXho2jeSOG2&#10;qmjdrDoC+L4MVMv0tlq8R/cS2BAd6Fwi+T6NDHWKUrWVHAsVqbCXwl8hHLztugGCA2qgLWER1Loq&#10;2retYaG/+PD6BozcpBYoTvdHF86uu2uQ7NTBykgFkaSI+ogmXFQ5aNBQaCqiHp1GA3MnchpZ8c2Q&#10;SemoxHh6dFMkhDWw/Ecmz4d3i8P2xX3x4fOLbF2Fzxm43IUqpNyq7Yqw0xmBxVVGuXCT1lnsIxic&#10;g3CAuHPu9sAgJDyB7kJVUnq9SmpVWvsb719/dys+ndcfT0W2xDb+jeY98Bf0r/ov5DR6EOltqiOP&#10;Tqqcv4ve2e04Vrr8xZCusQ4OhMSoXgRGnySM6ZdkVWOTB6dh+vBMzBqZhXmjM7BmShb2LszDkaW5&#10;eGFTGT45PpLQmIDPnxmHM9QXz47D1ZNT8dXz4/Hlc2N9ISlVSPWjs+iHt3n+8ZND8S6BsWN+Acoz&#10;/BDS9EFk8Je+akZnfHF6BfDrE7h98zh+u7iHJFyNr1+bhy9eVD/2afj8BZLp1QU49/oinH9jMa6c&#10;Xk6CbsWVj1Zi1/Ieth1qA0Ijsk0NDO/awSqjlM9QR9vFE7IMHCunF9CB5GFi/1iUpfvxP5+CU6+q&#10;T5Pvn4BxizC4id9uXqXL+ATXf3oDv9x4AzdvvkVncZL3X7ak882bH+LW73Ia2sviO7qP5/HhW1Ms&#10;b/Hi0QLLXWjF9jOH8vAUISI38dTBLDx9SMdcy1M8c7gULx7vi1OvjMWnH/D/dpaziCv78fOPJ+h8&#10;1IlWyWoBQqBQA0JJe1/ISTyN324cwsWvN+H9N+fx643E5mVlmDUmzTq1lma2QX4838CERGZkQ2Tz&#10;DV3E2VNxWhvOhJojyL8WP5gPGTTqKiRlaxMe8VZ9Exj6cLaphZDABojiDC8xppUXImhrwMhODUIO&#10;ZUluugrb40KltNnBtkjPrblQ+EmLplTWqHYNiimr3JFWv3O0JcG1D4LCTD5gOGfhYuQWdze34Uuo&#10;cnZbjz8zByOFWRSG0cBmA41PHMx9/Z7cKm8fCNy56+t0Byq+mb0bsLRuQlBQO3g6BIHBcwUm3z2e&#10;+6Cggb8GB9kanJkbNOh2alWle/PKeH1yz+V9vbYyXDRgeoOmQGGw0P2K57jHHUz4fbzzykARTGzw&#10;NXkDMaUS6srnvtf5vqe93n42fX/dE1wEGedCqmt9yIP/wP13/4XHf/JvRBeh9S38PRo0+Pcy8dy3&#10;cNLgwaMciZyOhb34NRT2UnjsMUohM8FIEDKQGEzuQlV+fjURMPjxZ5AjUuixDqUV/XIt+n5yNi4f&#10;I93Jp1gLEeVtKD/Bhtcur+ImIHoPqSovoKVgUQ0h/tUQrjUYBIaaU2pLWecwCIysdijPVSkpZ9ec&#10;6HTjpCc/uRUS6USiteUyj4KMXqfch2Cj18tlZMYRGjoSGDqmxjS158a1r4dUjlNKIk8elI4jG4fj&#10;67fW0gUcAi4ftXCV9rVQyEhwsKS2ne8zF6Fwk6t+IiTkHgSEC0dM1sJcbsJzFODRHlNbcz5flVgX&#10;CYxrhNSvH+3CtytH4RVOAPcR8JsJi/mP/AP9a/wb2Y0eQGqbqsjn/6880QGjT0EIBpRokzM5iQQ6&#10;izsa2zfRYKH2KbNH5WAGoTF7eBo2z8zB85tKcGp3Od7d3wMfHetPaAzEx8cG4JMnB+DTJwfi0ssj&#10;cebpIfjs+EAHjHesQoqw8IDxyfGhOLm3DxaPTUE2Z7zN695LZ/APJAXWwsKxefjs7eUcs5+m0ziG&#10;62e34fLplbj0jrb9W/j/I+wvoKw4s+5x+B2JEdytobtppd3d3V2ggcZp3N2dECVCSCAkgYS4u7u7&#10;28RmkkxkkolNPNnf3uepapj3967v32udVXXr1q17u2Tvs885z3lo5+HTF/bhY5LF35/cg4+fOQff&#10;vnMJT8i1+ObdS3HVvtmoKwhD6NAeyE8chbVzSk1haP4Azf993lapDIWmJnC93SZJmd6ciOsvO40g&#10;rZnt9KeQlCqifrXlr798TKXxNEnjEdqj+P6bB/D1F/Tkv7qfHv1rJAzlQKQy/sV938I//345nrl/&#10;Nu6/oR73XteAO6+qwW1XVOOOa+st7PTEfTPw/ONUW89swJuvnIEP3jlAkrjKchI//OchKhflHkQO&#10;mllP82DINB2rSOIREsRd+Obza/HhWxfhhcdOxe3XLsOBPZOwY3UVJW82Ouvi0FgYhmre0NU5YWig&#10;ZJ5Ul4Il00uwZWmDXeAFk/J4w1Ip8GbOSgm2sRhBBLGwEIGxRkB7hKHkd/IYZNOTU7KyskQ18amm&#10;MJS/GN+ci45WzW2Rh4nteSQJLq3BoEbhuhn2lL8QeVgvqRZXOTWuUYOwXBKzviIZOWkhRggWklJc&#10;3CMMIwipCz7sMSQJgYAS4iKMYBLGcAJRAEFHoRUBmREAwVzmjwa3UJEAn6Z1nzDUU8qFkfxwkOfh&#10;moIQKRwli26CEHjbax/IPcLwQde8dG3nPiQMKQUpgWMJwwhB+9jxSB4iBu5j4O2/r8/otZmOp9dU&#10;EJ79fxGGiEGqwycLIwrP/JyLto+R/ddxuL/Z0bCVPiOQH9DneAwZcJKdo7F0LqyliilAD7h5jVz/&#10;J62r7JbXU2Ss30zScOqiL42vTVnof+Y55/+rMTU2tsbOiyMubVOoLITX2YXMeH25lGqRORXjmxLs&#10;MoU0RSb8XTL7fY5QnPJx+ylfplLwgoxgkkWwlcsqmV1fPNZUwYT6ZEymwtBAtRlUGTayuSMPc6WQ&#10;x+eivToeVflhKMsNQTlBtZqKXTmNRiW9RRokB5lCVI1UFHrOmnjcJpJII9cVxqrwvm/exDzs3UEH&#10;8+Yd+PS1w6Y2fiVJaDIlNSiUItB0qK68lmYD+Wivu6VGg4sIpE5+ILF8T7L5Vol1Dfyz3lRX4/u/&#10;XYt/c//PXroUX354HX768m78+OzleGdhO+7hvXz9sBNx2fAeOINqcFHkYLQnDrfmgxOJpTP4u+e2&#10;ap6QXKycWYyNC6qwmWpi27IGbFtajy1UF+r2vWN5Pc7c0E4bZ1NCnLW2CTfv7cQbt8/HJw8txT8e&#10;XEJiWIz37nf2vtlSfPnUGvz9wWVcX3KUMEQUMq2/c88KPHntXJy6qoJSLQqZ8QEkDQJCYF9UpgXj&#10;bH7huySE3766CT99eg2+eutinhhNOHIAn758Af754j589Oy5+JDK4x/PnoPPXt6H/3x4OX77/Bp8&#10;/sYF1gakkpIxbPjJqMgO4T9YZn2nVGq7j0rjvC1tVBhUHSQNtU2e1hiNXWs68PwTqjrSKG79/Uza&#10;UHXUz/jlp7/jm389gi/J5F9+egftLto9+Pbfj1FlaFIjVU79nfv+w+ybr+7BC4+uwN1X1+GOIzUk&#10;jVY8cscMPPPIMrz+wnYSxD589smV+Pqr2/Djjw/zsyICNRUUQcjU+kOKQuGnp/DbzxrRfQ++4rn4&#10;4I19eObBbbjlsgU4b3srfz8BuZE3ZGkYiVJNwsLRXByNCdUiQk0dm25NwjTQZvOSBpy1eSIlZA2m&#10;NqVgcn0ipjY7pZGRFGRetcBQPaZEGDE26jsQqYljkJkaau2nSwroJVG+ijRMZdSLOLLQ0piJlgZa&#10;HbfVpKGpmu9XJ6OxKhkNlUmoKUtAZXGMNRoszY9ASa56ALmeQCILjevwx1sowW1myW5X02+eI71F&#10;qZB4eodR9BqD6c0bYRCIBDo+UWgUeDjBvpswuC7CcOEpRxgypyQIaCQMvW9hJ5nt78wni6O5CJKD&#10;gZqzbtWh/In2s2PStK+UBO2/wJ2/0wdnIxXbR4ThzN6nuc84sBewmlLhtm7C8ED/WCL4b+O+3ro7&#10;hgtV6bUfwgoaye00kcZRonDmVAzXve8wwuh7vCXAdbwoEoZaqriWKyJ3j8x5XUTslmeSR69zzXOh&#10;47hwmSMJEa3Or58fUp5jrAoupG7lsIQN4zF0PDkIVAmq9op0YSmFLpXv0jI5diRSzNx6t8UEmNl7&#10;ajfPZaI+w/snKXY4spKpKuigluaGEvRDzeuvLYw0wG+rUolxMqY0p1sbDA1ak82k0uiiwlCIahqV&#10;h+Y20Wd1DLXMryYJ1JEAVB3lW52sVN0QYlFP4pDKEGGIOExxWJgqxFryL5tRjMvOnoNn7zgF/3hm&#10;vw3sU2dba4n+8iWWAHdGLFSOg+D/uZbcpkF9mmDJqqpIOv98VXYIn5JsvlB7kTeuwGevcNvLl+Lf&#10;GhT41jX41+Xb8EpjLu4Z1Qc30GE/SHWxlQpvTvwIjM8KwrisQEzMD8X0yljMaU3Dks5crOmi02lq&#10;oomk0IJdXO5YVo/ty+qwa2WDzRmkhLcS3xdsaceDh2bhg/sW47PHluGTR5fh48eW4yMZ1z96mMuH&#10;V+Dr59bi40dWcN1XGH44ymwJpccqPHPdfJy2uhINPJkZCaORop489AhiCAIlVAZnrGnGu0+fi18+&#10;vZoq4wi+fpsnhPbF6xcZSbz7uJqAnYq3aCKOf750Pk/ahfjto8t4Us7BwdMn2ZzaY0f3si6LW5dU&#10;QRMoaRazvdvaqTK43DEB25dXUWUkYVZbCq66+BQqBs2jrb+fSARKaH+H336lwvj2eXz75QP47uv7&#10;8dMPj1FJPM3tT+P3357C778/j99+e4PAr3m3P8GP/3mWwL4Xz5FVn+cJeeeV0/HpP64gkWgE9uMk&#10;mWe5//PcXyrCN5GESMMjiz8ewc/f3YbPSISvPn02HrhlA64+0IVztzfZDHTTm5PQQIIopWwsTQtA&#10;bV4I2sqjqS6SbWDNunk1JMpaLJpcgMkNKZhYl4iucVlYoIZrLWkYx5tAhDF7XKbJ7vrSOKTGj7YH&#10;WDaWD2x0pOuTpARlSoLivSHI0WT+mgRHJZH5MZaMVHVLYZ4mxFFDuDAr+8xNH0MiCEY2TeWh2alj&#10;6NEp7hyInNQgmtqZB1mfobTE0XyY1dPJIwW1KZdFDUXc2MFWUuteDyNIOKBQe3CFKoww6L0KvM0D&#10;JWgrHBVB0JZ3K5IQMYgguluPe//j/5XDcMltZ2FBypM44tB7bt0jCN+898zGcJ+QIVQuSox7+9Jc&#10;6MqZEYn32s9naFtoIPcfTaLRft37iEQEsI5oTK0QcFUlJcB3REDja4G/AFlVVEYIRjiOVGy75QtU&#10;KivlwM/Qezfi4vs6hoWhvLyFH54y4uB7MlVeiSwG9jvBQoAiDHXlFUGIMFTRFqcyaIG7Fw6KVXKc&#10;5yOC50b/lyNJX1Hwf9P/zfOna2KKReOAxqpp40gSA++7mJFIihvJ+zIAacSIjMRAZCZrThLdV7yn&#10;aHI2clNlfE2lnMH307lfOu9XdbxNix9lc5FoIKRII5XHy0wahYLMMTYPioWUaMpFCOAVTlLCekJ9&#10;Cqa2UF2ILPjcaEyMlhr1PHtCrqmNiY2pqCmhA5QXinISTqVCUzQluXW8WpJHDU1zmtcoOa6qKuJd&#10;LUlJk2aJQOqsmirC1EY1f4ee07VzynDluXPxwl2n4cNnDuAfzx/E35/lUpVTmkvDmhtein+9osqq&#10;y2xu7r8/dxH+9vhevHv/Hvz9PuLhw3vxxVP78SUJQuMu/q2KqnfpfFO1fPHUAfx9/0q8MbUcTyUH&#10;496gfrghoBf2DToRa0b0xPSkkWjPCSZhjMak/BDMrInHgvFZWDo5H6tnkTCoKHaudISxc3mjkcXu&#10;VY04k2Rx+roWYm0tti2pweHd4/EMhcGHDyzFPz3C+IRkYaZ1I4xl+PrZ1SQMEsiDvsLwx12IOG5Z&#10;SsJYbb2kzt/SgFYCV0psAFJjRyGDyyjKo5AhPVBKYDln43h8+Nxe4Oub8dMn1+Df7xzCR8/vxTsk&#10;ibcfOQ1vPbQbr923Fe8+dgo+fu4ssu15lHNXAP++Ee9zv+0rGpFG6RmjEjFepJ3La7F/N0lj9wR6&#10;5+Nw3rbxOJssuGJmHmpzRmHdoja8/cZjJAI3p/Yfv32M339+E7/99BJ+/v5J/Oere/Gfb+7Gzz8+&#10;QHvQqqZEAv/57kn8+uubBHklzj8kibyO7799CF99fhu+/tddJJDH8cfvIoI3aGpH4mbOcyO1FWoS&#10;YTzB77of33x+Ez5881KSzam45cgSnE+C27Co3AZeTWtKREdVNJqKwlCTO8YIoosXcuGUAszp4PvN&#10;KSSMRMynmti0sMGG6k9uTEMjb0rFTFvo0bRVxGA6CUPlcJsX1/F/L7VRqp0Nabx5Y/lAjTYAE9AI&#10;AFVqK8WhZRQ9PiUf40nuCXyYfVNbbmcEc3p68uCSaVraOh9SPbB6cNNoGSQIPfxaT0nQBEI8Dgkj&#10;Tm2/jSyGETBo3SPMPaLga01ClMTvVEmtPGCLhRthuJCFKQmCUHceQyaSoLl5KhxhyLo9XHq3+l9d&#10;tRT/X62LHATiHqh1k4Jt98jCM9uuY9A0Z7oUhiMMZ24/Lf11ZyIBAaepm+7v4z58LTM1I1AX8BPA&#10;HQGIGLTugbxAmK+Dtc08eAG8lAi3cXksYcikNIwYvLCP1kUMOo61WtF30mlzyW8dwxGGSGLooB5G&#10;GMMGn8zzNIjXiirACEMj86UwvNyBlAEtmveMCCOS51NE7hNFt3GbCN0RhlMXMVQRur+ShAl0YNSc&#10;UUSQS2IoyAylsxKO4twIs6IcJbvDkZcWihx1tqXzkcH903l/pfGzIgt1IzCy8JaZSaPp0EhZhKGC&#10;IC+wrlX+gR6+VTjR+5fC0AhnX2FMb8/ENJoRhqc0VGY7vT0H7SSWKhJCCUmjIt8jIBEHj6mwk03Y&#10;RdO85ratmzxIHCUijRgru5UyEWmUZgWjlo7g3I5snL1pIq4+fwkO7ZmPPZsm2euLT5+Day5cgWsv&#10;XImrLliBK/etxKFzl+LMbdMJ1M04f0Ed7lvVjre2TMGHW6fhnR3T8NaeuXjn0tX4gAT00ZMX4KO7&#10;z8TbGybhGZ7Th0acjHtIFtcN74m9w0/G6vD+mE6iaMkKQGPKMEzIG4PZjUlYMikXK6YXYtWsYmKL&#10;JktrIjm047Q1rTbm4lSqijM3tGH3miZsWVKNU1fV4pZ9k/D2XQtJFivx+ZOrzL54ahX+9fRqfPn0&#10;GvzrqbX4/InV+OGldfjsiRX49FFfYfwvwvjbPautSuqqPR2Y0ZqKNIJUSswoZBNEkglIYxWnHNYT&#10;lfRULzltBj55+QBVBj309w6Zkvj4+bPx6Yvn4u9Pn4VX79mO527diudu24UX7jgTL95zPl554CCe&#10;uuNCnL9jOcEyGzF8oFOjBhMUk2xCoHULKrBkegHUD2btvEreGClICetDSRqFqw6dga+/Ui7jVxLG&#10;eySL5/H7j8/i1x+fwX/+/QABnSTwxW349xd34F+f3oMvP3sY33/3ChWDyEIK42+0tzzTurbLRBQi&#10;DBGEZsJ7Er//8rAR0OefXI+3qY6eeGAHbji8AOdsa8Hy6VkYXxmG8vShyI0bgJzYQShIHMHXwRjP&#10;G3rL8gbccGQ9Hr1vHx6772xctGcW5k6gTC4O5/txVCAZmNqUhqn8n+ePz8CiCdmYRo+otTwGs3jj&#10;b1vWxIvbboNuOuhRSYVMIXHUFceY7FcVi8ozLZTCh9uAiwAS4uUJrIpFptiwktLyMjXYjoAvgE+i&#10;ChC4J8eN6CYLNaFLtRnpNPscPcjoEV7bEY8sLOzgCMNtVwiCJMH9krl/MolCzoXWBVICTVXeKC4u&#10;8Pv/IgyZVMX/Sxgqo3XEYUvvvW5wF5hrG+3/IgwDex5bJhD0PWff3H5aunU/nOVUkX7v/9qfr2X/&#10;L2H4Hr+2HQX6MXpt5CDF4db9z+k9RzJOfeg9yw+IEMx4DFMWAnH+Dn6n/56tSwXxOPq8CgykMgYP&#10;ONHeV6jIJwwrtQ0bbOW2MimQKIWZaEqOW/GBFJ2RovufjcT1Pi0qTMfSfeCut8JIUgia2VAKNT9D&#10;ZKFBjOEEe4U0SRh8nUeMkOqQArF7TPcaTUSRztcyOSZ6X/vlUflqMGSFAbsjjHolq+lQOocqDu0i&#10;jNok4gWfiWY+Qy3pfDbSLZ8xTeskkil8vqapZLw1G03cv7zA5TNUOaW2IZrHXGEqqQ7fqoqoPkQY&#10;RapSpLKgI1dD0pDKUKRFhCWVI8VTy/31G5Rk72zKRFVeJIp5Hiqp7JvKU6mE0tFYkUpLo2pJRlZ6&#10;BJ3jEZiSMBIXkqjuJZE9XpmAx0iqj+VF4PGaZDzdVYEXSDyvn9aFV5c04qnCsXgwZgjuihuG6xJG&#10;4EBWIHZXRWBNMzGiIgTtmSOoNDR4Lxqz6GQunKypbIuwfn6FEcYeOvRnbxqPs5S3WN+OM9a32aC9&#10;LYurcN6mRjxyZDo+pZr46tm1+Pr59fjmhfX47sWN+P6ljfjPy5tpW7i+Gb+/s53bN+DbF7zWIC/d&#10;tIiEQfNCUm/dRTl053LceXA6Vs8ust73qbG8OSQ56Rkk0ksJIeNpXEVzUSwu2jkVf3vsDPz40RH8&#10;/OlV+O6DQ5Rh+/DWw2fhket24ZrzNmL/9vXYu2kDzlqzDqeuWIcdS9fzn1uF8dWTUJCSinSCTGHa&#10;KBuhWZLJmyx+JAoobYuzwpBC73b04OMQFdgby+a24c3XVKqqpPdnVAYfUjn8ncsP8NN/XiZZPEKS&#10;eAhff/kUfvjPa/jl53fwO98DPsAfJIY/jCREDiIMKQmRhJe0/uM5qo/HqFbuwhf/OII3nj0LD9yy&#10;Dpdd0IXdGxqwZGYOJtbHoDo3kDfHCJRljrYEfitv5tYy3ij0UGqzKBEJ7DddsQ7ffKlpWl/Fv/91&#10;v03KtHhyLlqKI9BUOtZyGZPLo7BzRi6u2NyIS9c3YE1nDknIPRAzW7PQRU9pckMqJtaqNXUa1Uo2&#10;pjSl80aPsnCDIw2FLwQiAjV5hHr45YlLfdAUpxZoKNYs71KAL0XAh94PKRhhkCiSqSK1LY4kEEtS&#10;sEmG9Dkv/h1PwNDIZBGGrzaMMDyiSKWl8/7QscYSoARiSqQqHOMnT91vdOAkslAi3BLbIgsZAdk3&#10;A2iBmP6fY4nCs+7QkMCb+/nbj33PXtuS38F9pBD0WxQ+8s9b976e+WThzqlHEse870Cb+4iofePr&#10;oyrDkcD/NpcM94iE+7qQFj+n97SPvefOkzMSg288vgH5Md+vpXvN38z9VbY7ZODJVBkncr2PJb19&#10;sojSuAxLLjvTayWdta65R+RUqLJKoSeRiMjESMbLU0itWH4iWnkHAb7AnpigiZeoHBTezKMy0Gj3&#10;4iySR5ZIROFOhUqpJrqJgQqWKiMrWcrEhT5zafkE2yIqlLJckYSbtlddaetLIm10tk8W4yrjiRmJ&#10;BtZSGZP4fDhz3VqVDB/P99q4z/i6FHTweWnhftUkHUuAWz4kgoQkCzczwiBZyPzwVDVNXaOrpTRo&#10;GuhnpEGHTqW5Uhw1BHRtV+iqqmAs8WoMUtR+fwxVWzDPOe/ZGJ7PGJKtilZSeC7n8Vnbz++8ojYO&#10;N9TE4a6cEDxCfHs8ZAAeoVP3cNIoPMbjPTkxB090FeKRmXm4d3Imbp2WjWvmF+DyFSU4uLIEZ8zJ&#10;xqq2OMyqjCBhRNLxTMS8CTlYLsKYV25hKHWkPYuqYs/GdpxN8jh9XRs2L6q1qa3V/filWxY4ohAZ&#10;kCi+Izn8+MpW/Pz6Nvz25nb8/tYOM3x0On7n69/e2OII40WShTM3D4bUxeu3L8ejV86npGlAQ3kS&#10;L2wYspODjTRSYwIQy5srlDdl6Ig+aC+Nx/X7FuLbj6/BH/+5G3977lLcdmgXLj5tA87fth67V6zF&#10;uq6VWDF1BVbPXIU1s1Zj4aQVmN60Cu3li1CT346i9FTk8ibKShyJBHrCoWp/QFIaM7I3gkf0xshB&#10;J2JI7z+hJDsCt15/AYngc4L8N7R/0dQS5GOC/Yf45ae/4acf3ub77+L3P0gmkIkwfIUh08hwkYYS&#10;2M8Cv1FJfHUr/vH2YbzwyFm4+9o1uHTPVOxYUYUFnZnorIs3ZVCWPhLFycPQyPWlXdU473TKzkNn&#10;4foj5+DwBZtw+qbpmEMZPKU2AWdtmYhH7z0XTzx4EW65ejN2r29GV3s6JhH8x1ExtPBmXFgxFgdn&#10;ZuGuLTW4bHkJVrYmYlJ1PNrpebSXx1NtxFpDseWzKrB0Rilldi6JIwOdjWkkjWjz9nxwkieucI09&#10;8AIIAYUedhJEHAlCiiDBVMVIqgqRQwCBPsC2CfSlOuIjSRSalIgAYUDDG9hAh2akQVMbCyMNHVct&#10;QUQ+PIaLPwcgI4H3B0lDZKUSTJl+n3nH5iHTCN4KKYUJ9EQYWpc68AjhaOhHxv1FLp5p/f8iBkt8&#10;e+sqiXVlsd42AbO+y5TXYHutAXYBptAc0Eudabv/nX5i3F77x/BMYN79WipBxnURhyW+Bf7/lxmZ&#10;SGU40jBl4pOL99rPmzgTWfjE4JZGFh6JaL37vPB36rNDB/XCgH4nWBJcKi5ayoCm8JMRgsiCZtfU&#10;COGoOcdAKpLXV86BlKTdG164UYlqOhVSF75KUH4zK1H9ngIJ/FQIJIj8dFmgLfU617M8kko+FbhP&#10;KiVUICKICloVQbyWANxAAFYLD00CpHB4Gx0ozR43ns9MR41HFEYWXK/TMslKbMfxPVk7TSErVUCp&#10;222Dktd8rdyEQlJqTFhZcDQMVSFlYeaFpfhcijD83IZe14oUSqkuZPxtIo16Hk9KxJGbRpLHcns8&#10;Hd4Y5KWE8DkZhnCqwzCatXfhuc6LHomtxNCbc8JwfUUUjnQk4+pxSbirIASP8Vl6klj36MheeChu&#10;KB6ZkIInT23GExcQR85sx8NntOMBLu/dMw53nNWGm09rxZXbG7B/XRXOWF6GXUtJEksqsXlhBTbO&#10;L+OyEtuX1mDXijqa1wqES4Wr9qxtsEaDHz5CRfHKDhLGFnz13EZ8+ewGEsgmEsZ2QuQptF2EyZ1G&#10;GH+IMF77L8IQWXgNB6kyXrttGV64eSku2T3epF1lYSwvdhgyFduOoxfJG0c3XCBlsCqoutrzcdVF&#10;63D/zRfi0DmnU/psoDpZidVdq7Fuzhqs5XLNzNX8ZzZg7Zz1mNm21MiiuWgx6vPn0WtvQXlWKoro&#10;lah/TApBKIQncORgekvDeiJoeC/0O+l/EDaqN7asnYH33tGguO9p35AsqDCsAkqhKo25UBmt1j+i&#10;afuxpEFl8fsL+PG7B/HFJzfg3dcuxFP378BNly/GBbsnkoGrsHBCFoE7BrW5wSjjb6ngjV9Fj6kh&#10;P8TKXQ9fuBqvPH8TPnr/WXz83sv42yuP4bVn78LLz9yBe24+gLN3zLa2wvPpJSydXojFU/Mxd0I2&#10;ZlMxuHxEKibXJmNhdRy2NsXhtEnJWNcWj1k1MZhMr2iSGgSSpBuLY7lvutWXq7/91MZ0dNKDUn34&#10;5KYMejVRSCBpCFjkkauKRWEDqYjuXIPlFWhxJAuqCZePGGGgL3AQOThyUdWMyIHgwmW3R2plj/I2&#10;+T73iaNa8QnDT3SLdEQaKTy2EpopvD8EVjYQ7BjCcCEVRxihBELzkhVC4293ZPF/E4bMtuk920Yz&#10;kCT4C8xlPmHwO8y43h1i4ndZuE4AyvOVQc82LzOMyxDEjB1poS6/tNcRjqcYBOACbm0TsRi5HAvo&#10;NO7jVxUdSxjdpEEi8ENVFoLyTIThyIImsrBcxf9LGFrqfzDSCCJJKIfIdZ8wrOrMjOTJ/1s5o4H9&#10;T7Q8hj6v66nr7F9Xu45capuuo3MWhptiTaQlE9RcBZMcC5dX8JPa6XQGMhJdHiJTuQtaDs9lPj3r&#10;wgzX6K+UYGgkkKdktfIP9MLpoTcSYJsItCICkYDacjsSSLBEcmd9IqY0JPMeT7HKwKnNqh5MtyrC&#10;Ga2qJky1qkIXcuLz06SGjMlU/CQMOmhtJJVWEkMrnS3lORoI7gL+Kn6/lILMCELhKCMMbrf3XB5D&#10;FVQqvTXCKHGE4eczRBh1Ck3xmFp3r71ttowiWcSiXURWz2e3JpXHiiVJjjFHTFMChPI5quA53EsM&#10;fZLP7ePtaXhgayPu3zsZD29owNPjMvAs338mZCCeLx+L13e34N27V+D9xzfhvfvW4YN71uL9u9bi&#10;3TvX4G3a3+5Zj3fv34h37tuI1+9eh+dvW40nrluBuy6dh2v3TseVZ0/DkbOm4vDpk3Ho9Ck4fOYU&#10;HNkzje/NwENXLMLfHtyMf790Kr579XR89cIOfPrUJvzz8XX4+JHVeOvOxXju+jl4+tpZePqaLrxy&#10;0zw8dvl0PHjpFI8wSBIvWnfapXjhhiU2Leurty61sNQt+6fYJOxtlYm8ISKt4iErKZg3TxCSeHPp&#10;JowI6kfSGIqKrCQC3jjM61iOZTM2Ysn0DZg/aS2WTluLDXPXYfP8ddiygEQyYw1mty/BLNrM1hU8&#10;9jJUkzTKcppRnJPCCxtF5o9CBmWvjj1mRC+qjd4Y2PNPGNbvONSVpeDGq/fhl1+kMr47hjB8Uwnt&#10;MSTxx5v47Zfn8ON/HsRXn96Ad17ej0fv2oarD8zBWZuasHJWPm/OJGtfUssbvSYnlEuVwIZRWUSi&#10;jTf7OHoWK2YU4sbLVuOTv9+N7756ER+8dh/eevY2vP7kdXjjmZvwybvPcPvbeO/N27H/jNnoqOSN&#10;qEoG3tCLphSSNPIwrSmN50gPRhqmkjQm8js7KLs7uBRZzGjJ5LnJtodjPG/+OkrdenpeHZSv8zrS&#10;sGRKJrra0vg+yaMhDZV5Yy28pMmJ5EH6CWkrUYyRVyhV4dalMmyMBG/KCNXJE2hsJjyFrQxMjtp/&#10;E8YggowrpVWljR+W6v4ehbdoSp5bRRWdCYGaJbyH9zEQ9UHQwI5m3jOXfhjNiMADeCMUjxh8khjD&#10;92S2j97TZ0gyjlR888iF60dNxEEwFxDzdRQVVDkBbGpHHlrrMpBB5axmjv60rmq/omOLYAT6ow38&#10;Bew6BonDIyOzbmDXuk8qjizsMyIAHsfMyEDKQGCvY+m1SMKRhQ0qtG3ut9r79lnvvHHdjWNRuM4R&#10;iMy9x3VvqRDg4AEa9d3DfocVQvB6WThSoSUjel6zKBI8SUGq0M8rKJwoh1ANE121HJ23dIWW1Fgx&#10;jKogHKVU+GU5qhrivU3gU05N7TUsr+ANOFU+YUYr79NxWbznc8zJWjQ5H0umFmD5tEKsnFGE1TOL&#10;sWZWMR3JYqybXYL1c0qJEaVYP7eMVo51sjnl3M7XfG8d91PJ6MpZJRZ2WTa9wByxBZ25VlAys135&#10;CzpSfK4UlpLSaCYpqURWTQxlNQR8EUQFCUOmPIaFoEQQRhIiDBJHicxts35UZo4oZL4KObrNledK&#10;dTTyXLRVJ2N8fRpaqpMsj6Npf8fSuWrgeT1AhfESiebt5TX4+Na1+PSVc/DB/dvx1nmz8DIdypeo&#10;wt7tKsS/SQI/f7gfv35yCX55j8v3LsSv7x+gXYTfPpAdxO9/vxh//OMS+saXcHkxfuf279/ci0+f&#10;PwP/ePI0/O2hnXj1ns145e5NeOWejXjz/s348LGd+OL50/H1K2fi3y+egc+fOQUfPb4F7z+4liS0&#10;HM9eNwcXbanC0onKrRK3JqZgxdR0zGtPwKzmGEcYL1y/CC9cv5gmsqBxXY0H3yJhPHHVHOzbXE+A&#10;SiGoR5OdY1CQGcGbagxvtkALYYRr4A7VQOjwvkiNjEVd3kQC3Cqy/RrUlyxFR+1yLJhIhTFjFTbP&#10;W4tdSzbirHVbcPD03Thn227Mm7KRF2c1CnPmITerHkUF9J5L4ykTYywEFsnjB1NhDO9/Agb3+jMi&#10;Aqgy1szAZ58qOf0lTWrCDz/JpCSUm3gWP39zPz57/2q8+uTZuOeGNTh07jTsXF2PRbzZOumdtJRG&#10;khjc+IgG3kCNBOcWXnyVtSrZrPESGn0twti3czI+eOUifPL2Edx77SZcvXc+XnjoHHz5MZXKS5fg&#10;vut24ql79uKLD28mgZyPMzY0W2ltRWYQxvHGVbJbx5tSn2Iqwd3gUhTJPF982OrSMG9cJjbNzcG2&#10;RdlY3JmGdn6uiTflbF6wPRuKcWBXFR+4DEyqiccUKo5J9Ggq86MMsAXuajznA7nVwkcL3F3uQpVL&#10;GkehDqURBB+NxrU2EiQHEUZ3+Mlbum1OXVg4ysDGkYVTMC6HkUjHwfIYcUqcB5KYRhrYqemgxmAY&#10;UBJgnTnCcOa2GUH4ZNC9nwPlEI8EFFKy0dUC09EeeRA8fbIQObgyXJcY12t3HKdg9FrgOjqgL+Jj&#10;A1BGD7AgK4r/RwDPC/8HzTGiezopCPH0sAW0yqmommmUymJJFmpFEjZGDRVFHPz9OqZ+J1/b79Xv&#10;4/8t4Hfg70DfVxmWu+A2UxhGQm77sRVWzrTuPu+rDCMG75yJKJQMP7Y9SAg/p6UKDDT/iPIYKorQ&#10;/5bA66HQku4RORAuYa0usMohBNEJDLRwkakEtQJX2KYwwkIudaVuUFsbnZcOetCWaKbTM8M6o+ZS&#10;/ZIECP5rCfSbFlVi29Ja7FxRj1NXN+KMdc28Z1tw9qZWnLtJ46vG4fxt43HhDjdl88GdHc52TeBy&#10;IrdNwEVcN+P2/dtp22T8zLZ27NuqY7Tbsc7e2IYz17tZ43Ytr8PWRTUkmko6dSU2F4TKamcQgKe0&#10;azIn9bVKRWNVohFBufIXCkHxWe9WGTJTHdzO9SqSgRLePkH45sJVjiykLkQWvhpxxKFwlZocxmMc&#10;HcL22hRiWSzy8yMxPmMM9vOZebEgDB9sa8M3T5+JXz7XhEyX4ounzsJ753XhjSkF+GBFLb67ZxPw&#10;6WHg66sJb4ecfcLXvn18Ge3Y13z/o0vxB0nkl3f344e39uHbV8/Fly+diU+f242Pn96JT57aiY+f&#10;3IWPntyJDx7bTpWxBa/euRbPUyw8fc1cPHR4Og7vbMDMhhikhvdDfEhfpIwdhKz4IUiLGYiUqP6O&#10;MJ67biGev46kcd1ia2WudakONSB8/Y7leOjyOThzTS1mtmXx5klCYZYIIwRp8Xy4ogLMSw0dRU9y&#10;2EmI5IOcEZuB4owpKM1ajpLMxfSSF5Mw1uCcjduNJC48/XQc2HM2Dp1zDi7cfiq2z9mAxQ3LMa90&#10;LhYUjMO0vFw0F5J4+F2VRfHIoQweS4Abpc6cJIx+x/0P2qoy8Mh9l+KXn6UmlMd4h/YSfv/xSXz9&#10;6R344I3DeO6h03DbFctx0emd2L68Eos6M9BZG4PmYkrlXI20DkNNfgQa+WCM4wWeTM9kBm+uma3p&#10;9OIzMFelevT0ldBu5E12YPd0fPHmxfjbE6fivPVV2DgnBw/fthF//HAb/vHmhTh/exNOWVqCx29a&#10;h8/fPIC7rlplSqAqKwSt9D7aKFtFQlMaNHl9hnXIVLhvWmsWvzsdk/lALiar79+Sh1v31+Li3SKH&#10;XO6fZISxa3kWzt5QgBXTuS9/69SmDF4TJeLT6PVF2qAnjaLVyGsroVTdPVWBG41NxWCJzYEWwzaT&#10;euA2q57xyUJxbItl87VCVTqO8hamKFz4QoTkqqY8b1VhDKqK1PhAIwzNvS2gVSdV5TBUXmpAZ+Dv&#10;gE+hqWMJwicMP+Hsm+1Pc0lljzC4vwG1iMTIxB1DxCCyUHjLwNyA1oXrIgj0Ih4RmJoCSjmoO+6Q&#10;ASdb80AdQ+MMEkl6avqYlxkOtfjOyxpLIglBCu/1hOgAO45GruszUhFSHPrd+t/sN+s7BfQ0Ab4j&#10;D48YvG1mHmGM9gjD1IRPIp5p29HyWu/YXHfNCEUYWnffZYP7aEp8qz3IgL4nUOH1pqIciYzkMchJ&#10;V9v1UJKkq2SqIFjWlZEM6IW31ZAM6MR0KgQkVTApFwupBJbNKsWaeZXYpFHCy+pw+pomnEOwNtDf&#10;NQkHT5uCS8+ahivOnYnrLpiNG/fPwy0XzcdtlyzAHZcuxJ2HaIcX4Y5Di3D7pYu4naYl39M+tx1c&#10;wP3n4eYL5+LGfXNwHb3sq3isy3lMhVIu3d1JMpmEAySSC7ePx/kkjHM3tdHZbONvacHuVWrR3YDt&#10;S2qxaUEV1swuty6tXVTyU/lMTeLz0cFnrZXKvYGEp6onhaQ0JqOchFFB9S7zK6aUj3Blti481a0o&#10;SAQ+qTiy8NSFKQz32hGG21ZTyNe0xjIqLzqCbXWpaKJNJ3GcnxyAx2tj8c45U/HZE6fji9f3E9DP&#10;xUfPnI0P7tqKdw/Mx4cH5+OL+7bhuzf34ft3D+D7N87Hd2/s4+sLbNt3b3D5+j5889pe/PvV8/AV&#10;7evXz8e33OcbLr98cQ8+ffpUfPb0Kfjn0zvw3kPr8DJx/LlbluPpm1bg8euW4oEjC6xZ7G37p+O6&#10;syfg6jNbcfH2OmzsykVNzhhEjuyFkGE9EE980Gj7YmJYaXaoI4xnr1sAnzSep9rQ5Emv3rrMmhC+&#10;98BavHrHSlzLf3D5tGJU5CpuPoLAIs9FVTWjCR58TdCJIzDFhw9AfEQAMuLySRYzUFuwnCdvBbom&#10;bsD5u8/Ckb17cHDHLlywchMu6FqCQ50zcePkybhtwnjc09KIR+orcWN5Grbyhm4rikZVeRIvQkI3&#10;aQzrfzxO/vP/IDF0GHZv7MK7b95t1VH//uImvP/qhfTwt+NG3pB7t7dT1hYT/FNNIdTzJqnN9ZVE&#10;BEmDjF8Z58pVGyhjKR8n86FZTO9EUnjl9CLMaUvDRHryjarYyAunZK7CQ1evxZsP7MCNF8zAGWvr&#10;cD1v+tef2IMn79zKh6kRpy4vxX2XzccbD+/CNRfOwyySbBtvnGlN6VQEaZ6aSKQySMJcqokVlNTL&#10;JmRhtkJMfHi7GiNx3rp0PHikAQ9f3caHpYxKQ6O+YzG5LooEFoWu9lR0jc/FrPZcKhWSTksmxtWk&#10;WLWJ2kCoxYLNsvZf5pOD1hVecqRgLcq9dctPiAg8MrDafS4TSBaW2PbMwlAkDW1XPkTJUFMXJAw1&#10;ntMkTwqHqP22qnUcYbjwk1MTHkkQyP2wkZ+3+P9HGH54xicKbVMLEOUmLGnu5UAE/m4Etwimv5GI&#10;yEDjCKwvF0FW7cIHaca/fieYNz5oQA8MHawwTl+7n4tzxqK5Jt36cDXXZtB5SUYRt6lYQOE/hX8E&#10;6m7qWNdXyZXE8vd4/5+fBzEFYea9FmGYiSyoDPz/le93J8RtO4/nEYbec+YRRve2o6Thj8lQF12V&#10;1w4Z1MPCdpqVUQ0A9fs1CVJFIb3j0jg003lpJ5hOUJiUADt9XC7m2FzQxVg6qwyr6LFvWFSLbQRl&#10;DQQ7bV2rlWmet7UDe3dMxPkyKoMLCOr7d0/GgVOm0KnikkB/4c5J2Ldjgg2+PYcqYc/mcThzYztO&#10;01iAdS3YtaYZO1Y28tj12LKkxpKxeu5WzCzB4ilFWDAp31p1zyKBqVxW5bNWBUWvva0yCc3lCWji&#10;c9VQEot64kRNAf8vlbaSEJU7UGeENDovquTS2A61GclJG23TGRthiDg0itsLTfmE4cZmkBhoRgQk&#10;BBHG0TAUjWTiSm+1zZHIsea/Xy3i4LKBv7OlOhlTiDGb6TReNaMQT+6fg7fv3oK37t6Gl+hgvnDj&#10;OuLsFrxz/w58+MhufPSY6xbb3TX2yTPw8VO+nWmvNcnRh4/txnuPnoL3H6eKeOp0s/cf2Ym3792I&#10;v923gfi93lILj145C7fsn0qC7sI9ly0iRi3CnQfn4gblO87qxJEzxuPAtiZsmF1oofjowL6IGNWL&#10;zv8Iywc1VSSguTLBJ4z5ePba+Xju2gV4kYShdudv3rWKhLESz96wELdcMAWnrayxsImqJ4ZYrfdJ&#10;9uDHj1V5HT2Y1FBejEiTtZmJAUiNoUeTXIr6wgVk7DWor1qDhSSN06auwKH2qbi1rh6PVeTh1eo0&#10;fNicgs8nZuLbyVn4YXwqvm2Kw+OVkVijPAJv7vqqFLJ3PPIJiBH0rAb2/AtG8CFvLE3Ckf0r8OQ9&#10;p+Lq/V04dW0tlkyjR658RAUvlFoakxykIFrJ7soJTFA1RWWsqYbxXCrRJo+/kRdajRGX0kM5bXUr&#10;Ns6rsM6xJemjqERCSDBR6ORntyyoxr2XL8cLd27GzQfm0PNpw7kbWyifKbEppR+4aineffJ0PHj9&#10;amzmg9BRze+jehFhaNyFGgs2l8XwRo/EivEpuGhRAQ4szMX6znSSViJVyFjMHzcW+zam466Ly3D1&#10;2YXYMCcZ05qT0VIWbyW8itOKMGZQnWhdNp7SVwnHlDiBuQDfNXGLUeuOSH+UryMEP/+QEE0yiHbh&#10;K4Uqkr32Daqk0muXMFeoSUlPVzNvdfPxNCVELSmqUbqjzQRMIowoOhMKhwwjKI8SkHqgpji7Jb19&#10;I7gb0NsYAKcQlHx27UCccvAthARhZp9Th1pHDNovImwoCWGEef8CXqdGHGGIqBReUl4lSW26zUab&#10;s2M5C6ooVV45z/xkDOa9rTyA2lzkpodS4cahsSoVLbWZqC1LRFm+A9yi7AgLwwmobc4KKo5RVCxB&#10;Ix1p2O/2SE3kcCzRGTnIPDL0iVQ9mTTmwtSD1o9RF7Y/X7swFI2kYsrC3te55Xt6TQscwf+F6k7J&#10;78HKZfA9zaESH+3alqsoQbPsaXCmktiZScHIpArJSg5BdmoIgTXU/vcCja3I5HOdGcbnWkbVJeVF&#10;U06jgPuoHDZPuQ41wEwJRg7VWXYyj02gVn6ku0xbxRhUqnJC1NPKSnmVS9O1H0MVGKzmhX0QLAeD&#10;94wsiNdhtPJgPL8i+BFDemAkSX0E/7eRvFZqljiCpDhi4MkYbvOtnGS9tIRNA+kMaKnPBQf0oiPV&#10;Dymxw1CQGUySkMI6ZvyFEcZYMykLRwaOOI6qCk892Ht+hZQ+o9HjUiYKZ3Gb3rfPHP1cnT5L8lAJ&#10;7iQS3oauchw5dQoev2I5Xr5pPV64fg2evJI4ds0qvHDbJrx1H1XBg7sI9iQC2UO0h3fjAxLJh4+c&#10;yuWp+PBR2WncfgreuncbXrtrM5dbqSZ2kkRO4T478cHD20g22/HpU9vxGknj9oum4ppzO3H/FRQD&#10;D+zEGw/swnO3bsYTN2zAY9euwT10tC/Y2kp8jELkqJ4IHU6FEdofOQkjkC2LG+4I45nr5uGZa+fx&#10;hy/AKzc5lXHXwRk4sL2FYJVP7zYOJRlBiOWF1sXqTcA+ucefbIBQRPAQ3iAaaBNPUE/iSUpAOZk+&#10;m9IrIz4KxWn1aM2fg6XFs7G3sA13FBbhhcJkvEuG/6QoCJ+WBeLTyiB81RyJHyYk4Cfar22x+KIu&#10;AveUhmK1AL+c3hA9ITIcCtOCER0spXECwkf1sfK6VV2FmNlCkiiJQA1JprogzEaHNpPNx1XRm7fK&#10;I2cC7UWdhVgzp4qeez6m1MZbt9h63kTVVCDjKmJtHEVnbRIqNdF62igeNwrTSSoTeayJ9BLkCV10&#10;SqdJZ8Vj99PLuuHCBXjw2nV4ghf81sNLsXVpLb0hkVM8JpIkpjSmYqoSgjT9rvLsYEyvjMA5s9Jx&#10;eHkhTplTYCGmlvJ4tJeRNNqjsGtxPHYsisOCCVQXTSkkhTSM4/ePr1GteTJVRZKV6IqAquk1UTKi&#10;PJfeU34EclIIkDFDCQ4jCPYuZn10sNRoG22bmSxzrUDklWmErWsZ4rd14Lb0EAIHyZ/AYSENmpba&#10;nmf7EGTMwpCXGYl0gk4k1d+IYb27CUOetQM1EYWvKpxZGImAbYRhOQjuY4Qh8nBmOQpuc6Cq972Q&#10;E037+YSh0e72+TH6jCqf+J7q4An+iTGjjCzSEgmOKaHI4u9VlVQyz0UsFYU+K7BVd1aFnLSu8QgK&#10;tymkk5cR4XnpESSOOEykqps2PgfjqU6LSR5RIUMwfJBCQUo4E9Do5Yso9Js1VsKMv8eZ+x+7O/Vy&#10;m/ufRSD8DMEzJJjgT+LQeVN1mTVTVK7Qth1LGE6dqEPsUaWhyaE0cVVP9KeC6icVZQqqF7f5k1b1&#10;hubR0HI4yW44gVnLofwfhtCGEoz1eQGuiHQoiUeKTGpsQF/P+pxgDQ/79zmu2xQKM8XWX6POT0Lf&#10;3poOV3Oq/wW9aL253rvncejd66/oI+v9V/Tt4xnX+3nHsEmhZDyWSHzwgBP4G07EsEEnOuIY2gOa&#10;ZVBkEiBSsa7IzgJoCjtK3SrfoyKP+LFDSI4BJHo1I/SJwlklwd7yGaYyCPQEd1tyu1qImOIQAYhA&#10;bD+377GEI9JwoSyPZEqOhqikONQ6XWHASiq7lvpUK4I5d30b7tq/gHi7Fi/csBaPH1mGRy5bgiev&#10;XolXbt1g6uNv9+7EO/ftpFpw9u79u/Augf69h0ggD59qRCJyeefe7Xjrnq3cd7spFCmQfz5zBr54&#10;/ix888o5+OeTO/HQ5V04e3U5zllXjwevWol3Hz8L/3j2fLz32Nl4455T8NyN63HrhbOxjnhakUln&#10;IprYHjscFemBKKU6oznCePrauZRECkvNxV0XdWLvpjos7Myy0YzpMcMQGUTpPaynleqp/cAgEkXv&#10;Xn/hBf+L3XTJsUH0vOJ4ohJ5YhNRW5qAMgJwGr2NzJhoLE0rwj3FZfg7CeWrwmD8q3AkviwNwOcV&#10;gfh7eTD+VkorD8EHdVH4uDUBn7cn4NvWWHzdHIO7CKoLisJRV0FPry4VrZX08vjgRvNhGzXkRMSE&#10;9KcKCEYDL0YLVYTGMKgxmQbzTKxXjyYSBS+QPP1WAuu4yjgsn15GeTwRK2eWoi6HEjVjNGrzQ9FQ&#10;xItPNVGYFICKrFArgV0+tdBGYc9uSSdZJFrjwEbeFJ0kAVVrqKHXhbun4Irz5+PKffNw1qZ2zJ+U&#10;a9/VXBLD76eCaUq1AXgKf4mwpNRqedNWZwdhCpXU6onpWDYph78zhcooniqDJFOj5HgM1Q+9koYE&#10;TFapIX+P/i8RjgY4alaxBt6Ydbp5c8O4HGtE0kk1o3YG6vKZmx5k06sWZ9MrzAqnh6XRtw705SUW&#10;cZsqOXxTe4dcvicPM49eZQFNZKHX2VSR8kA1z0Emr206ZX9qQhCSLRQVjNSkEMRGBVhsXz2kRvLB&#10;FXA5wiCoWbzfM4G9ty7ScKDpE4YjAiWwZW4U91HCsGS39vff41LEoAonq3bib1CfrbFUFlEqKZV3&#10;q75b1v/IUxr8zZogKIGvlaSX2tDgRo1jibRWK5qsyY1y1lIgr9+oMS5SFlXFMVgyqwx7tk3Eebum&#10;YM3COrTXp5mnrlYbIh3r0sv/2xotyvhbFR4zkuD/qaS65Vy41P/ntul7nPIwwhAR8BwdJQwRiTM3&#10;4tvt63eMNcLwiEQ9rQT6A+hp9xPQE3jlecsE/oNFIiQ3VVTpuRYpaNsgLof4hEEwdqbZ/UQewgG3&#10;rpboAcSFkd3myqgVjtT1lSOg364QnPXXktrUb7PfrOusqi+enzEyqg3rSjDYOh1HSY1EugovK+Ig&#10;DiV7VX9qWKieU1IwpnZJ+mpno4aFmns+nQ6SFLFCURocKMtVUl9x+Dw5ty4E5asKkYVPIKYW+NrC&#10;U55Z2W2xW+q1GhLawL9CDfrz9uc2I4tu0nBKxMiGZqTBZQWdOUUCqguIIcSD7Qurcd2emXiSAC7S&#10;ePbaVXj66lV4nutv3Kl5KXbjH4+egY+f2EMS2IOPnnIdwP/5/Hn47MXz8flL+/DlKxfiK9rnfP3P&#10;Z7md733J7d+8eRDfv3cIP3x4Ob7/4FK888gOioAmLJ2Qih0LynDTBfPw5sMklhf2458v7scHT56H&#10;1+/fjXuPrMBFuzuxe1UDdi1voOrowDnrx5FoxnmEcfVcvH7rYjx1zWycu6GCXm6EVduoksZaCfAh&#10;0YOki6zRxfJGBpI05A2od01o4GBeFLUEiOUJjCO7xqOmPAG5uZHIiR2NTXFBeI1A/CtJ4dvi0Xgv&#10;PwAfFAeRLELwYUUY3isLxVt8/VZJEN6ricCn7Yn4oTMNmJSCTxqjcVlxCDro/ZeVxmNcXTpBNRlF&#10;9GrjFY+nnM2jlyzPWx66Sk0F0iIKqYtGAryqjJpLoy08pRyGqpSWzyjFZHr7+fQ68hNHoo4EN4Eg&#10;PaE6nsoihOQTg10rmnHhtklYPb0IbVQZlZljrJKqnapB4SPtr0orjcKe3pJGQkjy5raIseqmiVQp&#10;IgkzfqfGUOgmmaycCYFdoF/MY1bzJmrgDdYgVVQWbdUokwn6nQ0apJduo7vV7kBkIUUhklAjNBG6&#10;umiqpHEiSVHtEGa0Z6OLnq/IRdNRluSIHIIN9EUACjdkCOwVkiDgu1jvaAKoaweiiholrQWgmoUt&#10;lp67Km00n7hm/VOVUAiBT1VKCvuMGjkAASPomQ/X3Bd9DUzkYQtkNLK5O+/wv00g6K27kAxBUyYi&#10;MILwzB+bYdulHJwplGUz7hlpEJxU6UVwSdbAwaQxSCQZSFkI4N1gRq8XEv8XmXVcJZGokZ6FqUgg&#10;qo5Sc73YaJ4H3rdq7Bg7diQ/P8xCTfLAB8thGnQSNMlQKe/vHatbcM81a/DY7Vtwy+UrcNbWTsyb&#10;WkzwibJw3lj+RoXfbKwEf6dv+p98wrT/n4Cplu4iJxGKtvnE4Fq1O0KwclojCGdu4KNPGFzyfMpE&#10;HAbUBO9RZn0xelRfuyZW9ivlp1Yk1ibdJcxd/oSEY9fn6LF0XCNMIziaQkkCdxlfK6wU5oG+r5pE&#10;4DrHzlyvM10vLY0QrKBClXsiBq8Cj8RgLWc88weE2gBBEoJMylhLkYHGgmTxXs5JpQK08l+VAYsc&#10;3KBBJWudjTFl4cjCgbyFn3iNdJ00LqOSz6JMZODIROvh9owaIQj4qRysYSHX/YF/+rzKi0UA/n5G&#10;Qnyt0d+++jAFYqTEz+VHukgAiaOFjt2yyfm4ZMcEPE7SeOfeHfiAJCEl8SEVxKdPn4NvXrsIP/zt&#10;Mvzw/hH858Mj+OHvV+Lnj6/GL/+8Fr9+eh1+++x6/P75jfjtXzfhl09vwE8fX4Of/nEV17n961vx&#10;x3/c/EU/fXkjXn7kdJy3qRULWpOxfno+SWMu3n3qXPz46c347eu78fPnt+GHT67H1x9cgc9IOJ+8&#10;vB/fv3sZPn/lYnz60kWOMJ66cg5evWmRdS48uKOBhBHlTQ05ABr9m6julHx4onnxdYNbfNpIQ5Pv&#10;H2cAERkyjJ6nesjEUG2osiAepSpdzAjBeHoGFycOw8eFgfi2JBjvFQTirQISROEYvFcahg/Kw/Bu&#10;2RgSRiDeLh+Dj0gS305MxR9TM/D7+ES8WxmGU7MD0ZDDC1iRhNa6NII2lQZVQFLkYKTR+6inx9dJ&#10;D0/gKfAVyM5oyzHCKOXNU5YRiBqSTj1vCIF+Ey+8ZgCU56+KpRn04KcR1KcQrBv5fj1vlFk2KUme&#10;ldTmJ4wgsYywiY5mUDGommqi5UPieJwYtPKcNRPIW/i+SmgnytMniHcThakeGpdKfk/l71NoSWV4&#10;StZV5YWT2KJsFKv1xGnLolLIMMXQVhGLhlJ5KVRatGZ+lwYraT4AzWs8qyMX8zoLzWZzfdZ4NV/L&#10;tXNQkRdhCXB5gKM05wGvnaYQVShCoO6HIQbTBg1Q3Nt5oANo/fs669evB/pp6b/uI2fBN+91b5kL&#10;RwwfLE9TuQsHPAqrHAUiB5IGamYeWUhBdHvZTl1ou68+RBLdZEISEVEIXI00aJqZMEGJdxJgcnyQ&#10;gb0UhgGwgTSXAiwSh0DLwJkkozEYKQnBSEkM5mdGWaw/htviSRixJJDYKG4LH8Hf78aVDBxIdd33&#10;OJx88l/t3Knp3vxphdh7yiTcfHgJHr5pIx65ZRPJYxm2rGy0aUYVRhJAW3jKyMKRhA/wRwnR+9/t&#10;/3WE6ie/neIQeKvqS8fR+fIIQ0tb5zYREM2Uhj6vz4hQuL+fQ9Gx9d0WxgpSzsSRkdvmypB1zlzn&#10;YBKAjOsavW+l1wR7FUtYS3tbV26CryPcut536k6E4LoHKCckJ8SMxC6CUKeCY4lBAz+1tFyaepx5&#10;CiIzUSXAgXRKXUsRjRHJSuVrr6uyyELdbQsyPJKgslZyu4iOn5Zymsr4fCnZ3U0YBHaXr4gmESgn&#10;wdciCzMBvQjEEYZVPSkfwefTH9RnxGDHIIGQIFz4yicMdxxTHVzXjH92PG/pv1/O31SWHWrRhmmN&#10;KThzVRMevXI1vnr+fPzy9iX44fWL8B3J4keSxW+fXIc/vrwZf3x9C40k8M1tZvhWdjvw/Z3AD3cB&#10;Igeu/85tv3LfX2i//ucO/KH5i/CoDVh+6fG9OHfzOCwZl4aNM/Jx7d4uvPfSRfj9R80YqqEK/uRv&#10;jwF/PMzlM8DvD+GPn+73COOKOXj2mnmUQQvw0GVd2LGsAsX8R9TRUp0tNUAviQ+gqkf0sOlG1IAs&#10;xTkH9j+BQHE8hhFwosNH8iJG8CKNpfcVZcShNtsZfBjH80Y4nDIKf8sPwr+KgvEJ7X2SxntFY/B+&#10;aQjeo9p4pywYb9PeqwzBFy0x+HVKBjCNpNEai+dJKBtIGmW5lIIVKgNMJ5AmUmnwYR87BNn0QixB&#10;zgtbxhtG0yxOqE1BNS9KTvww5NFq6WGoMWAT9xGJKL+wcUE1Tl/bgiVk+UbeULXqfc+L2iBvg4RU&#10;xuPX8aHXQLv5E7Ixvz0d8zTqtJHgX5fkEQCJhq99NdFJkrCcCb/fliILIwyue++LqKaREEQc+p3j&#10;ST7KdWgUuBSSJoBpqYihgiB5FUeYaW6ScVQ1Ug9zJ+ZjviaL0WBAa/HslIXGdkjFzCSRiDSkslTR&#10;pPjw8cf/D0444X8Idn8xwDPrISMAyk7W0tvG9Z6+9TwevXqdiD69fXLgNedyQD+Ri2LbPTCYNmSg&#10;Yt6KHfezhLORgQdyfgM9nzCMRBRzV5iKACUQE/hZnykBlYWBHHgeSxhh2m5hHRGA28+IgM5MrNRR&#10;zEhTDurga+9xP5GFA2W9Flm4MJA+r89pfnSFsPQZHT9c3jDve/X/0RzibuyFejVpbm4S7FCFeXqg&#10;b1+dh+MRMOxkpCaMRDuv35YVDbiSUv+BG9dj32lTUF8ea+XMBub83wTKR1WVOz+W7PfPAYHfgbs7&#10;VzpPCk0ZYYgcaJbz4e9XOMcnDBfK8sCdx3GD+7zv4D5GGjqevdb7+qwIQ3kWp1wcgSn5rDCaO5Za&#10;0NtS54qEobCfWs5YybVfbaeBnDISgBLcIgLrRWbmRpFbOTavjzOv0o5EYUUVGjioHJuXZzNT3o1E&#10;YRVOsmSFl7zW+2o1QnLIk3L2lERhFo3PfSGJQ0Sh8SSyslyNKSFAE9TV/VZmrwX6BH9/7EQdMcGU&#10;g7evjc/wmhFaZVRptOUk3GA+qQ0Rh8jGUx2eOSLxicI3nygcWeg9hahc6/RIlJLQSvi7FbnYtrAG&#10;91y6DJ89cx7wweXAP67Az+9fjp8+vAK/fHYdFcPN+P2728x+/fZW/Kb1/9yJP364m4BP++ke/PHz&#10;vQDtNxLIzySOn7+7A79pmwgAL+LnH5/Aa89eikNndmHN1Bysn5mLK87rwruvX47ff9dsoRqioP56&#10;Gsumjt0a1/aypntwhPEkCePxK2bjuesW2AhvZdOXd+XyAo3izTIACfQO1DJAjccUC1Y1igYWKbEp&#10;0lCSqn8f9a/pw/cDeFEVK4/ghQznxYtEdjpBOyEIk3mM69JG4cviEPxcHoqvS8dY4lvhqfcUjiJZ&#10;vF8eTMURhM/qwvDjhCT8Pj0TmJyKX1qjcS/VSVdmoHXCVLlte3UKmkrjkcsbKjF8kC3VNbJCFyA9&#10;2KycHkYVlYVKaTUOYhI9eC2rKQmbS2OwZEohti6uxYyWNORJRSQMtyaCylGouqmGqqaTXv6Z68dj&#10;37aJWDElF50VGpcRRiWjEdiJBH2Xn1DJrKognPmEwXWZSIRkIBMpmPpoSLOSXg3A0whZqYYW9anh&#10;99cVhnMZQTURze2JFpJSZdTciQWY49mMcTnWR8daLmigIfeTktFvUc+puZqBjIpDeR89pKqa6dnr&#10;r+jPpQBvIJXhQKqKwQMURnI22KwXjdd2kNQHbbAS2H0wnNfXqZM+UPgpYEQ/i037Zm29NSJa5aUk&#10;DOUsXL8oB0wGSAItLq0VhnnPPjASTD0g9QnDlgaMDlB9whCg+6AvMyCmhYlACGr2GRGFkYpTIC4X&#10;omPpfa7rczTlQgSi8sS7Z+PzzBEb3+PvMoVEU5hHY0xGywJ4DoZrPm2SR+/jjJRHD+/J5yYYE1TA&#10;UJNkZcgCWikdjcWw+c15fixMZb9HSwG4+19EYgpPiRxC+LvcOfOAnc9i9znR7+fnTFmIMOw4IhMN&#10;yCTA833f7PzwWEYU/E593oiAS1NaMq17xxOZiDA0Z4nyMQrpGUlQMUg1xCqsJ6IladgYHeKDSu0T&#10;LBJBnCBpiwycuXVXhecrCE9NkBhcW3MN+BxlBOGHnmQ+SThlcZQw8vhc50tR8NkWSRSRLIqznZIw&#10;U/haHW/pLAqkBe5KRFvTQRKGiEA5CZeYHkvgJnj7gG+m/UUmfL/UkUWNzFMXtj/B3m8Lov1cNdVR&#10;M9KgmerwSMLIg6/VLqVOhMHvsO/1CEYhKo0Lm92WiUtOmYK3H9iNX94/jN8/uRo/f3wNfvz0Ovzy&#10;75vw6/e34Teqht9+oP14F34nGfzxywP4/dcHzf747UEqAiqD3x+hsngEv/36MH7/TerhcZpmC32Z&#10;xPAy3n/rJlx14VJLcq+dmYdrL16Gjz+kMvn1ddpr+PnnF/Hjj8/gxx9exn++fwzff/+gI4zHj8zG&#10;YySMp66ehxdvdF1rrzqnA5NbEqH5DtSHRjeEulQmqhwxfDhvqsEWC1U1yBBvZOnAvidC0zsmRKvu&#10;ORR5aeFWileYGY40TaBCmb+aN8VzecH4lYTxO5XE16XB+BeJ459cflQWhE8qg/FF1Rh8UT0Gn9ZF&#10;4LP2BPxncrqRxldNUbi2MBiT6FXkZUXwQsYTDJNQlT8WGeqVFDEIBbypGorpMVBGVmQrRhiLRVOL&#10;saqrgh59Klp4gep5UWrzyfJUDgpPtdDDUCJbEzkprDSJXrxaeHRSHdRxP5XcLp9WilUzy6yKqiQ1&#10;AIXJI1FDxaKR244wSAJSEzUkB5lIg0Shbb4p+T6JBOEThsJW46h4WpRf4U2jkJOUhPIY4/kblGPR&#10;JPczSQyzO/IxZ0K+zV8sctFgq+YKV56ruTSUCFefHiXY53eSUKg8NHXlnI4czOPn2qqSTCkqjGIV&#10;M1wOtwoZhaZIBlwOIzFofQTJQBZwrFFRqlmfRj2PJuAFeiYAVVJbIZsxRhbeuqkLebsCRYGawEjm&#10;hVsMlB1Au7Jbt78piW7wJNAa2BLwBa7d2zQHiCMNpyB88CQgijSMJKQwnEk5dCuOYwjEJxEDVP5G&#10;F7pxv0/rzut31Vi+MtI2IziZgTBf87crBKfnYIBVCJ1kuRwllOVMqbxz2GCXWBbBWOdeqxZzykff&#10;pf9N3rti/lLxjsz0exSCoilHYLkDnU99r/f/WgjPJwunBiyBLBMRiED5f+v4frjPwnlcupCeK3G1&#10;8lb7rN7X8UQYfI/OoebC8LvWKrwUT2JQiOlouxGpixE0kgPfU1GAxqt0kwXJwe+IrBCT2pCIMFLi&#10;R5IoqCaICb5ZnyqFn1S9p262MpKEhZ+oLHLSAqksnLpQGEqNDItIFsU5LkdRRkJwoScvJ+F59t2v&#10;FSYyMBdpiEz03DmVoA65ei2CEUmo0eCx/aN84rHBeh5h2FwZIhO+J0Jxs/eJXDzyULJbuQ3+Bpu8&#10;SSQi4uDv0LKOr23mPxKTem+VSB3xf+ug2jhlWQOeum0L/kOiwM8PUDmQDH6iiviVBPHb/RZm+uMP&#10;koPCRn+IEB71TEriCZr67YkgtPTXZQo7vYHffnsH77x+My46aw4WTEzF+gVluOP6bXjrtRvNnnz0&#10;AO678yw8cOc5uOXaHbjxCq/54ONHuvD4EamMOXhS+YxbluApqo29W9WpNsoqRVRiKJWh0JRuCk3R&#10;qBJJEYSAx384FJ4QYCTGBCKXhKEqG9VxZ3OZlhqC8oTROC0lAO8VBAMVIfiV9lNFKL4qG2OE8S4V&#10;xuskj6cKRuHBvAA8TlXxQXMs/piWAUxPw9dN0ThUMAYd9DKKsnlzFCpsE49Kgn96zFCkRQ+lwlCc&#10;P94G9DTQ5k8qxNIZZfTeoy3BXURSqeeFbC2LQxVJpTAxEBPpDW5ZUodTVjViUWeetQdRvqOeN5Pm&#10;3G4pjSO58KLye9RNc+6kPKzsKsfs9iwLc+nzIomJJAutK+EtVSEFoaaBWuq1Qk9tVAMtJIUm3lRK&#10;dEtJNHJdTdnUj0eN17rG5RLoC0gQykVkWEJbjdZaK2L4v5EoStXULcLCVmrzrCR6E2/UVpFGM1UL&#10;iUNhsJnKw0wqwPxjSEPVL2ofoes2kkQg0nc5jd4ENJGDMzcojcb3reqH+woYfaKQw2CD40QYNBGG&#10;a8RHcD2GMLrBnGBkbcwF/gJqA2ERh8BaICXwP2oWPjJy4GsBpT7LbX7ewsiDS/fagaJtE0Hw/pT5&#10;hGGVT3R8HHG4MJPMP477vJSHwNpXIFqKVNx7+k0imKO5AIGrAFWJXY3pGG776typvFblo71O/ivt&#10;L+hLZacyUZ0/N8L9KGFYmIn/n0sGO8IQuIeSJGSqIorQgEwBO80Iw0zf74E9zUhCYM/9RSA6hikI&#10;+5z+x6Pn3u2vz5KodM54PD/0ZPvpc/yfpTAieY5MZZDQXDdbF3by50dR63PfbJBntBu/I7JIiOHr&#10;WDqbRhgu9CSScOsu9OSTRaqWSmaLMEgQGojabWm++YThlIbGfSmhfZQwjiENzyxXYCTiWpkrLFQj&#10;wjAAdw0SjyUMhaAE/K71hyMDW/cIw8JS3ns+oThl4UjD5Tr0WscTacikIvh9Ig7iishBJtJQGN2f&#10;LtZCVFROcnxriDWrZpfhlitX4x/vXemRglQClyIKKL/gE4VIQu/5JsKg/SHzyUK5CYWcRBiaFO49&#10;/OfbZ3HfLadi6fRczKBAOP+U6bj1qm244uBanLF9GrauHo9TNnRizeJWrJjb6AjjMRLGY1QZCkvJ&#10;nrl2Pl64aTEevmoOti8rQz4v1FjeODF8AK0NREwAZaga3g0xctDIUiU61WZB9dmDuVTfnfREVS6I&#10;NMIpIcORS0tKCkIjvYtLUkfhn0UkjcpQ/EH7kiTxRmEgHs4dhTuzAnBHxkjckzUSj5I03qji+xOT&#10;8O2MDHwxPgn3VUZiGU+qBgyJiGqLYkkacZZASiNppJI0ykgEGixTRg9EaqORF7acN1YhbzKFoyaS&#10;wWdqwFtFIqpzIqzpn2an2rNpHOZ3ZKMkZTRVRADVxVgb7NdCcqnMUmgrCgsnF+O8HVNx/s6pmDM+&#10;G7WUku308B1pqJRXXTRdGMqUBU2hKxGF5sKwnATVRAOXmjDJEt38fpHErPYcG72tii+FqkQwIggR&#10;gXIYGow4Tp0+qTBEFu1VcUYkGvOhOQMUJlNFWDu/SzkW1wQumx5EgSmNhtJY8wpVJjmUXvBIApiR&#10;hhSERwhmXFdfIoVQtLTXtECuuw6r/S204tSEM5GE74WLDGQWS/cATkBl5bICLIGw3hNp6H0Cl3m+&#10;PgEIzH1AP0ZNdG/TftzeXQLr72PbjxJGN1nIPMJQXuKoAhniyMAzEUYIl/7MfFa+q9/r7eeHsERw&#10;9n8amei79Z2ONCK51HfonIiEld+RScWJbI8SBs+FSMcDaj90ZWThAb4jQb6vgW5hIkP3fvd7/D2q&#10;VNLocxsIRxNh6PPuGCQbVTP5x7ZrIRJShZOIgsTA/8EKA7hNZOETqFMgfN/7bdZXTLkLqg3lLdTA&#10;UATheovJRB6u2slN1au8hQaIap5uJbL9fIVPFiQIz/RaszuKOCxvkezNs6GS2P8iDBGFTxh+/oKk&#10;QcJQKErzd2u2PoWk1BOrXC3NjUCkMjzS8IBa4C3CcMAuEpHyEHE4gnBAL+B3YSgjAr7nk4WvOIxE&#10;vM9a7sO28TWfb1Mx/C4/LGVVVyILn7hodfyMwlNuhLj7/qr8SKugLCFBTmtJxYVnTMcrT+/Fd1/d&#10;it9+uBe/fns3fvjqDvznX7fj+3/dhu+/uB3ffe7s289uwzf/vBXffHIrvuXy23/ege8+vdPsm0/v&#10;sPd//vfdwE+P4Odv78NLj52LDQsriF9x2LykEedqdsDlLZg7OR9Tx2di9rR8TJmUg86ObEcYj5Aw&#10;Hr2CpHHlbNocs+euX2R9pO44OB3LZ+QhKyGQ3uJgk57yUl17EHpwCk2N7G+kMYykMbBfD/QnaehB&#10;iebDk5kcygsbgfx0V9OfrhbpJI1JcQG4OWM0fioNpdIIxb+pJJ7LGYVbUobhnvQReK0gyJLhfyOZ&#10;vFAThgcbonF9cwIuro/DjpJITMoMRj5BPVd5CiqNmgJNcxqLIt5QCeEDkB47DBW59B4Ko22MQgWt&#10;pSIeU1uzrRvsnPpEzKiOw7jyONTmqQHhWLSXxdrrel6sKt6ETbx4Sox3aLBcdaJ1slX/KQH6xoX1&#10;WDOn0kZel6cHGmGILBRqspBTA4mDIN4uoOeNppLehsJw635rYE6Ql5LQfN2aVnLWuByCeza3p1oY&#10;TVVa9byZ9FnlNUQYrRVx1hJaykEJcpfviLB8RwvJRCEuJdE11kM9rDSORBVgM9syLDS1gEpDeRBV&#10;hqhRocqjpS40CZPLQ4ggSAw0V3YpBUFy0FIkIYLwyYKm2d5ssJhnxyZwXbLVkYQBvbxzbjew9b1f&#10;AzyCmICJgCTP2lcABsD03FXO61c2aR/fFL6xShzegzKt236+cZsG9IlI/JLabuIQacj4HXJsHPDL&#10;q+Zv4f6hXOq1FIBTOjKSAs1IRf+LfreBrEwAy/f0u+3Y+q5h9lnldAKGq12H2ojoPEqF8RyYAvNI&#10;o/s7HKD7hOCDvpGtgNz+dxGq9vUAnkspAaeyBPaONLR0RnKgOgnn9fbfN3XBY9mYE33OO5YZ/yeX&#10;u9C+/B7vfLs5VvzKpyFGECIMS3R7isNa3YsgrDOyW/e7CPg5DNcdIMDIQyrDJwvf/t88hsthWLKb&#10;5GEkIvVBwsgnBhTQIdQ4o0JTGS6HoYKdMj6nqhDUuIdjw1OqfBJpyLsXgCvXoJzGUQAnYAu4PdA3&#10;gvCS2zKfTEQeIorugXsiCioHe21qwje+tu/zvpO/RyXxbjbBY77PN73Wd/A7pURK+T+WEl9Uhblp&#10;SS1uvWI93nzmIP7x2lV457lDeP2JA3j5kX146aF9ePHB8/HCA3vx3H3n4tm7zzF7/t5z8fJDF+Al&#10;bn/05p245dJluPvIcrzzxOn4Uc0Lv78en7x1Ac7e1mbfodD6ihnlWDO3EvOmpmPShAhMmhKMcZ1B&#10;tDGOMB6+vAuONJTLmINHj6gX+kK8ccdKvH3vatx44VRMaU62qimV1ekGkdIQaXSHpgg4Ah8lSQf2&#10;d0pDse/YsZqnN4xqgISRpoFhEchIDycBBWFp/Cg8mRWM3yrC8Ud1JL4ieaiK6jUqj+fKw3BXRQQu&#10;KY/A9pIwLCgMxRSe5HG8MM26MEp4qTeMaqx505RkhvIkx1gyKTcpgKQxkN8R0L1NiXC1YVZl0eLO&#10;QrTTwy9NGolyfr6+YCwaFW7KCkMJb8YKHm8a1cfWxfVYN6fawkxqMV5N0qnmcRSqUv20BudJgWii&#10;I5XPTq5X76lkC1GJKFqoJqzUlqRiI76VvG5MtTCRlMm8iXmYNT7LwkdSJDbGQjclPaJa3lTKa4hc&#10;RD5SKaqiEIE00jS6W2XBIhAtZSIKkYPmE7AqKZLQLJFRO1UGv2fexFwsmVpsuQ2dMwG8Bl76YSar&#10;zw9wU4U6sqCNlrkkttSErJswTFVo6RGGYvEeWYT8b8IQGFoIRkAoABSYOVByoO7MwkgE22OB15lK&#10;YkUUxxIGySLCmQhDxCATYeg9n2yMMLSdgK54fDf5mGqgqQutCIC/0chCSyMMRwgOyGX+fu5zrlzX&#10;Ab4+a8bP23gVfpcIR+QQFOCbzt9AniueHz4zdj7suDo/HiHpeB54dxOGzqOBurx99//L67e8hcCf&#10;2wX8LvQkwtB+Wur9/jyXXGqbgb/e845zjOl6OMLg5/gbFFEw1eadKzv/dg3cGAp/FkbX7sMpDr9B&#10;pUpl40gWbmZHjzCoMBxxjLRwlV5bS3VTGCQLrttrEoaNteB2mRt850JU/iA8m6VPFVI+YdCkMkQU&#10;xSQOv0pK83IoHOUThsxCVDRHIAJ4jcB2A/G0LhBXiEqKQ+rAL7/1SaGbMPic6rU7tiqr3PgKOy7N&#10;L6nVxFAii0r7Tm+pZLxtd2rD39cNDOR3E4v0PVIb2qeE/2dh6ijrYqEiljM3TcZNl27CQzefaXbP&#10;Nbtwx5FttK24U8vLtuL2w5tw+2WbcM8V2/DQ9afgzss34MDOiVgzPRMbZ2XghvM78dELp1BlXIlf&#10;vjmCu65bjtkdGSjPDMQUOq17NnbgsvOmY9959dh1ZgpWbgrDknXeSO+HL5uJR0QalzvCeOLq+Xj2&#10;+sV4+bYV+ODhjXjxtlU4Z3Oz/RP+NI5qOJekUbJjR/JGGmoxbCVEfdJQ6WX/PidyW396H/IWNBF8&#10;KApJFgU5UcjJ4kVKDMa2xEC8XhSGb2qi8EVVJF4gaVxdGILthWGYxRPcxBOs2GQeJWc+rYigXcoT&#10;Xsobozx7DNWD1sMt1KQRlPUqkaOqyIoficSxg0lSQUYYkn4KWbVRZYynYlCrk2zuU86bTbmMyXWp&#10;BvQihQqSkZLeO5c3Yf3cahvdXcLj1PB7RQ5KkEtpSAFY6xElsEkUHZUJNgZDg/ba6P2LNJTLUMWS&#10;FMScjjx0CcRJGLMJ7GqMOKku3pRCI29CDcJTHkK/Q3kJEYSIRoME1ShRBCVCqeF5keLQbHw6pohC&#10;xKLxIOMpKyfUxvO9dMydoLkCZPruHJubwDV2K7B8htpda2Y2jc8wJSEzNeHMqoI8wvDzFH5DP6vv&#10;VzjJSEPrDtiONYGPqQjfCIx+3NyRBc0DI58wHMg7oPdVgIBeQOWMx7ClIwWNvzD7X4ShY4z1jmXb&#10;RRQhXPcIwycrKQORkx9yEln44G+kwd9qr/nbu5WFB+7uM85EKjaNrIGvO44lzDWHhke0LnQnstC5&#10;EuC747oR4O6YbpvOnQsn2bqdS+3P36zzdwxhiFC0j4WlFLbyCMERyQBnRh4urGTGdbsG3mdFGDof&#10;3YTB95SzdMRK47pv+rypDS5tnpTwwaY4HGm4BLjKaaVAjDAsPOUIQ0t/7hSfMFxI6ihh6LVIJEOh&#10;KV9hiCyOIQyFqKykVoRBh09jvZT81rSwsqLMMdZdVQTixmAoPEWi8AikOylO0HaVU84sbEUztUHV&#10;UUkHVSQiQrDqKn7GKQ2qC2KAyMHPlRghkTAqzBwZiBRUqeWTRUWBIh1c0pRz1XY/z+KOIeUh8hBR&#10;uFHhdlxTKVIbY1BCtaGQ8/JZlThw5gLcftUOPHzLWXjopjNw/7Wn4L6rd+C+a3ZyfQceuG4HHrvx&#10;FDxzx5l47KZduOKcWVg1LR1TqwOxcXYa7jkyE999uBc/fHYxj7Ga2JCNwuQRNhfQ9iUNuPXipXji&#10;7rV44rGFuOnmcbjiqlpHGA8dnoGHL5tlhPH4VfPwzA2L8cLNy/DirSvxyu1r8MKt63D3oSVYN7+a&#10;oB9so1fjInXhSRhRAfTwRthDow6h8lZVIaKqqb69jrNa/aBRg0gsmrFrDC92GIpzo1FeFIe87LFo&#10;SxmDc3jRb+KPvDAnGHNSRqGUN5DN5JUVahfR4noynrgaSbn8MGuLocR1AwlCnSrlURQoPMUL0VAa&#10;x4s1FpkJ9GTGDkIxby4llcq5j8ZtlKSHoIYXVgPb5k3U5EluEJ4AuUJsnjwSlSQjgX6z1Am3iUg0&#10;p7DyEpJtSnArL6EqJ2sDwpuolaCv/ILGWWi+i1kKfY3Pw2yzHJtQRqEoDfabWB1HglHLcyoQKp8m&#10;/h9NpTHoIFFMJcGooaAIo4Hfr065GkMiIlLllPIXmpNgPpWSiGh8NfejN1RHkm0jaUhhzO7I5vv5&#10;mD/JM6qLeRNzuHSk1aIEeOwoL2/h+h4ZQfihJ64L4BxJeGSifYwcpCAGOdM67X+ThR+XF7gZiAro&#10;ZNrmG9+L8BSDy104YD9KHg6wnJrgdpqRhpZSEKYitM29p6SxzH3OEY6Rj6dSxoYN5/GH2Xc5EtN3&#10;c52fD+O+/kh2IxHaUYI41rhdwK59jGj88Jl+vz4nsiDRENxDeB78/I7MEvxSZIFqtncMCXhEoHOk&#10;c+cqtFQZ5REu37ewmZEMX3vnT++7fakgCP426prf74O/5Sm4bgRB6w5Habve977naHWUM+2rz5j6&#10;42tHRh6xH2MiDRGGBu1ZboPE4cyvnFKjSzW4VD5DSXCXCPcJxOU0XKWUxrHYukhDSoPb1OZDXWaz&#10;U4+pmJJZHoNkoQF7vnUrjmAjDCloM09tyJksoWkAnwNogTkBn+DtE4reK9Vr28Z9BNZGBFznPlVc&#10;mmogFkmViCzKiFs2f4gd03W/tfk29JrHKSduuHyKjsHvy+E2C5fR9HmaOcD2G9w2faeO5Q821GtH&#10;ItwmAswMQi3JZ/7kAhw4Yx4ev+NsvPXUpXj7yUvx2qMH8Npj+/H64xfiTdo7Tx3Ah88fwqevXYM3&#10;n7gQl58zA4smxGFeazgO7qjCu4+sxyfP7sIN+2Zg3vgMC52XZATaAOQNdJZvvngF3nnmPLz06Kl4&#10;5sEdjjAePOQI47Er5uJptTi/aSmeu3E5nrpuBR65agUevXYtnrxxC644d571mtf0rOGBmq5TE7ME&#10;WDtrPYyhlOxWNUXCUCmhxmb063281feHBlGVxAYhI5kSMoMXgYRRUZrIixCLtowwjKM3UUpvJI43&#10;YHjkECTwpsnhTSGWVtnpeMXvCbQCW418FjCrJ1M7gU8Jb7G7hadoShg1VyQYuydHDkIqlYbIQu2Q&#10;a0kupfRIWsvjccrqNhw8fQZWzS4la/OCUMGodUidbgAqGJnKals1CJDfpUokEYSIQ2SiiiV59uNF&#10;EnVJmE4CUk5Cnr9AeWZbtlVISa3MaEnhOhVIVQzqKXcVclJllJLVIgjlHxRmksqopXej3IQpFSoi&#10;5TT0v4qEZPqMvlPTWyoU1VFLAtFI9WY3sY2UxbxJeZ5pVjLapFySVpaRic5DTmqIAZyFo6gMfcL4&#10;b2/Yma8uZCon9cHrWBCzkAmBx09wG/AYETjCsLBU97oDNj/E0Z3U5u/xK3IU+nTEIQIRQXhEoLCU&#10;iMFTId0hq27ScMQhUrEcBvczlSLy0Dbvu/R7jTAM+GW+ypB55GD7+SThVIPWQ5T30DYe14Wf3DG0&#10;rykLnQOPOEWmOmdSZG4QHglDQO2fK28fO5c8j90VWKYwvHPL91xBgXfO/c8S9E0FaR++doCv8yiw&#10;l4m0HUFYJVWIFIfWXdWjVVTxe0Q2x5KGXRtdD73WdpqRPT/nv+dHGtR51uZZ4TLKIwvXu4uKQ12T&#10;ldfwekB1h6SOCUtpNkgRhW9pJA5rkOmFpjKTvfEY3ebyGUp+qxhHiXAbl5ERZGRh4zJIGN1qg1ZM&#10;4tAc4lIclhAXENNEDJYkzwvhNm0PM8LwzVccMgG/A3mu+6RggO4IwykJbuP2cj7blnAXUej7RFS2&#10;zu/M5rpMY0X0fb6puotLR14y//e5ZZn9DqoXrUs9pY2mExuCme2ZuGD3LLz08IX4/rMH8OM3T+K7&#10;z+/Ht5/dwyXti/vww1cP4rcfnsVP3z6NN567FJedPQ1nrSrGnQcm4/Pnd+HLF0/Do9esxBnrJmDB&#10;lEqMr8tGU0UKprQU4LT1s3DnkdNw8yXbcf3+Tb7CUDhqDp68agGeuW4JjVLk6mV46Mhy3Ht4Be47&#10;shqPXLsJD161ARfummrhDKmMsXxg1GtIA/o0c5lIQ2DjV0ypHr1/3+MxiCpj9Ij+iI5UwiuYN4Au&#10;HD3n0iTUlSejuCDO8hrJiWpmNxo5vCkE6paIJrArPzCToNrVlmXzS0znupK7qiJS6KaF5KBchcpp&#10;1c22iDdQfXEsmvhZKYqk8IHI5I2p9iGaaraGx5U6WTGzDLtWNRuQWpdbXlS1QNdUqeOrqDjo+cvL&#10;V8J7HLdLSYh5rf0HgXpSXaLlHwTSUhAaWa0Q0DwC9lzlJur520h2mk+jtSySx4zm7yXIE+gbVVZb&#10;TrKRUqlNMrWipLbqsit58zTxfYWyVD2l/9HCXtxP36tJmKxtepXIItG+X7OMLZ5SzGURrZAkUWCE&#10;oVCUbipVUql8L58PmubjVt5BbbBNNRhJHFUV/5f5oSeravKIwicLAxYClIU0PPO9YL9c04ERQVXg&#10;5oMSAUcArkSzwFlArtfKN7jRxDQRgYjBVAPfJzhZSIr7GQmEkCxECEYK7nimauyYBHUqhG41xN8x&#10;RkbA9gfn2bwZ+h8N1NUob4ANzDNFRXC3OSwCBrqBerIANfXTOpfH7qvzObqfM+V+vLCeyFjFBAE0&#10;KbnRAX28PBG3j/Ir0tzSqtG0vz5n+SMd28sr8VrZsfS57uIEl2+ynBOP9V+TNPGzNvXrKKpHfucY&#10;vh8yWqYR9460zERgZlznuRERGVHJ9Jr7OFLRdXTX2abt5TXQdXKEQbKQwuB9FaOQFC2GyiJGhOEl&#10;wZP+izRkVBsKT3HdVxrdhOGRhW9KfmdKbSSPMtLwCUNmo77TSR4iDKoMq5r6X4QhlVHohahcmIoA&#10;zWddVVXFBN2SvDFcD+E24ZIDaBe+Ivh7JtA3AhCQizQE4EYYjhyOKhe+T8KQ8jBS8AlDnyc+lZIs&#10;SsxcuEyjvPW9Rhb6TSoPptnn+BtKvc/Y76ZJndhv0/9C0ihOG2W50XN2TsfLzxzCL7+8BOB9mkZr&#10;v0p72bO3ae/j5x9fwd9ePITHrl2Kt+5Zhx/ePhffv3UO3nhwN67cuxyblk7BwumtmDO1CbMnN2PV&#10;gqk4feMS7FgxG1uWzHCE8cjhOXjiSpIFD/L0tcvw2JXL8ODly3Hf4ZW45/Aqs3svW0OlsQm3Xbwc&#10;GxbU8KKE2UMaFUoPIWY0km0ipQDeXINtxLdPGBpdPGTgyXwg+vEmHGJJ8DSShtpFV1BdiDRqy1NQ&#10;W5aMWiqOupJ41JfEEUw1QbzmuM7G/AkFWDK5GMumlmApQVFjCrpas621hsI/6snUwv1ri6JtIvoC&#10;3lBlWWFo4HE0RqOAMlZKIyt+hDeakkzNE17Ji6WRlap31ngLkYPKYG3MBJfKTyi5rbESNsCPKqSj&#10;Os7alM8ex9+l9hya6GVinlU6qZy2syEZXe0ZmNWqQXxSB9H8DlVxhVP1xGJSY4r1gNJ4i3YCfyOP&#10;r9bkjSUxGMf/Q00UJ/C7p6maqyPPWn1ITVn+gr+jmWSlXlRzeQ4UTps/qcALOVFNyLjdz5Wohcg4&#10;EosLz43GWIKAWkJr3gDlLvwRxyICH2SMIIxABKZHt/llsjKBq7xiG51sAHMMUdCMKHyyIOC46WAd&#10;4Cgeb+DjEYR58QJ2eq9GJAR7v1+RgZKIgfvYWAEe01X+OOBy3q7ed4ShDgRHwU7hJDXMpNduv9cD&#10;SH63A0UagdCBpoBRnrpHLv77PI4LL0k5uM+5cJu+3/12/R6Fb+RxK38wNmwgwVOA6oBU4BqpRLQ3&#10;jsLA1Yy/m0v9D85zd2Egyw/Y/+/CPFp3x3Cm4+gc67xqamSzYE0SJfOAnb/Rgb2unUiiD0K5DDWy&#10;UI8vWiBVpcwjEJs+1lM/MrvufK2WLiIZjdi3XIp3fY+GuvR/8f/UbzV14SXCPdKII2kcWynliENF&#10;M34ug0QR5/IXruRWpOHlNkgcMhFIpshCkyBZxRQtTeO8gmxqWTOpDBGHV2prvaV84sh2VVRFnsro&#10;NgKzTGRRnOMG/1nYioBsZGDhI4K/B9qu8kqk4HIVRiR8bQrBAN6ZXjuy8AjBIwuZyMLUjoXKjpq/&#10;n5L2Mq2bsvC+WwP6lLdVSMqmMbBjcl1huOSRFq3YuqoVjz24Dz/8R+MsNFW1iENE8SbtLdrf8Ptv&#10;7+Krj+/C2w+fgg8e3oJvXzkT/375DDxzy0bs2zkbq+aOx7ypzZhP0pg3tR1zprRxOQ4zOxrpmHo5&#10;DBHGk1ctxrPXr8JT163Gw1eKIFbi7ktX4S7P7j60CvdfvhZ3XLoSF+ycalOLKjQVxQc1kSSQEjua&#10;N0Igb/IR9IT6G0kM0hzcBCd/bmdV4kgyK4ylaS+LspQ8ikcdyaKBSqOhIgnNlclorUomCaQQfNOp&#10;KHKxcFIRyaIUK6bLHGksEGmY2vCVRipaqAIU61PFlEiiMpeefaULWeUkBSA2rB/SYodYolwA3aBE&#10;s4CaqkO5CVmHl5NQvylVQFk4jICt0dz6vi6rOuL3Wugpg6CegzlUFNNb0tBWoXBTBD8n43eXa4xF&#10;spGDgLudZNDG42tEthtDQbVBU4hIIbR2/s/jq6k4vDJeEZjCb1IfmoDJmiRayCmPCqLQKYlusnDJ&#10;bb0/gf+H5hXWnBVq2xDM6zFsYE8qPY0HOMlGe8vDNaCkGWB0kwNfq5LHqnk8deGBhZELicQqowgq&#10;DkAVB/fAREBrisMDQa0LYI8xzQvhA5rA52hSWSCvzyr84ZK1Rg4KzfD4FkohQFmYxQNPGxcgcPI6&#10;0Ko5plMmXldajUYmcNmAsigClQ9OBCPrdqpwR3fNfzBBKJjeagjyDGhCCTJq+R7OB1gm788HBgca&#10;aoutKT7Ve8iv17dWE7xnrI5fSzOpaZkbGdyk60+l2EzTbGz1ZVTDXG/RvUcnQtu1j1tqnxjXoqIk&#10;ygaEWSlogUuE+u0uFC4xsOJvlNOksEwBwTM3VR65884V6tEIawG28goqfVXISACvvlBKYovcIkN0&#10;zkUYIpS+Tp3QodAkTWpYGEqCUqsS1x+M95EUiMhD5Cay07E8xRGrHAbPvcghQYSh3IVCUZ7K0O/p&#10;Tn6TGCyfIeKwbbREVznlxmZ4YSkRh+YhJ0mILHLpIPqqI09mxKEw1Rj4LUSsjYhUhs4PzakOpz7M&#10;4zey0LoDbgNsnkcVypQK4DP5Hpfy7n3C0H2gYzmQlwJw4K91gbw7jlMG9ppmRKXfYcfz9tdrM713&#10;1HRsu+f0W7zfoc/oszqWUxr8X9SdN0l51xAsIkZed/lmfPx3DezT9NX/oDni+OmHF/DRu3fgtUfP&#10;xxv3bsXHj+/AD6+fjS+ePw23H1yI9fMaMXN8JTpbK9DRVIr68lze76m8l5KQkxyP7IQ4RxjPXLMY&#10;Dx5egJv3zcV1e+fitoNLce/lq3EXSeL2S1biTpKESOPOS1bg5v1LcPme2di6tMEAOok3gsJTiSSB&#10;lNhAJJA8FHoQKA3qfzyGDCJhDO6B4ZrshKQhUFL8OSlOF1nszAerRHNoaIL2eCqNeD48DlzlaWsA&#10;2+xxuVhMcFw5oxSru8qwpqvcpotdSKCcq1BQe7blDTT/RQtBVmVphem8QXjTqMa5nZ676pozE0cg&#10;KWoQcvnwVPOCN5e7ye1VzmrgrMommtp/KOzjT3ykQX1z+D2LJxfZJPPLpxVgZluqJZhVNSWiaCmV&#10;AokyBaBKp2aCgEJMFtKqcd+h19bGnCbi6KhNIWHot8W6m4E3Qi1BQOEmtRVRyawG9Um9LOD/v4T/&#10;s6qcFvlEoZDThBzMHKfOtmkEmHi7iZUwlNenvk/qLtvr5OPN+vfmtRjkz4LnwjDO5FH65CDFIWL4&#10;b8IwsjAyIVgYYTjSMC+U24x0DGAENN5n+FmZ7W+AI09VrS6cJ+x7p24uca/KxgBGXqkLZdigLy6V&#10;CBXAW02+BwoKPTgQ1xwD9Pb0MNPrc91GowisAlg3GrdRIM3z2aZrzevRUU8ip9qbaEbFx+s8kU7B&#10;5BY6IG3OplIpTmvPxHQt+Xp6W4bZtFZ1QlblWybPPW18FmZPyMKcidmYO4kOhGyiW87tVCdh5ZS4&#10;PsmtL5iSh8XT8mkFWDRVU6LmY8n0QiybSRU9k9d5RoG9J1syrdDtx/0XTM3D/Cm5mD85m/cDHanJ&#10;3DaZ2zrpQGjJbfM69T38HROzzGZPzEQXbfr4DEzmb9b/16npTlXK3UQHqYFKl0q4jU6RrFVExmeg&#10;XmWjhREWhnGgR2DSPCqaNItgrYS0ronGViiZrV5l8WqLL5KwzrVSSCR1mqmlCJKJtllFlTMbJU4z&#10;QhGBiMxo1m+Ky/8mjEBH7h7RKxHuwlLBXgWVy234hGFkIsKgKbdhJoLg/yLS8MNURhgqp/cA34Bb&#10;oM7/91hAt3U+owb8vM90rwnI9Z6S690gb6btR4/pg7w7rjue+4w7vn2Gr12SnvvQ4TXT5+wY/E6Z&#10;9svQsXQckZUUCFWPrhGfhVyeL6mNKbw/L9yzEM8/cRk+I3H89M0zwE/P4+uP7sJ9127CtedOxws3&#10;r8ZXL5yJP97bj8+ePQOHT5uC2eMLMGN8KeZNq8PsybUY31jE5yed/2siSZn4mRDpCOO+Qwuxd1O7&#10;hXzWzq7GodO78MCV63DvkdUWgrqdRHEnieOOi1fgpgsW4/Izu3Dh9k5sXFhLzyoaMWH08sLUgCyA&#10;BDKKN81Ii6eKLLqNpDGMJKK2CUrexUTK09MFVaJIky/Fo6o4DlUlClMpJMUb2EhDydwM86JXzSrD&#10;xvnV2LKwDhvnVWH1zFKqDXraE/MN0DWqWQPnNAmRPC9VTRXzhtGctAr3NBDES3kRCnizKQaoclu1&#10;+VC+QOMbRBhKXitPom6w8uIV9tG4Cat84vEX8yFdPjkTs5pJbKX0Kvk91XmhqC8MJ9DHQ9O9Sqlo&#10;Pg6NvK6m56cEt8pgx/GBVEmcSmOb+FsaqQIq8yJRwJs+M3448pLVcTfClIRmBXShpnws5P+4YDKB&#10;hbaoswALeC6UM1G4ajwJRV0z1WZbnUHVEG8gVV2vXsfjZBFFzxPQx7rLus6ymk1NTSMVC/ernhS7&#10;705qiyyMGPia71t8XuZXT/Fz5ll6IQ2b5MdIgsugvvQ++1mIRKOOreySZKAW2PH0YhNJBikxw+g9&#10;usSmvEZVvWjmPtXSm2cm0Oc51XwCFcrn0ORVN5GU2whs42oTCfa8L9QtmICnh2Mqz9cUKjyB+qxx&#10;BPKOLAPxmR3ZmDUhm4DpgHv+FJ5PAqvAW8sFfL2AYD2P53UOyXc2AX1uZz7m8r053L+Lr7uo3LpE&#10;yjyWjjmDBDLNIw6ti0ymczmDxDFL38fvnjGeJGK/gY6MfU7bc/hbZPpNVKokl9keuczmNhGMCOVY&#10;wpmryjZus99KsphLQtD786fkkGjyjGxkIhUjm1mai7vQbEVXEVbPLcGaeWVYTVs5lzaH61yu5WvZ&#10;uvnl7v25xVgzpwTr+N6GeRW0cqybU4o1s4uxQgQ2Xd/Dc0dikpqeRQdlpv5vnnuFVzt4r6vBpe5n&#10;Kznl/V6lEdb02BUeEoDn0LKodhRaStcUzlIWcSOQGjvclinxXi7DM6kQpz6c+ZVT+mxGUoBVT7nQ&#10;lF9yeyxhiCycHUsY+VkiDREF1aNAm/eb7FivXgRi2wjQBuy2v4BdRMDtBuruXjXTfSvTeyIZA3cq&#10;Uh2LIG4lvt4+IgM7vo7J16Z4dGxu9wnDemPRtL8RjY4r8pGRKEpI2iVZPD7JQsQnMhdhuHLdCMvh&#10;asyG5sxZO68G1xxYiefuOwcfPn8pXrnvLBzY1o49K0vx6JUL8PXLZ+Hnty/Aq3dtwhmrG639UNdE&#10;OsVz6rFqfjMWz6zFrIllvE/LMWNCGWZMLHeEsXNlC5orUpAYqcZ9yTh30xQ8eOUG3H/FWqqNZWa3&#10;kzjuIHHcdOESHD59ptnFu6fzRi3jCQgjOAyz8JT1mqKpPFJJOXWzVTdPNWYbPNCZGtypaio+Wr3t&#10;w3jiKPEKeLOVJFBlxPGmo0znUmEaxfQ1cloxeYWkti6owynLmrBrWSO2krDWdlWQNIownzey8gqq&#10;IhJYN4oceEKlMhTvayaJTCT5TCShdJA81FJcx51Cj0uAo8FsGuimDq9KXKtVuJYa9KYOsFIS8r46&#10;CFrjyzUqPNLackg5qIJJxxKxTbZ9FeqKIlHQ280NNcWhJL1KYBWiqsodg7ykEchOHI78lFG8EcaQ&#10;KKgsCIYKdy0igC2dWowlnppYSJIQYc6fwN9G8JnWLHUTz/8rEmlxo6B+TWocqPkqevU6ASf3PM6s&#10;d8/jjSz62rwVJ6J/v5Ps/KuHlFSG6wVFIiBR2FgLrhtReK9dEtU3vS+14EJEFi8PGUC1qHnDeS2j&#10;NDZnKB/+4VRyAcjlAyzC1gOjUIn1zOE5EUEr1NIij1ZlyTwf7bTxDSmel59maqmzOR2TWlLRSZvS&#10;mkpQTifwOmDuBmORApfTuZxOohBQ+4A9la+n8NrJq9ZyGrdpP6mGySSXTpoteS4n8ns7qDT0G9p5&#10;/dpJ+G1Sq/xdTbz/pHgbqUQbeA/VUZXWlblQUgOdGq3X0MGpEVjSahU+4r1Sq/38bbSG8gQ0ViWi&#10;gddN+1RbyIr7ct11QqVpRDG3VXuv9Xk5OQ08Xh2dmTodm9ZA56OJ914TVWoznZRWnsd2KtJxdHba&#10;eA+11SXSO0zCxBbe4/a/UlVIOYlUW9NIdGk8b+no6sikApEqyiYxZdMhycVSks8Kks+qLpKNCIa2&#10;cnYpCajYlmvmlmP93Apsml9Jx01WZevruX1NlyIAJWarZpVg2fQiOjsFJGTetzz+rI4MTG2jmpOq&#10;Ufv+Sv4f/F81QFU5PoXVBMIaW6Ewk0JQmlY1jWQiYnHTDY9whOElwG1Qn5kXpiJhKBxlrUNEErz/&#10;uslDxCECMRLxicMHcS3duu/hC9D9XEj3+9rO135i3Qd07e+AXq/duio2i9XrSt9lps9563zPJxTb&#10;1z8mt2tZzGOLRIpJEFJ2Oq6RhV7r+zwScVVXoaY0lCOxsBf//wLiSi1Jew7v+VNWNuISKoiLT5mA&#10;nYuLccqSfNy+fzI+e+YU/PPp3bhx7zQ63wXERznoSVayL7yazGdCOdclM8uxaVk7dm+Y5gijMCce&#10;ESGjMXLoUOQkx2DLknYqilW4/8haUxVGGiKMS1fi5gNLcfiMGbj01Gm4cs9sXHTKNN4QRbyQgVDS&#10;MY7qQuGpBJpG6qrqYxjJQqQxeIDmz+hBOwnDCXARISqpG2OdbYuzKYGpMjS9aw3JopZKo5EPo8Je&#10;8mBULSSve+Pcauxa2ohTV7Rg59ImbJ5fY11kFxNU58qLI+CqFfg4et7q/6IEkaqmFIJSEl1tPWa2&#10;8uZto2l2OuUgFNqiJ69Esg2Eo2RX6apacLQrL1EQRgWi2fBcuMnGQ4ggRE7ah+Cn8laRikJSCk2J&#10;REQOqrQSqUh16JiqaGiriDbSqKSplFaJ8tkEPoUY1G5dJhJcNrWIxEF1Qe9Xv1WEV09QKeRDkRA5&#10;zMB96MCe6CuS6HEcepxE41LzV/TmNpFFHxJFn94yEcdJGOQRho2/8KtzjDgUq3aT6Si/oOSqkq1G&#10;BmoDESMPUA+va92QJWUgQuD5VeWIBjupH46UUytBUTkbzTmu1uyTCF7TCPrySkXAM3iN5J1rDg+Z&#10;5vOYytdTuVQIyF5L1ZHIO+XFUjloKdAToUyQNabbfNrtdABa6AA0q0CBwNlcQ2Dn99cQVKv4WypL&#10;YsyqaBXFMSinIi6jeimhsivOjUQRH7ICPuC5fDg1G2FWqpufXHN+a+7v9KQxBKgxSEsKpgUh1Sr5&#10;ApFiFoSkWM3UNwqahyMueiTXRyIhNgDxMr2OHgG1zVA+JZqm9hpK7Ctfo3JYxf3dtLLuPb/9h7Xh&#10;kHJXfoHXWgllG2fivdb+7vtGIFFeudciXFWGNmVpchAyBbrqt6aR0ekh9Lbl8XtAp3g9AVolojaR&#10;EK+dciTKl4jQjcz53HXwHE9QyE4kzvM/nddFjo8GgapUexHJYAmV2tJpBbxfadNFOEVYNbvEVMyG&#10;+VQsNHVCXb+gFGupevTeaioYIyNFCXiPL+YxFpFcNLZAnZYVhtU4KTlRGtiqMVhlUiwEfSkW5Wb8&#10;MttjCeNoIlw5Dq57ZOGrDZt90l/3wNs8ft4DPnkoKiGwlxpxHXE9gune3wG9y4GIHATqIoijZoTA&#10;79GxCrnsrt4S4Qj0eT30nsaIueN7xCTzyELhp+5jiohEHP66ZxYmk+k5VHhKSXmanNAii6QEE5ui&#10;ML8jDetm5WHL/Hycv7EKDx3pwr+e342/P74dV56l6arzeb5TrJrSzLAqgTiXjOXE101LW7FrXacj&#10;jMDRAfQoAxA2RlN3xmDxtBpcfe4C3H14leUvbju43BHGoZW4leRxZE8XLtrZictOn4FbSCB7t0+h&#10;V5NiD4hq3uOs1HY0YiPp/ZJEVE5o7Z41s5vXoFCjwEePGIDYsbzBE+lRpKsULdoIo66MRsLQADwp&#10;g/bqZLJdug2Ck8rYvKCGCqPJCGMLFYdUhnIaLlRDj5NepbxU5Qk01F5NvJTAaqLHJvWhKiMlkaVG&#10;NGjPJjUiAYgEBOpSCM1lrqVHY5HrAaXBcROoLkQMOsa05kwjARGEqpdcv6hIUxbKP8xspddLktP4&#10;CnWhVdPAOhKPQl4qu9Xv7CIJzOPDsdgUhUiCS60baSj0lMvjkPzo5VbmKwcTTCU3GKOH9bJW8prc&#10;qMdJf8VJJzqyUAiqp5m6pDp1IdUxQM3veN7V60sEoRCSktQ2oleARRDSvMkpsfLg6L0ljeYD6RSC&#10;bkSNa9HASSVy62nyeJt5btv4v4wnYU5U65ImqTWFKRSu4P9OYJnSKqOCI+ArjKPZAafwnHRSiRng&#10;16dhHAG/nWqvTeRK4G+RR1+VhPqKRHrpifS24wn2VFNFVIz5MQT5KBTmjEVhdiTyqUxzMyIIiqHI&#10;0DzjKQT3FM2eF4hEgmc81ZcP5ppFL1qtbGyypJEEX69JIEFZIK1mg5p2Nnj0YC4943rwaG0bREJV&#10;+a1CdwMRSKJWi3ezkf29KVBpdI5UDag28P5cMUMGqelgT6g3l867TcI0tBdGDHFzZSuvJ9N82NpP&#10;YVupRTlUbt4RN/+IbaepLb1MM14O53cM82wEPz9Sx6Ej4LoN93Of5Xva7pfgKmQ5is5BoH6Lcle8&#10;D6zwIMSZCgrGWs5BlU6a4yKApDiazkKgEaX6wGlKVBVUCDzlTUtBKgSsaUrVD0nJfZHO+HrN40J1&#10;yHtgxrh0zJ6QaXmVhSQHhdBWdZEwZlG9kDS0XEuVsmF+FTbMq8S6ORVULGVYRsUznypoBh2O8Xz+&#10;6vm8aeSzSlJFfpb0plnrc4WoRBoKTXEptaFec92EkX5UbTjzcxwiBmfOyxfAa1yHSMH9j/pffVDX&#10;NjNvf1+1FPKciAgK02j8LiOM7uORGLiP1IKZ7ev2+S/CEJnz2Ao/FWsffUbbRQ6+6X0ZycOFrpSc&#10;d7kMGysiR4DrLlEewu0h5vDOaE7C2pm5uOqsDrz/yGb89t75+OKF0/HgVUtw/o5J2LGyFTtXtWPX&#10;mvHYvrIdW5a20FpxxobJOHVdJ3avm+IIIywkkA9NECLDx9CTjODDXoyDu2fg9oNLcdehFbj9Eo8w&#10;RB5cXnPuPFy8awpVxnTcTgVy/b5FJkklrVTxoqaD8ZH0sGgxJA9VzKgm3TUo7OnGZ/Q5wVqIhAcP&#10;QzJVRkay5p6OQFVRPAEpiZ5OPBop45sJHBr3Ie9aYLRgUiFWzyonUdRi+6IGMmYd1s2uxMrpJVhC&#10;sFVoqmscPVV6p6oW0rzWupmVs9DsezZam4AuE0GoGkl5AwG62p+rwkmD+DQgT4Sh9h42kx6lmcJR&#10;qnxSHkJzZPjltmrlocF3aj6oJPVkEpLGSCgZ7gbXEWBJJMpxKPewbHoZls+gKprsSG4Bf/NCksMi&#10;KolFGp3N9Wn05lr4W+VdqGeXxgcMVssVEkWfXiQFUxR/xYkn0k44zkijF5VFX5KEyFht5tVcMIhA&#10;oUqjmLDB1qZBsWNNeanyRN2oShqr4kMN1hqphlQ0IIUgE+GqZNlN/KS8TLKNRLdkMVWYmcI5CvPR&#10;JtAbncj/XdvGc79WkoC8f58AanhNq+gQVFJJlhXGoigvCgW5BP8cRwIFJAF1NM5KDSPwhyItOYwg&#10;FYLEWE2fGkiwH0UPm04JgV79psLGUGUFDSHoEdhlBHwB+ygC+UgC90iBJsFTwGpAS8Icpnk/aFqX&#10;DfGX3VPUOhvUbT35uicG9KOj4xtfDxqg+S6cEyTwHkGgFjjr/h48oIfNi6FJlfr0Oc6IQDPTCcD0&#10;8CuHVkgPWF6guhGMCeBnB/dAJK9TBtVBUtQIRNHRSiC5JWhQLJ8f5YPiROxUe1a2qkokjUkJGWgh&#10;wpBAKcQ+fM7UUbg3RpFAAvi7RvK7R5C4hiuHOEghSalMZwM0uFaTafF59E3TLqsUXs+oSuOHDeQ5&#10;G6T5UvT/uW7GCl26UmSFJj3HQ6ooTNVpqkpTsYJrae7yVA681YZcalRFKeZ48DlSiFLFIEq42wRg&#10;9Gin0dlT40z1RRPZmOdbp27PdLz4HEkRlfOeVc5A97BAX2rXCINKQ86Oy2U4FSyiMJPysG2eEayN&#10;SDzAl3XPC54eaOtSEH4prAsdiThIViIL+4ynWPg9BWkkB+XjtBQZ8LdZ7oLPsNqw2zbPtK7fo0o2&#10;kYYRhy3dZ44Na+nzUhOlx4agZHztqwuV26rMVuZyGlq67WU87yq/rckPI2kk45LdHfjwiV3448P9&#10;+O6Nc/H6A7tw/zWbcMeRLbjnmh2499qduPPKbbjlsi24+dBm3HP1Ltx0ySbcePEGRxhjI8cgKjKE&#10;nsUYqoIQgl0WztkwATdfuIgqYwXu8AhDyW+pjevPX4BDp03HJSSMGy5cipv3zMY5XcWYROBNoUSO&#10;sjJHqoyxAZYIF4GoLl43mkIhaqutm3KgN6BPuYy0xFB6iGEoyZXKSERjBUmDHqZiv82V9GRrBNoZ&#10;JANVTBXR+1ActQab59di/RwlwOmNTC0i6OZbg66Z9N41J7Zi5AqTaFi/ek9pbgtVH6kSSUpBoRMl&#10;pcsyA1FJJm7lTazEtdSHVSop1k7SsB5O+aH8fIQNnlOPJ83cpzEbUhOqprLutCQH1UTXFISSgKJ4&#10;nHT+ZqoJmsphVQq7eGoJrdjlJyw34Qb6KdmtgXyanD4rKZAP4WBrKy4gk1ro0eOvOOHEP+OE42nH&#10;/ZlE8RcSx/Ho15sPN8FL+6qhoKqONNOb5j7WTafyu1oqrUZ5fvxfjBSq+ADW0Ehw43keBPSTSXrK&#10;6Wg+DU3SNFEE0JDO9xT+kRKgWiIBqPy3jdZC5dfIa1NLRVhdTGKmCqgsikYFf39JXgQKciKQRxWQ&#10;RfWYmhSKZCrJxPhgxMcG0uMn+NOhiBQBhNNCh9vI6TG8TwIJRoEE/tH07EcFDKTHrm7I/ehp9yPY&#10;6/7pTaCX9SLwEbylXEmmmilQQO5AX1PHEvCNBAjgAkPebwJyLf2W424/ZzaXOd9TZdmAPnJqaJqW&#10;lta394kW5uvNpQhj+FAqhWHK0Yl0XCGBefhcqtPBEALvKL7WOAt562nxIwmQkVSQmdi5oAS7F5fi&#10;jOXlmN+Rap2Vk8cOQSc98s3zdR/n0flIxHR65woJyPmYXJeABR3pWDUtByun5WL5lGw71uJJGVjY&#10;kYb541Iwtz0Fs1oSMa2B92V9LGY0JRAgEjGpJhqtJWFo5D1ZmxeCypxggoiAajTyUgjqCVSWsZpV&#10;cyjiVcmkcSMa26HiBhJEwFASIc+xlcrrHNJp6UeHz0KedF569+R5UQiU6+rsoG7VOscKQ4ssNZdK&#10;ENWXVG00iSVOpBKpUmf+3zHDke4RS25KkFVhWcxeYEhwtESzgFlgz/s5J5kEZKEovyTas6RRPIYr&#10;H7ZJlkQUAnIjCY8oPBJxISmZIwlTCh6o+6ThDwS0EJRMAG6qQp/R0plLqOsYDthlet9vV2I5CW+7&#10;iEL5hUL9Bv0+/h71uhNZqMGgwlNF+v+pLCz0ZJ/1zkcGzwdNCkNEYcShc8TfILVhYzS4TWW2FXIC&#10;SRoiD5GFRoaX8Ng6fhWxYMGkHFx59jT8/cld+Pb18/DmQ6fi4Ru24b7rduCRm07F47echqfuOBPP&#10;3XsunrvnPLz6yAE8fdc5eOL2cxxhRI0N4QMswggiSAWiOj8J25c047q983HPYVVHkTBIFLcfdIRx&#10;I4lEeYwDuybj8jO6cPXaVuxrTcGKskjU8McmUr5K9icQEEQYymtY65CgQTYWQ56KSEM3nkaFR4WN&#10;oCcZSpURTmaPQFlBnI0Aryuj90+PtJHE0Val+JpabxB4OxTrL8YaKg3lNFQx5cJSJSQM5TI021wO&#10;ATDTvN52AqMaJ6pqQ4PkVL3kSlaV/FZ7EX5fQRg0g56aB6pTrRr6KQ9hA/eMLMJtbIVIQdVYCmuJ&#10;dFQ9pRLcZkq+CVQQk+sJwFWxJKI4A15VWS2dVoplVBRL9fumFGFhZyEvmktkK6YvYtJ8HZpoSk0d&#10;QwiUUl99+BD2OOkvOMmMBEGyOInWi8QxiMA3ig9yBB9CTaGrqiNVG2nOc5WRqny0Q6EiAr/Cc1MV&#10;fyYhyaZZaCgLE5scEYynOnCW4kihmv+3Wq6QtBUirCAZlBTy91ERFFEJaM72wsyx9M4ikZ0WjnSq&#10;w2QSQaLi+dGjXPiHToOaA4aTCIKpAkaPIvkFDELAyAEEVt4DBNzhIgDakMEkxYG9MYDgP4Cg1J82&#10;gEBv08jSBtHktQ8mAWhpAM/3lY/RFLO2TtNUs93rfE8AJyIZYuY8f6sU43bdd7JhfE8qwTf7jD4v&#10;sunH/fuSbPr0MNVmAEnCEEnpfxhFItNv60cVMbDfCSSJHhjhAeRoevnqFqsSUc00p3EH+amjMJMA&#10;vm1eIUmjCNvmF/J+iUFS5ECrkFs5Ix8Ht7fhgs1N2DyPTtGMHCyfmo0VJIlNXQU4b3UlLt/ZhMt3&#10;teDwjiazQzsacXh7Aw5va8Ah2sFNVTiwsRKX7WzANWe044rdLbhwYxX2LCvGmUtKcPriYpy6uAin&#10;LC7AjoV52DI3Fxu6srFuRhZWT8vAss40LJxA8hmfhNltIp84dFSpbHws6gvVMofglkaiSRphlX0p&#10;6kpL9RStcFZgP4RS4QTzfx8tdcNn3MhT14LndDjPWwDPuSkfmUiWZmO0qIRVuu1PCatyaze6fKAN&#10;OJXCig0fjPjIwbzfZVJgMpVie9ujhiCRpJfK3yXiULjKlAWBMo+KwSZf8glDisDA23n1CicJ5PWe&#10;gN4He1Me2lekkOWIQUrAiINA7BOG5T6MVJwZ8RgxiHiUq/BIwL6T23RM/j7rTMH3BeiybsIw0vAI&#10;w9aVzOaxuV4i8uB3yHRMhaZEHCJYI41jCYO/2Rnfp+WnkqD43VPoiFy0cxyeuGE1nrplMx68bjPu&#10;unIj7pYdWY8Hr92CZ+44Dc/fcxZef2QvnrnrTBLGaY4wYqNCKflDEUXCCA8exX8kBitm1OCqPXNx&#10;7+FVJAoSxkWOMBSCumn/Ylx21kzs39GJS7d24vC8CuylF7Opaiwm0cPOJfBZ7Jjeowgjkd5krDxJ&#10;ymwlajUvgOKyJnvphajMNjlOye9Iqoxw5GdF0UtNMKUh0mjgsqWSwEzCENBpFjqN/l5mpFFhIanV&#10;M8ttNLjIRAniqdxPCmOCYuQE/nqCqNoKV5IUGkqjHGGQSNRuQ15cJ4F+nKo2SA4tJJc2Jf8om5Wz&#10;EKlo/6kkCYWUlIyzgXUkF5vaNT8ELSURmEX5rMommWvPoQonvS62tuJK2s/XfNzjc4101PJDMd9s&#10;qgnlJqS+BhCk+vQ80XIQPUkMPUgUsp6atY2AJYDTwDd5ZbphNM5ELUba+HtMKZAcpogUlEfQeeD3&#10;KGcwib9ZSmFCXRpVVypaNR96hQhZ5cwxqOBxSvNIBtlUBpmRfBjGIpeEIDJIIBnExoxGNK9lVEQA&#10;yZ8OQOgIK1oIDR6KoECqglFUAx4ZyPtWCEM2VGQwQC3vXWinO+TTz5nWB9D6ywgqAwkqvokQZIMF&#10;5gQe5WBkBu5aWmhJ3q8zxf3NuN03fy5y5QUEXCLiEQqv0NznlDuQcZ37dJMHv1+kMVAhqL4nW1my&#10;VIasP0lEakaqrl/v43id/mTWq8efzcPWuCMNeAsN6str1YcKW8DXH6OH9URUcD9kJwwnMIyiJxiM&#10;HAJvZFBva5LZVhFFgsjBFpLFssnp6Kwbi87aaFMOSzoycApJ5uDmOlxEu2BDDfZvrMWBzTW4eGsd&#10;Lt1Wj4u5fpBkcfmOOtxy7gTctrcTV5MwLt5cjQPrK3HRhmpcvKkGl26pIcnQdtSQcGpILrUkoTqS&#10;UR3Xabvqcdkp9bj8FBLRTh6Xx7+Qn9u7rgJnryrBmSSfU0U48/OwcXYuVU82Fk9Ix2w6jVMaEugw&#10;xfC5iES5AIqqIS1uJMF+kJHJcJE21clgOjx6/gdRiUmNafraYcr3KHw29GReNxLNILfUjI8qyFC3&#10;gGgjDoXnhpAkNH5HI8778z0pGJ3vvhjL1yIQleKq1NaFpDyVYUsaPXt5+Obl87WUjRsxLkJxIG8K&#10;gksDfm7r7lPlEYoqsI4qFac4fMJwSsQ7ln2OoE91YIqD3+eHpUx1iEy8dQtB2b4kAh7DVIe3j8jC&#10;5UaUy/DfF9mQDLRNJCKSsLCUZ3SSdR0UwhKRSI3kKxydGkjnOMaq3K48dw7uu2o97r9mA+64bDVu&#10;OrgEt16yHPdz26M3bMULd52CR27YjPuv9UJS8dEEeFpMRDBPfiAyEiIxu70El+6ehXsuFWGswK0k&#10;DEt+026iwrjq3LlWWnvZ1sm4dFYJzq6KxKbqKEyvTaAnGoGkeHqbSpppnl8LTdHzpJKICB5iLSkU&#10;PhnqxVQFlHFUI1kpESQMZ4VZMQSyRNRX0PumNVelEuj4EDVl0kNWiMeRxpIpJVg6tcSAWUCsPMdk&#10;gqPmzp5IstD4i5YqHscjDJ1ElXdq9PQkEskkLqfQs1bjPqkHJbhryc5tZbGYXKcxGfTMVXWlAX6V&#10;ajceh3q1+SgZS+JIheYJn9aUwvOlsRNUEyQGVxJbbDkKIwtTFQU2wLCTgN1YEmfegqa8FfhrToqB&#10;fTWl5/E4+SSSxIl/MWXR6+TjTPorLq5wXizPZ25qCNWS62orBSPloFBSJ9WUbJIllKl+POWghHIz&#10;1YIKCaqKYq2wQCohPzPCqoIyk0Oo7oKQEMvro1b1YZqlTjPHjaA6GIGQoKEYHTCYRDCAJC9lQEIY&#10;0o/mgTABVx73QC8UdGzsX+bi/orpC3y1zb0nNTBY+5BMzBROkodPIvBN4D6EoG6kQFD3p5E1UiAJ&#10;DCeQ2JKkZCTAdS0VKvrfZmTA79D7o0Rq/MwAqQeedxGG8mtKRGvqWvOIRVb8jfrtIggzKo1jiUNh&#10;F+2v3yZi69PLTck6eMCJJIt+iA5TB9m+vOeVVzgJA3r/GX17/hlD+p9Aj3wAVXMMZranWig0Lrw/&#10;Eqk0FC6ayOeotVQhiJF8HcT1SHSQTNZOy8J+gv4F66tw9soynLu6HOevq8L+TbW4iHbBukpcsqUW&#10;1505DjedPQFX7GrGhXx/r/ZbU2GmfQ5sqMLBLSQP2qVbRRwkC5KE7DISxOW7GnFkdzOulJ3qltp2&#10;Gfc7vL3W7BA/J4K6iGR04cZq+x3nrK7GGSsrceqyCmxfWErlUoiVU3OpWER+VKgkydFDe6J3j+NI&#10;GCdZ8UZEEMGdyiE2bBDPUS+e4+N5HqmgeQ5HkDikREQimgJ6OAlFuZkxo/tQgZA4SBqxJA2RSLgG&#10;kSqZP7KXWfCoXlQmVHjRw62SyhSFwF9G4HXJcj9ERRNpeETiKxMXTuLntI/3viMLpzxMuUi1iHi4&#10;vykW7z3/fadUFA4SwJNMZAb+HkEI9GkiEfu8XntqwKkCRxp631dDIhO9r/dEHBaWkmmb8kQiiewx&#10;ttQ8QJUkiu7wFE1KJl95npRRNkBz6dQi7N85GdddMJ/k0YVLT5+Ky/ZMx/UXzsddh1fgqZs34YGr&#10;VuPuy1c4wkiMCYcsQUojcgw9gnCCZy7O3zQFd3jK4taLluHWg0u5XIqbL1yMGy5YjGv3LqQHMwOH&#10;ZpdhjwiDNoGedmLsUIzhjaD+PyIMDeZLihrtSINApJJC1fYH8OLLq1DZbTiJJC0hxEgjPSmMS40C&#10;Vz274uSpaK4W+NFLbsggUGdaaGpWu6qi8mkKQWWb5y+S6KhV63HXl0mNCZVA1wBDN7gl1GL5ql4S&#10;UUwW8BphpFsoaqIaA9LbbiWpzG6Kx5wmekxk4vbyOJtVTyWzrZTnU+oTraxw6VSvwoknXdVOGoG9&#10;QIPtqCQUHlPfK6kJ5UqqciPoXQYiNnQoAof3JXBSTfQ6wSWwSRIn03oTcBSqEzCqh1E81ZnGqpTl&#10;R1u+oKOBKoukqNYsU7mcRBXVXksSIqlqHEtlcZztW5jlCCErZQzSE1X+SZWnKqEIVQcNg9p3WJ+k&#10;IF0LErgqfNRUL2CAAbHz8AXoJAIC/QBaf3ra8rYdAbh4v4jO4v7aRlDVjIuWH+DnXD7BHcd55ATk&#10;gQJuefN9XKjI1gnoIiCpAo8UHDGIlJxZ0pWEMFLA7pOF1r3XRhhc1/uqElJuLJCKx80G2Zffr/Lj&#10;E3l+CUg9T7D8hI4rtavPiLRl3bF63pMiQftf9T96pKHxLJqruzfJXESUynu1vCQFJUWJyEiLQHxc&#10;MFKS6MVlj+W1iEFdRSwaq3hN6GRoFLSAsG/PvyCU4FaZF4KJdXGoKaTDFjEQkcF9UZgWgA4SRkd1&#10;NKrzxqCK+2hCLbXbV55iL4H5gvXVOHdVOfauqcSFG2pxHpd7lpdg39pKXH36eNx6/lRccUqrEcVZ&#10;K0px1vJS7CHB7OG6TzTnreXnSR5711YQ6MuoHEpxLrftIxldwGPuW1+D89eSbHjM89aU49w1ZVzS&#10;VpfSSnDuSmdnryzicYuoOopw+tISnCpbUoJTFhVjO5XSplm5WDM1A3Na41CRNRqjSBgnn/hXjOB5&#10;To8egsqMUShJDUB6zDBrkti7519x0gl/4n49+KwMRUXmKBSmDEVa1ADEhqgnlsJ9Kl5wIUapkMAR&#10;LnenjgIKBQZQyY0c0oOERFwJ7EfcGQbNo2F5B3riPmGYETw1ZsORhstzKO9hhGEgLQXiCMFIgYDt&#10;ch3eMVSR5R3LJxVnjpyMMAzoFVbyCIO/w4DfwF8EIdXg7XcMYdj8F54pjCSzaVtFEnxflZ8WmjKy&#10;4Hbvcyo/FjFoSmpHGFIXIhOSiLbztRocWiVY6mgLtyuHunlBBbYursCGuYXYNL8QZ6ypwyW7J1Eg&#10;zMEVe6bh8GleWW0yCSI5LgLJJI2UmDCzxpJ0nLq8Azeev9iFpA6SMEgWslv2L8HNB5bZmIybzpmH&#10;yxfX4JzaKGyvjkRnieLwg6E+MmlUGWnxQUhWnymRRjRJgwCoCfPVuE6jhuVBiDTUiVPgqDxGenIY&#10;0hJDLJ+h0FRjRSpaqtOMMCbU05tuzKSKIGA2OxOBdFJRqJWIav/blNCtVP02P1saZ603KvM1JsMx&#10;bXNZDCaTWCxX0SiFkIaZLRmYOy7bKpY0N3ejSmDLQ0mAIWgqjLCOuV1tmehqzbBy12UkCbUIWa6R&#10;tiSKhRqVPUHN/3Iwe5xLYE+qJ5CXxvNm4DmJGkGQoGfLB2UAvdPeJ4soFHZS247jCCLHubwE1Zba&#10;davXVkm+BmqpyigNbfy/x5EsW0kO6rlVUxSPigJ6bQQmtVhJ5/lKigukUhiNOCWUSQoiA2v1Edif&#10;D1M/eyBdB1OVf8o7V2jHlX4O6H+iedoqg9aIboW/evLh7d3LVV6pPFdmCWGfLJRL8BSFUxckB1MP&#10;yiE4kjAzpeDCSX74yIhA6oE2fEhfAr7Mgb+aV8rsdbc5pSAy8Ocgd+Zt0xSovIc0pkTjS9zndeze&#10;BixSaspDqKeWelzlETQ66XSM470UR6dGIa/uPAbNEYb7v0SCjjCkLk4wUu/Da6ZwXH1NJubPrse8&#10;mTWYOqEE41vy0dFWgEnjizBzMtXvnCqsX9aIZQtq0dKYgZio4fzfVezRx4oalNvQqGa10UgcOwR1&#10;haHoak/GnA41wIxDW3mUdRLITRhp86fsWFCIswjKZywmSC8pxplLi7FjTjYti+qiDjfsmUAF0Igz&#10;FxdiW1cmts/NwTbaVr6/bXYWX3PfeTlmu+bn2XLD9FSsnZyEzTPTsHtBDk5dkIed3G87P7+F2zbO&#10;SDbbPDMFW2akYOPURKyfkoB1kxOwelIcVnbEYml7NBa1RWNBazTmN0dhbmMUumojMa0yFJ2lwWjO&#10;HYmM6IE8/yfROforRhPwqzMDMKM6FE18LzWSCnZwD/TkuT2RhBFOYuioCMHKiTz2+Eh0NYxBR1kg&#10;qrJ5nLhBVA+8j0fq+iqfdSLvsx68d3rZvPOjlBvh8VUZpmabakmjIhAjAYK2cn0O4B2oG2mILDwl&#10;YfkFM0cWFrISWdjnBfahXHeEoVCWH84yopD3LqLwjuFUijORhp8sd8DvwF9Ab8TBffzXIgAjFH7G&#10;tvG4Zt2E4ZLfpSQg28b9/byG36RQZCGzKimShYhE+CezCiqaVIoqqNSRor1cBT8JmNYQg9mtsVg1&#10;nffAkgrsWVePXVxum1/sCCMlNgypsjgCNckjiUqjPCeRTNOEq86eT8JYZolvnzBuPrAYN5EspDpu&#10;5/LqDe04f3wazhyXinWTcjB9PIF8QiE6GrN58qg4CGAul0HiiAnkA0pAC9HUrgPpHejhPtnUhjqP&#10;aiCfSEPllCKNwuxogqYIg550XSY66jMxgQ/5xAZnIpCOujSrLlL/KbUoaCZRNJWRLEriKLlirfV5&#10;ea5rwaGT21waY/NUzGyhUmkRWaRjNslgAcF+SWc+ZnFbW9lYKo0wqokoTCUZLaBiUFJd5burZ5Vh&#10;1cxSvi4kWVBNTCJRdORitvIGzalWWaX5OTLo2WsSH/NwCa79SBTKTagcVg+NPK0+fK25Q1T+qpnK&#10;MlN48+RGo6o4wciipjQR5YWx3KYkcwQySaYpcUFGriLe0EBVn7mWHgL6AAKREol+ElHzHijOG0dT&#10;BUxSlMZcSGUM4b4EU5KFvLQ+vY/ng9cDmnJXoUQlbq18l8AooHUkIWJxiWhLRh9LCjSpBZkLJTnT&#10;ug/EIoyj+QWpBpLEUI1Z8MjAlnQi6PW7ebDdNpmUgMY4OCWk9t4yv923MxVUyKQYlIC2+Vhk/N8U&#10;B89KCrZ8zvaVDbhu/xy89tAu3HJ4mYXspCo0AFKq72iJrft/fZUhhdG390ndKiWE5179z6aOz0Un&#10;HY4JDaos0+h0qmAqwJkdvC+mUHlqYGlXJWZMLLS22NGhbnBkMu/zvPwEpPCaqvttbPhAeoCBaKLT&#10;1VgcTjUbgaYieqTJw5EY1h+lKSMxhw/zqvHxWDOeQE2AXtISgRXjorB7fjau2NWEgxsqsXp8NOZW&#10;B2FuTQjm14dhfkMY5taHYG7dGMzjcr6sLgQL6kMxj8uuqtGYVRGAeTWBWNwYYrawLpg2BotqgzC/&#10;ZjTmVY/CgtrRWFQXhIV8PZ+v51UGYE7lKHSVj8SMshGYXjIc04qGY0rBMEzKG4rxOUMwLmswxmUP&#10;Rl3qQKSE8f7of4KFXQOHnIzazOH8/fx99UEoSRiI4XzPijyotCMD+6CzcgzxJIYWhdUTx5I8orC4&#10;PRwz+bvm6n+fopHricStYbwuqtY6nk7I0aT6MK+cWOQRyfOtwhCbP8PMkYNvfm7DVTc5ZeAnvuX5&#10;q5rJyEPvkSDMbF+nNmRGNvoMMcYS43zfSELHkHG7hcT4ngjCQJ9OrJZGCh4RSCU4xeDyEm67iMIn&#10;C28/koVUiJmAX0TB98r5nlVKkQRECiVZ/D6ald5ym00Rq3yuX35riiTY5gNSccPUxkTiWjY2zivD&#10;1kWV2L2sElsXlGLL/EJHGCKLlNhQAlEY0uMjkRgdzhMSi8VTqnDJqV24jcSgEd+3dBPGEtxElaF1&#10;tQy57sxZOLS2FVds6sB1e2bj0rO6sHFZk1XZJCsUEjHSiEKEkRjNJS1OyVN60pKSkpQjeQNJcQgI&#10;05NEGKFIiAky0ijJi0dzNcmiMYeEkYUOEkUHiWI8iaK9JhVt1clo5UPfTLJQW/TG0gRrbe6ThaZt&#10;Lc0KR2b8SEv4NJfG2pwac9qzbarUOVQE8ztyDPhFGIsn5XJbpoWpNCJ8cWcRicI1PVw7u9wIY/l0&#10;JbMVesqzLrZKYCs3ImmZEi0FNYCA2At9CTRSEZaXoOlhUNVTL3rvg+nVB5EwNedDRlIQinIiSA7R&#10;KM2P5o0Xzm3BPFcjSQwaGeyaASrEYh44AV0tPcaGagJ+dy5H6vt43AF9jrMSxkwSlt3UirMmjTLL&#10;14jY5EDzbDW6W2ShBLKAVTMkyvNN4ndqgn/F9AWOCuWoHFWE4hLRIgp54iID5aJcPsMPH8mUd5B6&#10;cIThTPv4yXCRhsjiWIIQKaiEVsnz0WYkApKEkQHV2VFzTQ6tDTfvH5GkPEypoZNOcFVkI3n8sKAh&#10;iI4YAU0NPK+zEEfOm40nb92ANx7agc9fPhv47HK8/+QZWDO/CmqgeMJxf0I/kkZ3wtsIQ+E2haSc&#10;ujLC6KnZJFWl1ovXeggKCOSFBPXS1JGoyhyFupxANOaPQSsdjraSCLSoc3HJWLTzYWwp4IOdSOIO&#10;7494PhM5eUkoLU1HWnIoyV3EPhDRIX0QM6Y3MmMGoSRlGPLpUaeEkvAi+qIhbShmFI/E3LKRmFk4&#10;DLNKh2P79GQc3lqLS9aXYWMHHZy8gZiUPQDTCoaaTS+SDcEMWhdBfQ4/M6dkGGZz2WXLodw2FPPL&#10;h2FBxXAspC2qGIElJARnI7C4nODO7UsrR2IZTcslJIrFFSOxsHwEbTgWlA3HfB5zbvEwdBUOwfT8&#10;wZhRMBhd/N6JOYORO5b3xYATeP8fR8LogerUwVjeTFIYF4rGrGEYNehEc6ZO5vtxJNXp1SFYT5JY&#10;MyHSCGPt5GismhCBZW0hVFgZuPPgBDxx6wJcsmcccSAWIbwvBlAByllQOa8q1lSlJVUfxHtETRDV&#10;yFDE4NTFUcLoNpKJqQMP4C38ZNtFMHyeuM2eKSoMIwoCuE8YjoQCuc0lyE2NcD9LZMv4WT+voTCU&#10;K4N1HWd90nBjLKQIZB55eETSTSD+NjOvCkpkQVOCW6YwVDdhUF1IYfgk4op/HGFU8bVmMK3IU/jK&#10;hT81NECRku3LGnBw9xTcftEc3HDeNFx/jheSykuPIftSWcSEIi0hEkmxEchJjcbMtkKcv2Uybtmv&#10;XlIrLAR1837ZErNbRBy06/Ytwo0XLsE9l63BfVeswYFTpxLQUxAWSDAgEUSOUdO5YC+PMRrJJIwk&#10;kUYkgY6qQg+r9pNnEMF9VTGVmhiGuKggPvBqUsh/vjARrbVZGN+QTcLgsj6dikPKI9mqfVR620BV&#10;UV+q+TRksdbiu1atIQrGIitxNOLCBiA3aTQ0p7f6Tin8JFWhZLVrx0GbrOqrAhJEMdbQM1SDw5XT&#10;iinPirleghVcLqKq0KRLKq1Va/SqPKmJ0dBcB/LMNT2tYtyqcrKWHbST9CDwda+e9Nj5vgbVqWRQ&#10;LZ7VXjuXHkuWRinHqwx5KM+ZYrIuiaeYrUJI8pp07D4n/wUD+54AzS5XWRSPlpo0qo9wUxU9Tvgf&#10;i5GrIWQ5VUld0VhU8cbQnOSFJIsC1amTOJIVMyZhKGmr8lJ51r16uByKQlipcRp0SRXC7+xvSd4T&#10;DDBFGPLARQY2oGswFYJMIaBjzCXFPdO6ryi4tPCTkR7vDxtfodeeDVe7EikFTVykhodeHyuqJZGD&#10;FIXGPCiMpnETGsjoftuJRkjhQYP5MEZiwdRyrJhdi1kdRdi0uAEPX7sWP71/iZHEd29dgK9e24uf&#10;3r0Inzy3B4fOnIHclDH465//B70IVkMGkDCoKqyk1ojCjTtQ/sIIo5dLfMtbHjPsBESNOgkJwT2R&#10;Ed4XeVH9UBzbD5UJg8zK4gehNG4gKuIHoj55MCbkDMek3OGoTaHHHd6PqjIAWRlRNj5FKiNKA125&#10;HDPyZISNOAmJJI7C+MGoTR+O6uQhaEwZRHAfQcAejsUE8s0To3F4UxVuOKURZ85MxMLSIZhTNBjz&#10;SQQLSSoCc4H7ipqRWFUbgDX1o7GuIdBsrWfrmwKxsSUIm1oCsal5NDY3B2Jbyxhsbw3xTOvOtH2b&#10;v70lBFv52lkwtjQHY1NTMDY2BmM9j7u6bhQtABsaA7GIxFOeMICEcRJOOPE4nreTUZ82CKv53RvG&#10;h6I1lw7M0JNJGG4QalxIP8ysDsbmyVHY0DmWRBGJFR2RWNwcQlUUiNMXpOPZG2fht09Oxy+fno17&#10;r+hCe3UMhtIJ60fHQc6NQlQ2op73t+5jzQWisR+qnHIgTwA/lixoLofhlIQA3+Ur9B63C+xFGHxP&#10;n7cqKu+1CEifVflufoZIw33elcF66oBArvyEjeSmKaRUQcKoIGEoH9FNGAoj8Zk10uB+zvgMi1j4&#10;/rGEIbLwcxVSC5bwpokMZOXalufeqyRhOFXhEwfJwiMMmfreqQCjSuPRymNtCMCBXZ147uY1ePmW&#10;1Xjt1lWOMBqrMvmPRhPMx1BlRCA5PoLgNRYdtZk4bdU43HD+Etx2cCVVxTISw1LaYo80luL6Cxbh&#10;hv2LcdulK3HLJctwzpbx9PwTCHa9CZh/Rv9ef0EwPUQpikSSRVJUIMkjiN8j7zmQ3rXCKgPpXfYm&#10;INITICCIJJLiQ+mBBSNC5Zv0opNIIiW58WisUhw/00CyRaWhlUmoJ1lovEBtiSzemhfWUF2oJ1VZ&#10;QRQyCciRwf0QOqqXjcScSUWg1hvW+4YmElg5Q+GmYqyYVoQVUwtJEkVYPb3EiGKZ2nWQJBZ3qsGh&#10;+kclmXLJTwuz8I2UkYU0FHLq6fo6KdykJLbkt08UfQk68uYFhJodLiHKtXLWXAGKYYdShgeRIMYE&#10;kEy4rvJANyGP5hUIsPLjAQStHsf/D/rxeHFjR2BiSxZmUwGV50dZ0q/nSX9CbwJ/OME1nwQkiVrE&#10;B0Stj7PjhiOL8l0DxRIilUMSoMsT62V18krmysMTQEohqYuoWo2P5rVRRZC2izAsvKTcA8lAFUtO&#10;XXjjGjyzsNRALi1EJRUiguG6tpnacKZ9lAOxaiQv5KWEue2jh50PutSURlIrIa7xFf1IlidTpUmx&#10;qWhAye3c1HBMb8/DGevG4+4jq/DxC/vw5C3bsGfDOFx5Xhc+eOpM/PjexfiJ9tWr+/Dlq+fj+3cu&#10;wvdvHbDJYzob09HzxD/bMUUSlsy3wXv+ILXjvXEYJAxeZ60PHXAiIgjsKSG9kR3ZF0UxA40k6gjq&#10;TelDUZM0GKWxA1CdOAjt9KA780bQ0w/AvLLR9OYDMS57OElDJEoi6nO85Zfyc+jkVKZZj6vEiIEI&#10;H9EDWVEDMbUiFLOq+T+WBGFdaxhO6QzHWV3xuHJLJa4nWVy0JBvb20OwtnYENjaNxhYP2HfSez9t&#10;Yjj2TI7A2WZufc+USM+4bWoEzp0uC8e508JxHm0vX++dHonzPds7Y6zZeVw/d5qz86bxM/rs1HCc&#10;PSWMxw3HmZPCcTq/77QJodg1fgx2jRuD0ztCSUzBJLzBVh2lzgTRo3qjM3coto8LwpaOEDRlD8Po&#10;wT1MfZxwwl8RGtATbQXDqS7CsWVqFNZNcqSxtDUUCxqCcPrCDDxx9XRev+3A9/vwxYubsXVJMcYG&#10;9TOnR2FIqQupDFMatFHDFfYeYGW+eaku3OQUuCMEP4/hFIhTGhZaklogMDvF4QhCS6kGve+Tjdvu&#10;juv6dkldOHAXyNuIbM+kGBzgE9A9whAx2Ox8BHQzEYe/v/axaidHGv6x1MHCEtvcXwQgIhAhSEFY&#10;2Imv1TlYSkKOYyVJwcjDIwqN/lbSW8pCpv1EGppgTpPKzevIwqFTOnD3wS48cdVCRxhzplSgsjDJ&#10;I4xwI4yUBB6wMAHr5zfgyrMXUF2sIFEsw/VUEjfQrr9gMa4/fzFuvIBkorDUBQuxa1WTTQwUGzqQ&#10;AKTYMb3p3n+1B2sMQTImfCSVBb1oEoEIQ6bJlNR/SipDpCGACKJ3GRWpHkBBGBsxyto/yEQkqqAq&#10;yI5BOX9bTanKRZ3V0mpKklBdlGDt0jViPCc9DImxAeZZDBt4glWm1BVFQ32n1s8pw/rZpbQyrJvl&#10;q4gibJxbju2La7BlfgWJowALO3IwT+W6zVQ0VfF2stPjR9rE+Bp9rLCFWnJIQZx4/F/4MCg/QcLg&#10;ja/qpz58rz8BTnkKgbNCLBr1rjYKGqCkVuGjhqnWvIeRRPLYwchPDeBNNpo3XqB169TAr/QkjZMZ&#10;AY207XmiIwUNctLYFLXf1g2pWdX69vqrvadqlMTwIciIHoa0yMFIpLqKD+2HBFocLSqI5DRckv1k&#10;e6A0HkYgqF5UPU7ib+b3mNKIH8HfoLnbh3YrEpGHQF7gr7EISgzL+5Zn14cPq5RKz5NcaEg5Gp2D&#10;3pbgVyWYBh/+yRKbJx5PO05LDUrkuaNpFPtxf/0f/IXe/p//5JZ/+QvXueStir9yXcSsqrryvBjM&#10;m1yMPZsnmbPy4l07qBjOIzFQSfzzCisHPGttC+65fDm+e/sifPPmfvzrFYLLy+fjXySNr9/Yj98+&#10;OIQvXtqL7UvrLcSk36IiBFcZ5Qijv4hCyX+SU1+qi972+gQE0yMup3KYnK/Y/QjMIBnMLh2FOWUB&#10;mEKwa88cgraMYZhWMBLzKkaZ6b355QFYWhWEZbVj0EKgDBmuUNr/8NyeRKAZgwWzSrBhRR1mdqQh&#10;ZewgRBA8qzNHYjJJY3rlGKwdH4n9KzJwy2nVuOvsFhxeU4RTJ0Vi97hgnEPgvqArEgfnROPS+bG4&#10;fBFJZWkirl6WiGuWJphdbcZter0sAdeuSKQl2fI62cpEXL8qCTesSsaNtBtWpnAbbUUKrl3u9nPG&#10;zy/XMfgdS+JwaEEsLuL3XtAVjX2zooxwZAe4vp3EJcLoTyA/iYSRwftxVW0gLuqKwBmTw9CSRTWr&#10;hDifGz1PY/g/FyTy3JaPwqr2MGydFoMttBXtoVQZwdizLAtPXjMd/355E/Cvs/HNq1tw/pZaCztb&#10;YQKdHzfSnAraIwzd54Eje9NJHYQMzR1hhCDSIOBLWRjoc12A7627vEUQuhsOal9tN2JwVU1GJjRr&#10;6UFTJZSryBKBHA1HueonpzSO5ibcuk8CbuY9kQtNhCECkVnoSrP2kTD4vuUjuG5hJq4baQjsRRRG&#10;DFo6wjDSMDvmNYlCHS7UJVjt6H3S0FKqw5Ll/M01xLsFHRnYtbQS529qdISxaXkrmqsz6LHS648J&#10;pTcfhoQYMWk0lkyrwuEz5pq6UBuQa0kU19GsJQi33XLRchzRhEqL66zxXjwvRtgoVTAoWSkPUw/e&#10;cbbUoL04EkGywlMkg1SRRmwQNH9GpA3qU3xeMpJKg/uOJUBGR462nkHqEaS4tprDRVJ1JMSonUgI&#10;ctMi+DvH8iKORQ7XM5NDCXLBFtdXldAIAmcfktYgSlXF5tW2d/P8KmxbVI0tC6pIDJXYPK/CljuX&#10;1uDUlY04ZUUDVvOhVVtz5Tvqi+J4o/C8RI2wqSpVBtyXACIl4UZha4CdYq/OevKmV7sEhUukPFx7&#10;BMpiEqIUlJrQBQXIs+RNTMAOG9UHaTFDeZGC0VoWgUm1MZhQo3nHQ1GQQsKI1bSWrpGj4rPKNQh4&#10;VQ2iaWknUtGpVXrwCDeQrPfJf6E0PwFhVCsxJKHYwN6IGt0TkaN6YOyok7nsiXB6xoFDKds9wlAO&#10;QG3QBYQn91AbEgIkf39IYD+opbRGyWYmaTyNwmUqVqBq4P8mZSDCMFWgMACPp7yMTZTEcxXK6+gm&#10;UlIOxuVh1MBP1VsKVcZGBpjjoDLq3PSxXFLh8nUUnQuNAdG4D40C16jwqLCRVFJxmD2pBGdumoRb&#10;D6/EGw+djq/fvAj4+Ajw2VUEj2uATy7HR8+chavPmYU961rw7J1bgc+vxk/vH8L3bx/ED+9egh89&#10;w+f8zGdX4oaLFto17kHC/+tf/mSqwtQFwUdEqOttS4KZCgFEgAk8t8trgnCgKwr7ZsoLj8QFs+iF&#10;z4jAllYSQtUorKkfg1PoGZ81lYBO73tHRxg2tYRiTWMI1rSEo6s6BHmJg0kWJ1LR/BVpsQOxZkE+&#10;LtozERuWVRG4gnidTkJ8SB8UJlO1ZI7AVJLG2cvycffeNtxxZh0OLknFHh5/X9dYHF4chysI4FcT&#10;yK/1gP+6lcmOEJYT5LWd5HH1siRcxaXs6uXJuJJ2xbJkHCGRXE47sjSJy2RctiQZhxYn45JFSbh4&#10;YSIuXpBgdnB+Ii6aF4/9c+NwgHbpgnhcxc+JcEQmIpKrlvB3LI3HTfwd51OdtGQOxUAqKYWcMiIG&#10;YVVDCC6aHY0zOiPRlDEUw/mMyuHSc5MePxST68Mwsy4YU0pGYklzqBHGxsljsZLkc96qHDxzwwwS&#10;xkb88Y/d+Nfz63HNOR3m1CnnJdKRozaUqqU7n6El8UCOjwb9KZcnMPcJQ0sLNym/0U0YjjR85WAE&#10;46kNkYCN8Ca421wuFjLy+06JKI5+xvY30lGJrVt3xKEQFdeNLEQSWg/mduUdPBKhuVyHTxgiEm4j&#10;MfhVT3rtyMPlJpw5NaGwlFTHsYRh6uIYwnC5DJFGhE3LUEMTcZTzdzcXR2ISMWZGW4ojjNP58Cmh&#10;HBtJ8I5wpJEQPQbZKZGYM6EUB0+ZZUpCyuK6fVQVXN528UrccnAFDp3RhVX00tXYL1EtAuh5R6nz&#10;ZdAAS6CqQkEDmQb2UwVDDws/KXehcFRqbDDl4RjLacR7pKHwzgh6BT5phJMswlVRRYURpN5CJA3r&#10;LTRcVTEEIm6Xtxmq5nPcXx68gHQEvXmVqWowlcpDVUpanR9lOYrtJIttC6uxiUQhpbFhbhl2kCx2&#10;kijWzquy9s21RTFIj9O4keGUscOsUkfllfIwe56skIjGTqhTrGvXcTK9Z4WddKOqgkZtJRSn18T+&#10;qujxO5K6OnGFb1Qn3htJkQSB/BBMbYzFnPYEzGyOw9T6aHRUhqMujzd08nCkx2hgkyYvUhWSqn9O&#10;JLD92eLBulnGVUUhO57//3D1PaLCIGEM7ns8PdeeRhbxwb1JHD0xNqAHIkfKTkbESJ5fesgjLIfh&#10;qoIUn+/D/01kp/+jlzxpAqeuhbwy9e9x9eJBvGbDoH5DKlFNiwukxxKNtuoUGx8yr7MYC6eWYvaE&#10;QkxvzcOMcQXomliC2Z1lmEObR0W7ZEY11s5vwo7VHTh763QcOH0eLjtnMS47bwkOnrkAe3fNwhmb&#10;JxM0W7Bsbq0tL9kzB0/fth2fvngBfv7wcuDTq2lXETAux69UCj+9d6m9/v2jy/D8HZtxySmTqY5n&#10;4r2n9wBfXovf/nGYJKGw1CX4icsf3zmI30kuf3x+BE9x/5m87moD8icqGxGG31VZYUCtDyAAqRpH&#10;CkTnKT20Pz3nSNxAMJaHfXhRDI4sjsVli2It3LNJINcWjrOnxxBY43F+VyzOmRmL3Z3RWNkUjpkE&#10;/rbiIJSkkxxHK3F/AhIi+2PW+HhsWFyMSe3Z1k49VCHK0b0QNaYPFWJ/et4jMLs5EacvLcTZS7Ow&#10;e0YstlNh7CDw7uL37iKo7uLrndo2MRJbx0dg87hwbKanvrE9BBvaQrGuNRyrW8OwmuS1uiUMK5vD&#10;sKwpDIsJ4qqOWlAzBnOrQjC7agxmVQbztwaZTS8PwtRSgnhxMDoLAzGhYBSXozCf++7oiMTF8+OM&#10;MG4gUYmgrqPdLMKYPhZtVFPDiAVyRiLpUDRnjcTiWnqw1WEoSRiGQTzHx/31z3zGTkRTaQgu3lGI&#10;C9ZmUFWNwjiquAVNoSSMaKzn/3Xh+nw8f/NMfPXyBvz8t2347Jk1ePDITGxaUELnMchyXBrTIWWv&#10;+1uOqHNGe1kkQ40e02JHWjjKhaR8I1l4VVCqcpL5pGGqggDvJliiCeylKgT8AnZ69P4sfI5gpEBc&#10;rsNaoZMIHJE44hBRGFkYOSh/oWUwVYeM6zquZzZN6/9jCkt5CW8RB8nKjOuVlrdQPkPltBrE58JW&#10;pjRIFiIJX1koLKX8hd7TjJ+am6eWZmTC4zQUEYu4TgXiCOOsLVMwpa0ASQTwmPBAJESFkDRC6FGG&#10;Y2pzLs7b1Ilrz1tgg/VuumAp7iBZ3HHJSlx86kwqkGL75zRacyw9z5hQ11lThCEvWiMzBY6artUp&#10;DXqt9DITowKRER+KzIRQZCjJTaURT1UQHjzYErzyBGQCXMXuQ0kmIRojQIWhhnQjSRrDSRrDCeSq&#10;yFHNvJ+cHEBTTF6JXL3WWIPMhNGY0Zxu4aeNc8qxvqvMQlBLpmjsRBaBLR2asCk/LRSaPTBwxAB6&#10;fTxuf3rtfU62UI3iqyfSO1KHWJGFqYoeVBQKw5Aselt30uPte0fzt4WRxEKD6I3zPIgslKNxo1Z7&#10;0AvvbaMtJ9cnYN64ZCwcn4h57XHoao7BtLqxmEjCaC4M/v/x9ddxelRZ1z+MxF27I+3u7h5POknH&#10;3T0QIpAQLLgkQBwJGtzdBncfRhhGGRfGGDd82L/13aeqE+Z+3veP/am6yq6Sc9badvaxaS3pNqEu&#10;2eoLRZ6yEjif0cZk9NDBJurdr5hWbBPrRWyyHogZ4RJKELgVpg6wxqJhkkSrENgUJcu6EGEUiDDy&#10;BUIQxnBiEkPCADWsi76ymgBEMo5wvfjcGhLKqeOyIZGhRNphvayOyaNypHXU2kUnT7bb96+yVx84&#10;27799E4vI/DoTafbrfs32Y2Xn2i37ttodx/aavdec6rdd2i73XfNdnvwutPt8Vt22Av3XSAS2GXf&#10;e3G//fTNq+3X37zOfvvt6+2P791gf/nhjfbH799ov/2ufv/gRvtYFoL9/u7IKpD87k4nio9+fKP9&#10;/fvX2p/fOyQiuNn+pvVHrj/J9p4xy+6/+kT74UuX6npX2a/e3GPvv3SJ/eC5C+27T51v7z5xrr33&#10;9AX23rMX2Ndu3WKbVoxyhQMtl7EknenAQ+N04L6WqPfPgMShg/paqdr4SoHm2bIUTpuZbVukDSOb&#10;OwSwE9JtQUuKzWxIskVtKQLZdFs+NtWWjkm3eS1pNrF6pDWVJkoZSLTqwmFqK9RYQ0nqJws80Suu&#10;MudGQQ7u2gHeXnBdpknJyJElXiFFo0nEMapyhAhkmLWVSWMuSbDG4iH63kOtoWCIS32+CD2PAPtg&#10;ySCryh1olTkD3UVZni2RIkLGVoWEddyWxVm4LAdaXqokbYDla72Akhta5groGU+UpTadmUTdqP6e&#10;gZSrbfzPwpaRdvbsLNu1JNcuXphrF4iksKjWj0+x5vzBljiISb5IUFBb0jWq84ZZc5kUs6xET66g&#10;XWPNzZmQZQ9d0W5v3jHNrj69xlZOTrXZuvaayRkey7j9kvH2g2c22L9+eJ796/vn2o+f22zP3bLM&#10;Dl8yzU5eUSOldKjacRcnfKx8sIT+F0uG7r1UmNVQzmRfR9xRsYURiCKQxWgREODvAW4JBIBl4dYB&#10;6zqHpbuZRBxIcE2xPbiiAjmE9Fbfhvh5gRiOCL8jstC+OFg+ToDv0xF7LCNYFIEowojuEMuILY4o&#10;6I3rSgQEqbAvjnPE1kQcw2CiJYgBkoFEmHskEAZWSI5NHxtmFW1vyQyEcUCEsU4aYGNNnlsZpQWZ&#10;sgCyrKYsyxZMqbVLt8+zu6TdPXYjs++dZo9et9WuvXiZF88bK+YlZlEsDbSE4GxuotdFIgOI+i9o&#10;1HwgXFJDBjJA7Vi3AOpEFm11RdZYmRNIQ1JbmqEPneSkgesGkEW7ZekzxMmCwMqANNIkyclDbbiA&#10;ebA6MOAWNHzcQV09YAlpMCCwrizVFk6usK1LW+1MAtwrx3gm1ObFzV5HCr8fc5OnCSwIdrofv1dw&#10;zfTuiQmNJSERQfSQ4IYKRCEwxVUhUnK//uBeNpzGqM7DDIRYJ7nSwNPUOEOZaayenh5Epl7/mrlV&#10;dtrqJtu6pNpOFFGsnVEQZHq+re4osOVTRRyTC2z+uCybWjvc6nLVSb18Qk/35QPimI9nrm21LYur&#10;ZT6mWHJCD48fDNH7KBaBt5SNFIAkWJksjSJZGIUijMJkrI1+ljFc1oU6E3EICAPNLhBGN/cDY3G4&#10;1QGRiESISWC9DOzfRc+W4GVJrrl4kdrDCfb4DSfYi3dts1fuO8uekDJx+4HNduC8VbbrtIW2b8cS&#10;u/aSNXb9zrV27UVr7eoLVts1F8mqkOV6+/4NIpGN9tD1W+yxm6SM3HaqPXvXdnvx3tNFQGfZaw+d&#10;IwI6x17S+rN3nmqP3rDR7rlijd28e7ndsGupXbdzsdriIl1zoV1x7nw7dOES23PWHK8SPHNckVH7&#10;a8eGdjtPFiWWMDPKbV7WYsxExkDMdZK1DLKcUa3OnGPpsmAZfOipv2R7uVAoUUuyvRgNriUlS5K1&#10;zFcbL5OlVQKoArAi6VwBPACaqbZHgUhKYAD46SP6CvD7a5uu5YkBKABB66WdQ0ak8foMifq2BPg9&#10;gcCTA4IVCJERPwojznGV4TZDMcKlSAYX27ESWTJnSk/r3buHRG2Zdq19vbRO++5Jure2uTXJN0a0&#10;n2N7an8P7e/JedoW5llhPVyL84L00HEC+h6ky3bzWlHlGf2tPk/9LmeAVWUNsHKRTY6efbja/iDd&#10;H20qjJpXf0mQQkj5Gb13YkSM8sZtNXtcht23f6L96IkF9vItU2z/qVW2dGKKdTQk2jqR8q2XTLT3&#10;n9tkf333HPvtG2fYNx8+0Z6/ZYU9c9NyO7xzuk0bk60+Gd4F1iFjMsAhHwXuy75SXPXt8hO93H8g&#10;DBGCJCYLtzYiwnDLQBK7mCCJoP1TADC2GoK1gQvJt/M7BvyIMGJ3E/GLQBhhbBgEQeC7c/Q214nE&#10;g94QBkuJWxNOGGGJJRGypHLcBcVv4hiT2SZSgUA8EK59R2IYEWGIECAMCq/igopJIsQ3IJYcmwZh&#10;tIlM2rIDYVx18QrbsrbdxzuUFWVaSUGGxzAqiqXhjq2QmTfT7jxwkj11y+meQnvwnPnqZLWeolme&#10;l+DaDnMtkA5aLMKgvDYB2ezUQWGMhTRTNONEmaMDpQEzXoDANy6vGlkX1bJs6kQYkEddeYa7p/Iy&#10;0KwGhxHJiXQcOjFBcUo/DPSqpyOxAhIH2KCBvX0Oaxp+KLMcrAyqZVJKedo45qFoFUG0+mhuRnVT&#10;ZXbOxFI3PfNknobgddQxdB06CaazWxI9wvgJBhV5xhMuCQEqmj7WBJ2ZdFFGGDP+oSSf+QBIS2U8&#10;xhCRJgARfPwjpK3WlIy0lbMqbfvqRjtFZLFhTomtn15gJ8wstBNnFdoGyaa5pbI6Ku2keWW2viPH&#10;Vo9LtunVQwVOA5x0jj3uGBFHd5mKebZ72yQ7eOZkWz+3wgoyBvr9Mp6gJGuINM/h1lI40Goy+lhl&#10;eh8rT5NmnCrykCabNVIdByLT9yAriWKA1EtiVLOP3qb+k5auUUsAK2r9YMFg+U0bW2bnbp5mO0+d&#10;YRsW1tv8ScxIWGxzJlXZnPY6NcpSGy2LbVyDtJZRxTJ1i6XdFKvBF6rxFtr0Mcw5Um5z2yWy7uZM&#10;LPNS9DMnFPmETcx3TuohqYlU2SQduIF5notGqM1RJnuo2hsF6ahoOlhgPUha6yAHZ0YUU9QOkqYM&#10;xXC9+wSK3QlEBusZ0GKJR/SHICWuZEhZSBwcsrrCYEQ9N1lcg/sKyInXxBIyusiY6tmzu3Xv3k1W&#10;iUSgCXB27yEQlfTqCWBr6QCMhQqoBkEZYR9tzie74n7Upmi/vXVfvaQd94ak2S+QDbMmxgQuINRx&#10;EEL/PhA9g0KRnvruAmTtC8tw/QD2kfBb54XilpFE2/vqPvsK9PtIfDIu3QckEaSrC+eRMo64JRoR&#10;k1cu0HlkQHXp2sW6dOlix3c53o47/jg7Tsvj9btHNxIyiAVBcmSh9dD36WsZyYOFEZQF6erjaEiS&#10;WdieZQ9eMcnee3SBvX3vTHv6+gm2a1OpLRw/whZPSLGrdoyzbz96kv3o2W32rUe22Jv3bbI3799i&#10;3/nadnv6lvV24qJ6WREDwrfVfTLaHwyKCQOLgxR4ikJWFo/wOTtiiwLpdE9Fv2NrYUwD5cgDQQQy&#10;oH0H8A+EEcjCt3EO5HA0YbjwO9oPYWifD7iDACAEne/ihAAJxO4njoEAtC1yP4WxFSIGtwBiKyI7&#10;IowgEMVk3wZhEMfIjdxSkEOIY8RZUh1OFkcES4S5gjqOJoxrd66wHZtm2IxJ9VZRkm2FsjLKS7Kc&#10;PMY3l9r2dR0ijI0e+N6/Y76tmFFpzeUjPWbBVKFo5xVMGSnzEgsD0ijMGurmawZuKUo4iDRwf9Bh&#10;h6vjpgtcc9OGeuCzKIf0Uggk19Mj68oyrSwv2Ud+49JhjmkCWZR6wLzEj88SDYy4Ao3PO5OADtcU&#10;heTQ7LF4akqSrV1AxajwpTPrBUwVevn8B6PNZaVIA8Rs9ZiErAfmnEB6suR3JHRe7zDqRHRs/jcQ&#10;BTEJYhUD3dVGvX/SZct9wN1wT3XFysINBWEU6j+ZL+OU5Y12+qoG2ziv1EnipNlFtmVuiZ0yv9S2&#10;Lii105ZV29lrm2zH8io7a262nTs73fPvWwoHORAec9yxAouuIu0kO3Nlg126ebStnVVqhZmD/FkA&#10;/hqR+fS6ETanPsEmVwy20UWDrDFXHUSkUyTSyJK1grXDpDjJUcnx4VGqbDwi++hxFfwOtZYCeWel&#10;ihz1jJBytr41rkfiVWjFPriQa0D0Lvr+kYvHx3G49qztcaotNaUikHb3It/VtdAw5iEAYAD6oAkL&#10;zLSOYFUCeiGuRB4/3xBAE6hGIMh2XIndJd26H2/dupGRpd9dtd71OF+SoeMgrP8KgvIBOAv4HWgj&#10;4ZoOopBEV+sqkOwm6d6D35GIQHpq2csJIhzXuU/rKCMBiLXUeiAtniU8m8/Lrm29tQ+Nnu0eW9K6&#10;P1MsgHV8v9qPeDaXXwdrQefrOmTs8V+d5x217vfg6yIS3W8fkZn/H6Sk68b3BKBzj571Fv3mHUFM&#10;wQrlebs5gXbr1s26dtO7kfi7kfTsLsLQOx6g47g/CDu4j2k3DHBVv9O3GTm0ly2fnmuPXTPFviPC&#10;ePOeWfbq7R129+5WO3t1ga2elmmXbxttz9++1l64/QR76vB6e+muzfb1R063n756sX3jibPs/JOn&#10;SPEcrufRd9U1scZpm5QSCUUNIQ4yMvtbYQ6jwJMjayIS1iOyCG4pLA+2pWkd0kj3304cEXnEMQkP&#10;hIswQhYUVsFRBBGl2br1IELw2AWWQCwRaQSiIIAtYZ19MSHod0wuvh2ykEzRPgSXk1saOm6KznfL&#10;AYJAIAsJ65OdBCCGELdgIrnpLrlaj11TeVICKW3P7yiGcb0I46Ktc23h9BarKM2xfOIYpSKM4mwb&#10;1VhqG5ZNsisvWGn7diywlTLdW0QWZXrJFfogjCFgVDAFvqiLT9lhnw1M2m1e+mAffUnWDMDMiMth&#10;AoNEkcZQaXkAHwXfyKPPyxxhlSXpThqtdfnWVJUty4NpXkd6CioD+pgnwoPaIiBMSiwVNJQkAV0Y&#10;GTzIM4nqKjJFEmU+e18L8zNX8dFzZG7mWFVxkiwXxgUQ5KVzxGMmyHCKO2lEElp3jUqNu3NebC0h&#10;C4CPe/egtgQXWl6mAFTgWVYwwopEVpBWhp6fIJvXy9JytDTl9fOq7bSVjbZtabVtmldsWySnLiyz&#10;0xaW2xmLy+2s5dV27rpGrwF08apyu3xhll2xJMvOnZVmkyuH6D32lOZ2rGtO+JXH16Xa1OZMH2PB&#10;AEhAj0FyjdKc5jSNtMUtI2xWXaKNL0+wpoKhVpGFJh7cZO6n93EUeidaYmnE6bKhHtRRom9HNhS1&#10;oQB1AKW7NELErTFJT70zXBWAEPvdTSIyR6t1sAV8EQchLXv1ELDKmhNQBXDVNQEdQDb6HfYFMAr/&#10;o9+IQA5xd4uu4y5E19y5dhhgR6n4ARIvGc//+/Hcn/5b6+E+JDofoPTvr3bgAOsC4IZz3KXD8/m2&#10;8IxIcPeEa8fX7FyPju0kCF8GxSO4jmIiAMDjbbpXB2CuwfagxfMMkIUfHz0PEhNbTBjxevy84Rqx&#10;HHVd3YNb01qP/6fzv7iG2npMGIGUjvqvr6xz3JFn6c81omtxnxznZAghO2HoGO5P7xJAJ/sMpY3s&#10;QkgFq3flrHx7/Lqp9q0H59prd86UlTHHnjs82Q5ur5SClWMXbmyzR69baY/fsNoePrTSnrnlRHvr&#10;4dPtl2/ttvdf2WXX7FxqbbVZ+o/jrWe3YI0zNoO6U5RP95iiLIwUKXNUFi4vGi4rg1gFlkJwSx1d&#10;1gPrIfyGNMioStP1sUqOIo4oRhFPsxq7k7AMII5geSDx6GztE+CT7eTupIgYcCGF7YEQ2iEGCeQB&#10;AThhELdw4ThcTgJ/iABC8GtFhCHl2AfnHS2RddEpbXk21QPdIotRQZwwxmg5Jt9mTyj0uYCmj82P&#10;COOSFXbp6QtsxbwxVl2RZ/n5aU4c5SU51lJfYotmNNvmFeNtGWRRkWSV0lyrRBBVEVnA5GX5w9wf&#10;+L+EQYAsU1YGRcFIa0OzTBzEKNqQecJo3USBEC6dTBECZUQaKqjLkmdt9fnWzGT8VaGuVE0540Qy&#10;RCyUF0nRf6fIMkmz+sosn9eZQoeNlZk2aVSJ156aPrHGmmtyZMEkGPXyC3RPycMB1OMECscFQBAI&#10;udB4JUFzCg0/+IeDvzW4Z3DVBMuCkdqUZScDiuB+dvogd8WVMtk/ZCHLiLEnjL72AL6AvDBzsM+t&#10;u21ZvZ2+vNa2iiBOWVBipy0ps7OWVdhZSyvsbC3PW1tvF5/UYpesr7VdSwvswKJMu35Ftl26IMPm&#10;NMgqSuwps/843WNX19rR5imqh7aG1QGpQQD5uofa/MHWUDDYqnMGWoneQV7KAJ/gBvLmuejsuDnc&#10;nYGVpnN57lhr9OB3rNX77yPigH+U9PUxChJZN0h/yYD+va3/gCADjhZtHzRA9yxx/7vOcyuR4zmX&#10;3w74AfQBrE6JAYn/FfjEYB2DYfz9EP+uEViyHhQCBCAP6w6WIgWE9f8r2s61JE4cgCxgG+/7Hwk+&#10;/0giwggEE34fIYYj0gnorPMuXVhnP99C74b3Eb0D3FQI6/69vvLdtJ13pnfHdb7yP9G1uRd/JxIn&#10;DAA92u/vnW/p14nugXVJ/J8xUcTtIiY4P5Zl/D71vOG3/kOWFTJQ1/Z5RkQSFN1EcaPOGlZgd1l+&#10;ZA+un19szxyebt9/fIF9U6Tx3qML7fnrx9v+jfm2cVaW7TplrD11y3p74c4N9szNa+2lO0+ybz1x&#10;pn3w9T32q7cut/sOrffBtf37HO8S+mE/EQaxxp7eJ1HkIAzSbPOzh0hBHekD+jyzyQfdMX/FkaA2&#10;81mw9BgH4za8tHmY+/4IYbA8QhheZtzdSAJ2AtYCfoLaEEYcowiWwhHCoEhgGGvBvjCIjnPbSZmV&#10;xKTSSRhaQhhYDp46K8KAVJDJOt7dUy5HWRtOFGFJPKN9lPZJcHFjZTD99DQnjDwRRoEThiQQxg07&#10;l9ves5fYhhXt1txQbIWFGbIwGPSWI8Au0MVKbOqoAr0kRmkPt8rC4VYtoqgqlFUgwR1VIa0a4ojd&#10;UmRKkXZJVg3VIgFVWN3dEmirkMZAxmgEjR2/PH5GLIYcEQelQ5pr821cK5P/l9n4UcwDLdFyXGup&#10;b5+g5WSfaKnSpowrt7HMCy0rYnR9rogiS+SS6u6x7FQmYOlr2ZQqGdFXYITrQqTRg4wiOi+NH4II&#10;AWyfmjMiCXz5EASBR7JkaHRYFqTJEpvgucgIgyywLJjTmDmOGVNCwB1riAl1qJpJCu3iKSV2+soG&#10;O31ZlW2ngNyiUjtzSbntEFHsWF5h566qkmXRZLtOarRLV5S4dXFQ1sW1K3Jst4hjSeswyxjRWyY/&#10;g+KocMt7I2gNEQIKuAl4JsAg0mT1bKHzS9R5w3ER2DqARZ0d8ABAo20xYAYNGc06BtpIOjV+aYYs&#10;dSwSjg9y9Lm9dD+xNst2d31E9xODVwA6JL6n+H6j447azro/gwvnH3W8fvs19b/xc8TPhQSrhPuI&#10;CSVs7zxW4uQQPYODfSQQgpOGH3dk+/8vOXLtI+sxcIdnOPo6updO8D5yPKTpQO7ECmiH/SyP1vYd&#10;1Nnu71Cg7xK9T8T3S6Lr/r/+s5McfFu0nf+L/tOPicRjhwjrXEfi75535soYilhYxpY8qcsoWz4W&#10;SYoXhS25f6Ycxj1I1tVJsrifv2mGvf/UYvvWQ/Ps9dun2Z3nltmOuYl2Ykeq7d4+UYRxoj13+wZ7&#10;+uY1IowN9o3Httuv39xlv3nrMnvuti0+Pzh11ajZRrWHtroc/ecg3XcXt/h93nORE/2YTDRiYQzK&#10;ZexL56huT7tNNy8trt8hNhFIxF1W2u8WRpQmixUxnqKALJ0QMgLoo/VLsBqCxYFriutRjQFSwYqI&#10;CIP9EcmEIDbbQ82p4K6KySLKhhIJeNxCSycMlk4QQUJsAzIheI1wXBTXYF2k0c5S0iHLgpjFrHEF&#10;ThrTRRhzRBhs67QwbpT5dtWFy+zUDTNsbFuF5eamWmFeqlWXSdOvz9OLy7GmymQx8AgRBkQhETgG&#10;wghWRkwYThrSsIuySbMd7BOkxIThYxEEugR+E4k/iDRCrR6JtA1G1A5Wh0gQWCfJ4shJJx6QKgsi&#10;x1obCmxMS7FNEHlMGFUeliKNcc1FMgHzrVX3yPwPEEVtWYpbFEkJ3Y26+sRTSmURMWF9WuoggX8f&#10;NeLjpe2E0hKuYfP/Ii/GT1B4zklC5IY/HpKggePrhwRwP+FqIssiV2RRLLKoIG6h91AEQWkbqbQ+&#10;DkWN0ieJkkZTLw1m+fRSO2NFrZ22tFJkUWZnLhZZLIUwyu3c1dVefnrnSc22c02lXb4ox/YyendZ&#10;tl2zMtf2Lcm2tWNHWl5yP+uBea+OyTuj5hGki++acScQBkCIn75L1+PteJFLF/cnd9G2kBocu3cc&#10;EHWdGBzx4zsxRL9jccBnn5/HMdreuX6U+DFBSENmG9llLn5MdE3ti10/MdA4oEeaaQxoyNGAFwNc&#10;DLIBvCW+neOPAKIDoUvYx//G1w7WAhL2+7XZpvuJrY7wDsIzHP0uiGchgRTDs4ZYV3imcI1wbLiH&#10;6D/5HQu/XcJ/BHca7x/XaBd/LxC+LyVBsQHMuc/4P6JjjpJwb/wH50XPriXfKj4eEggj78M9HrkO&#10;96Vz9B/x/8TbIYVgbYZ3hULiiomXTCG2hHWjvsR2rq9z+I/+SLQef2csCyzzMuKeEkrUM0CyZ7dj&#10;Iwujvy2cnGfXnTfGHru6w27fNd52byq3zdOG2dyGvtbRMMxOmF9jl5zaYbu2T7ULt0y0y7ZPtsOX&#10;zbe3H95uvxVhvPvE2XbK6lHqw7rX3l1syugC/R4rLMuWhSNFSyRCbI2ED2IZkEdWCqm2Q62xIsXJ&#10;AoJgClUIw0lBlsUR0sBlFZGFlj4gT9sgE8gitiZCoDoCfQE5dZ2CtcE+3FQhjfZI0DsQRecobs6T&#10;TIQwfPtRApnoekfIIogTiPbFEhPJlIgw/JiWLP3OdgtjqkjCA99aQhBYExDGzLGBNOa4S8qtjEAY&#10;N+1aZNcR+N4yxyaOqbK8nGRp5snWTKntRmnr1enOvGT31JQkWXVRRBpOGKGyqccwjiIMH48hgM6P&#10;CUMNBBOQ2ANWBK4pgDnUEYIwYgH4pE2p0eF3xBpJGTHYKCXNPBHFeUlWXJDsVUgLcwiYhyB7MSSl&#10;ddxPpHwyE1dOmv5ThEFgtr4q2+ebztd6qrSMUA45KgEhsIW8PI1RZJaU0N9jLgSzj7idIAnmlRjs&#10;7iami2TcSYn+k6B/dUmKLAyBuawLAmkpXjCwj6wSXC/d3Sqh8OHqGbIwZF2cJqI4Y1G5nY0bSoRx&#10;jqyLC0+ot8tOGW271tfZJQvzbM+CTFkX2Xbl8hwnjCuW5XhZCUZvo9HTkbGKSCFG6KxoT5CgA6CD&#10;gUBIxwFuADgB2E7QjoX90TEOgAKJ2FL4iujccH4Ayxjk/l/SCUad1yHewG9AUvcXHQOAuNXDNt8e&#10;Sfwb99P/IYwYMMP1YolBmPPCfwrsXMI9BEAP6w7UkvDMkvi3A38ImofzSZ/WUu82AKVE4BaDp4tv&#10;jwERAjyKBFlG+7gPB3/2axv306XrsZ7xRukTwJL/it2icebU0cJAyvD/kVXh29RfcO9on4sUHy/V&#10;grWsdRQykgdipchL1UvJCCXrw7wmXsYdq3/QkXlOhgwO617Knm0enGY7mXMh6YTpc0MxSvq01rXd&#10;g9g63xUv5kehn0fWuvcz7adfUSOtOH+E+hcldmRlqD/y7LhXK/ITbEpLms2fJK1Xy8bCQVac2tNy&#10;k3pZdlJfK1W/qyuVMlma4lhUXZzkWvkpK9vs3ivW2DuPnmV7z54lpXOAHXvMMdKiC+2Gy5bZjpPa&#10;peAN07c93r/hSPCITMGE3k4aYEalsKyVUeBOEiIFrIhoIJ+7niROEpKx2j/uKBJBWA9kEcSzmWLC&#10;EIAj7U4GIgFtDxMeBdcVBANRBIsgIgHOFUFgbUAOWAw+ytt/B4LoPDb6DVF4ui0ptvrtabGQRlu4&#10;rhOGtnkKLUQRuaFmiDCQmDRmMGX1/xIGxaVu3LXCzt86z2ZOrpOGnmn15Xoh0th5UTFZMDKyVh+m&#10;RsIHIobhhCGgJIaBO8pdUgC3tPqvWBgCXeIYmICwumfbDA5CY/QJakQWoWGHxt3ZUVx7CR3Aq5MK&#10;gPv17aJtXTwzB5cQ5IG2zyxb1FRqIcgty4MxIRT6o9xEdVmGFeWP9DkVBg7U9XQdOgCN3HPiI0uC&#10;8RjpOgaCoIwHmU6Ut6DUBURBphPTQhKrwR3H3MFVJSIxdQCOp8hZ8ojekl6yZnAhhPkYaFzrZ4kw&#10;lkAWpXaWLIxzIAtZFxesqbFLN7XY5ZvbbOeyEts5O90OLMqyq1bk2VXLc50wrl6RY9umpFhFVv8I&#10;sNHyZGHofTF+BGsDAmEbQBU0X8A9FrYFCYB6RJwwJA7wkfwfMNV6bDUEQA3nuvgxEXjrN/8fQPkI&#10;kHNMDOjxfv/tJKF1XTPeFh8HSLt0rrM/JoxABri2wjlhXwBn9sXHHDkeCemgADn/p2063mMSnRo1&#10;Amh3c82X6sIOmhFgApIJQwNgepFEL6wYtWmBHcf5xEu06wiUEbekI2sQQUFyENe6Ky06BsvbM8kA&#10;X/1HPJd5XNgxUb8TSU5w0TYy19S2wuyD6luSMHUtGW5xYBdrF/coVn4QtpGyTn/06WklzCOSgoIU&#10;79M627kWWXEch4XtsxjqeiN0rs+S6PvCf7AvneVRwiBW/jvF5zYJGZOIK2V+bZGNAJtElKBI6n3o&#10;vWMZUBeNwDhWV2jz+s76hp7q3u04F+p/dT3+OOsma5psuknN+XbL3uV2024C3xki42M9iebOK9bb&#10;U7efaicsHeNJHN17HGvDh4WqEqGmGmVt+gm7hlidsK6Vua8hDBEFOBiXKndXFG6r+vSIMIJV4aQR&#10;EQrrwSUVk0ZkFQD8EsqPe4qrALyTSNzNxBLQj0dhh7gDKbFYBB5/cLdT5Hoi/hCRQGfQm+1OLJBP&#10;lo7D9cT5UdwC9xPWRUwYsi5miDCYh50pqsmIgjTcypDMnfg/Qe/bLltoN1260i47c4mtWTTWJrUV&#10;ed57qzTiJplndaWyLCS1SEQaThxOGCGlNlgYTAIjDZ+gtwCVIDNxDGIHpNemxYShxhLSLCOtJNJA&#10;cK3gmnKykGDu+mA879Qy1Xur4WjZS8se+tgUsyPFlpHgxbI4XMMXaVBksKFChNdcZDVl6T77HAUO&#10;czOH+QQ7NE7v/FHnpJHSaOlIdAjmHCcGkUO9o/ShspQiEQkiThZ5CcZERNXScCgFTvyCLKk0WRfJ&#10;I6SxDCd9LxAGFgYjY6c2Z9hJM4vs9IUldtbiUtuBLCmRdVFuuzY2275Txtjla2vt0vm5tmdehl21&#10;NMcOrcwXUeTZoRW5dt2qXDt7Zro1Fgxyt4FbGQI14kCQHoFslrw/QNNdRjFpRBJr2AHgj6w7YTj4&#10;BvnKMfFx6qzeaY/axjUZzOgDGvkt4I6PAXQ5xgGdbRFgHwHw6L/8voIrxrdHoM0zuGvDwT0sO9f1&#10;P0ELR3CDaIngHkHLFuB4HSgA+WjRu4qLJ7o27UQQNGYUF1cgIiIglRigI2DaOTeHwI82Qpl12lI8&#10;eZVXI5BQI4s08FjSpUBQ4iaWDGqijSTVWhqzrOVJo0tt6dxmWzKz0cY05qnPyELV/3nNLbVB5v3w&#10;6yM6l7FJfl3twx+fKSUmK0P/K8lRG82WQhOnoSNchymRydiL748aa2zDrRrK1DCavY+7i/lv+isF&#10;O/EIQFxueYjQUPToF5T34V3Qf3xMhb4B2Y+8F7/PZObXDn3IhfeEaD+KmCuOulaSSC8ZshFpxFlL&#10;EMkIEccQ2jDZisQaRRjeZvR9Y7ch6bcUruzeFcI43tOiu3Y53gtUDhnQ205Y0mJXnD/Pls6sFRn3&#10;0X0Ntb3nzLdfvXPAnrvvTJsyrtQVAdpLKFKINyBUtM2RgsvYsmbhHwRBZhPpsJ0iK+KIO4rfIVU2&#10;pM0GgSyChZHj+8LgPMgC7f6IxRCIgvXIMpCwDuhPjUgjHpXtAWtIwQPUuJcCQUAeIeh95BoxaTjR&#10;RCQB2XA9CMIH5okY/Frazm/SasmOmiYSYUncAvEYhn53ptXef8UKu/myFXbRtrm2Yk6zTKRca6lK&#10;tiZZFlR/rMfCiAgD5q2LCAPXVGXRCJcjhAGgSgtnMFVMGOlo6+p4aC5oLTQKNRjm5fWsKTW2BCcM&#10;TGU6NdkyfEwsCYEDxNFXANIPEcj0CeTBNoAfzQSNqKqUWvQFVleervthYiGJLAoaeLBq9D9kSZCZ&#10;NaSn/0YgEO4nVeCQIQ0pS53SySJD5JeV6OZvaW4QH2ciQoQsaspSrVb/VVGU7ASZLXOW+SsYHMQ0&#10;nExaTzYGA8by1Qlnt2XallmFdsaCIpFFiZPF2cvKfNrLvVvH2MGTR9tlS4rt8rkZdkVEFtesKvDl&#10;IZHGTWvzbdeCbBtTmqD301MgTRorZSxEmtE9Y8mQgQbQdhKGxyz+hzCOFh3bSRjaj/h2AfPR5OAu&#10;KAG1H6/fbmlw3U6QDx0aid01AciDheg+bgfyoBQEjVtaNr8d3KXNsw1tHK0coJLEI5xjNwe/E2WZ&#10;hlLpWrp2ynrQwuN5wXEDkkGGVst7oe0FQcsOGrUrCQIzKiS7ogAYa+naMsAnoAFs8zKpXpDggMhx&#10;PleHEwDtW8qRrNiC7GEO2GkiE2YHdMCmHWkfY3KQIgnAnSNhit3zt82yWw6ss+uksK1f1GZMJUoA&#10;lulbGYfkwM796D4z1Tap3cX24M7hesMiKzpBihHb1Ua1vUL9s0zKXFwVGeE85trIFbEw3z7jZ6rU&#10;d6uKR1hdGe7mkVaSp/9MHyRrfZCUoOE+Crq5JtUaK5mnJdR641541uaaTAFVnjTcPM8uwtWTHlkY&#10;EA8EwfFZvFdJ+C1FLB2FcoT+I8GPAxeI9yGscw7bg/s6uIsYwwVOQOpundFu1Ibc66Cl1/vq10uW&#10;hoikW1c9f6qtnt/sc95TVRrre8uKUfbH966wv/7wOjvzpKn6PoOsW7djRCjdOwmD/2TqV7wjKMRt&#10;1ekexGYgHcDvbqqjxmHEabgh4B0si9i6cFeUCCKeVY9BqO16X1Na8500IArPiMIdpd+TAP4I7N0a&#10;0LYY7J0M9NsD2Vp36wPS4Dy3SoL7KcQtODaQRbBMouthoUg6ZFmEQXlYORBNbG2wHSsmCCPAp0lm&#10;jZXV4a6raODeA1eusv1nz/Gie5TRbRQxNKoBNZUlW0O5LAwtY5dUXUmyC7EMGpoLI2+dMNRY86SF&#10;Zw+OhIqkAjI1Psp4EwfA3KUj83GGywQcJlClUqr7SAEJFxpElFopMAnEIbJAZHH07nWcll0EKD3d&#10;ZA6k09NKC5Ntwuhyz6AirjFSoE2wGXOTTAkGDUIWAKwThra7/xLzWNoNjRTgzcOqUIeiAzD4r0xS&#10;Lo0DwfVGxVYGBNbLiqkRSZX4iG46A8EzrhlGlVICheel/Eax3sHCMVm2bY4IY2GhLAyRhgjjvFVV&#10;tuukZjuwbZzt39Bgly3Mtr3z0+0akcS1awrt2tWFsiwK7IbVBXbTugK7YH62tRQn+LsJZdS76Bn7&#10;q/OPFFEzdwXTwYZ4Bpq7k0UnYcRAL4kIpPN3RBqx5u/EgDbHkt9fOUakoiUaPumcuFZwKXrwPXa5&#10;uAavDi5FAGUAgE/kO0UCyTNwD4AP814Ey5N1d8OwDU00KcSQAHDcHmGk/wB9K7TWI1q4a93aFlwf&#10;1DciO2+IgzxFLSF/QB8BhBkQinaOxo51kKvtgCquTcCQ9TwJ43qISzHIs1CATG0nQNnXAWJcr7go&#10;9Zs4WrHaRwDyAOZBwvEh5sZ4IgG/LOGZE8vt8h1z7Z6r19ldB9fYaevGe8AVwijRderUvppqsqy+&#10;Kl2KSapbsQA9BFRfLZBqLfCZGmnrBWQlSkHjvxqkGU8bX2RTxhRKiWJ+dz2P33sQytbjxqUM97qF&#10;DXbGCWPs/C3jbePSBk8HJQ2easPULjppWYOds2mUbV3d6Nk09BFcRihLGwXAV5w/1669ZJ6dumaU&#10;NelefGySvhtjryCITAjDrQz1j4gwinKlcFbkuFeA62F1uAtY67h0+WZ8p3gMEyTf6cpWe6HGG5mB&#10;ThpSjgb2D5WEB6o9ouzQzgfKyqAScmNVltpbX4+PzJpQZE/csslevPcML4hJxYgePY+1gRRGFRaB&#10;BfxPqqyMzOT+UhaHunKMOwpiJOZwdHbT2IYwHoPBfGPqEYiEbCr2ZfhxITYRyCJMnZorEA8WAYQB&#10;WYSSIaTRBuB3kAfsWQfQAXbIQPsp98E+wByrgHVqRrU3Z2o9BLIp80FZcg9qSyAIrIZ49Pb00TlG&#10;QUH/rWODCyrXmBZ45rg8WRW4p/JEFPmSPJs/scCnbp09PnJJHTxnlp20uMnG1WVaA2RRmhTIQlKv&#10;dbcqSrUukOx0R5EtJaIIAXAIY1gnaTCHtJdsyJEmk6lOq8bHAD40h04rA1NYYM6HorIk5m3QIHo7&#10;+IQBX7ilgqbqgUNJGA1KNdFu0vCGSotK86KJzBNOMLxSAM6c18QchqohDBmAySmLQgCF6RnIIlgW&#10;nh2he3E3FJqi7hPtC42NOAzxGB9fomUnWRQOCxqZOnBdmawLkVSBzmEwYNpIXTNRloX+j04CkABI&#10;lCipEnmuGJ9j2+cX22kLCuzMRSINEcaFa2ttH2RxymjbvarMdi/MtCuWZNh1a/Lt+rUiCxHGYRHH&#10;resL7aBIZPWENCvKHKR3EayIQXo3gGOxNMlgSfVzbYxCbpjxIUMpkEUIUnf3dUpMexDcj4mD2YEM&#10;YosjJoqwLSIPbYcsiDPhruD/8GEzOpz1WHybk0Ck6asjuk9c67gjXQQA7jcHNPS+Qv0wziFhQO+T&#10;NuMumUAKuIYghKClql2J2AF+6pbhDszV81O/iTx+wCcPCzF3hCc9MAI/AHwAd7TvssIkB/Q8ad6u&#10;oWs/wA4Yjm7IsdHq4PUCX4CaNlEoy7JK/WEUmSzqrJOkWaNdNwnQuQ7l8ydIe1w0o0rabZ0tm1ll&#10;k8cUyAJN8vsE7Lk+WXTMMT2+mZkBR9vlZ06363cusHM2TnDgcJeI7o85XlYuarHN60bb9k2TbN70&#10;aicjrASm8V04q1HKUYHapawIkQUkwDwtjbrnhdMqbX5HpdUJxJm/PU/3D5kUqy1DSFQ+njIq3y49&#10;bZo9dGi1fe3wOtt9xlRpmrkeB8SXT5G9k1e32M7tE+zUtc3u6uC9YqVjYa9e0Gj7pGgeunCenbyi&#10;zWedBNQhDL5DKGuPa5f+r+8bEQODcOm3WD/BbRURt9b5rlhCbq2J0B0z+KbCjRD/QGkIBUcdK0Re&#10;7pXAesVVCWmondK28VJgdWK9UleK0kWzJpVZx9gSkXaw0nFfDhrU3RKlXNL2+B9qv/F+KL7IdA3M&#10;1jlRhDFtXLHNYCbPcUU+XgFAHy/SGFuXKstDbaYmWaJlLb/TfPtYEck4Ech4WSJMnRoG7FEMMNNB&#10;3qvJ6jfbJ2kJMbh2D5ij4eMiEnhTLZYBdcQacA8B6MQViDUA+PyePVagPk7gPi5MCTx3XKHNFdDP&#10;n1BoCyYW2YJJxS4Lp5TY4qlltnByiS3U78VTSv33ko4yL2O+dFqFLZNQ0QNZO6faVkzXto7yQBgr&#10;Z1e5GVNbOFykMMKaZVU0SpwwcEmJLBogDAmWBUFvzLUgcdZUGJ8BaTB4D9OWbKWCrBD4phOgWaFl&#10;OGno4zA8nyyizoDX0DA+AwtjoLSHOPvDRR8dlwajm3tLKxjQL2jWmLajG0ts6oRaaV05Di5YFQlq&#10;BBAGmj4uBwSN1n39Aiv8psH8JagN6OB2GKKGSsfCXE90SwJXG+VPAmGQPjvMankfFSKmEsqf07B5&#10;Jq7ZS0Qkq0aaCnEd4htkVaXod1NBgq1rz7MzIIz5hXbmQlkYS0vtkhMb7YrTJtqBTU1hZrSlWXbN&#10;qhyRRYFdv05kIbn1BBGHfm/qyLBqXYdO4AXc1NhxP5F1RkckqOhgrc6Epg/BdrqNnDCCuKURk4UL&#10;rq2IML5CDKHzBVdTlK6qa2JVQBbu3wfkBRCAv6cfq1OHTqdOzreOhHm3+Q2pFQqY0bQBaDT7LIEE&#10;5edzpdFVFKdYTXm6AzqaPSROskFOxmApBsnWUpfl2jZWXaFAJVgQAnK1w0kC6yXTq2z57Bqb1V5q&#10;TdUZfkwBxMH/CWhxtZQINEc15NqsyZW2cEaNTReI1AkUKJaJQBhzJlfYCVKi1iyot4kiBQgDt2qp&#10;2vhogfrC6eW2eUWTbV87ymZOKPF7pf0Asvz/WSeNtTM3jLVF6mgQRjzLIv/t1oCeB/dma22GzZ9S&#10;5img/B+xQ5I2sFyaZEVMHV9sS+bW2AkrWm2Gnom2SXur1rtorcv2+Fk8nS/giiYPaZCIgTBtcHYG&#10;itBg74+0yzCQdZBXal04tdy2LGU++yabM7HQ5yhnxsc8Wcy4xyCwdgFYq4CQ+CSKkY9ZUP9o0r1O&#10;EmHhZmkoS/FvhUVAPw8kHhRGJEfb6PPEJ+h7tAO+G4KbDXJxwtA1/Dz/VkN0HFZkRBhqb0hSZGli&#10;9XjekgAAxaFJREFUbTCvvMejBP6e9IGS2TdSlnqEGRSxLkLSAW5RtXNt69btWLV3MgqJeXW1IYPV&#10;j8AEvb8s/ScJNHl6z4V6T+Xq99Samjy6SN+q2pbPrLMVM2sEqpUC23JboO8ye3yhA7dr/q79o9UH&#10;mS6wnzHaB755IJmYAHXXFrYLvAFtATbLRZLFagsA9vLplS4rpHysVBtdrf9bM6vGVs2s1u8qLSWz&#10;qyPRfsm6ufVeUPOEefV2wtxaW4/Mq9XvurBNwn4Kb57ExHCLmuwkWZgn6TfbwvZG26AlQhVvDIkt&#10;y5p0Hv9dGQiDuZ6dJKQ9NVPuV2Zxk5aNkcSkgWBpVEMaIolaCCOyNqrxhUaEgUYeBvDhq0SbwgQ/&#10;omm4eaoGgCbIXLshpoF7InJbYGlI8F8PisTdVGoMjGb2AF10Lo2QkiITRlf45EmM3BzY9zg1kmPd&#10;gsiXFsP0pviZIQqCc9Q48niF7oMGiQuKTkYnZfwI911KUNutpsi6KEh0QsQth+ndKKEsSp46Yrq0&#10;EY9bDO2h/+zt4NJSQ0HFVNfI0mRNjSobbhum5tmZ84vstLnEMYrt3OWVdunGVjt46ng7sL7K9i3O&#10;tKtXZtt16yALJN9u28Ayz06blWEtpQleDG+gu3iCPxfSoDOQQIDLBhBn1DyDDrHMjsQfjkjIJtI+&#10;XE4igE7R9s7BWZCzOl5IaaUThgFgkDauJjosBAAQ5kmDLS9OlvY70t077t/Hl80S0TeHMMjMgWBH&#10;N6gTCQhnt5fZmKZc1+6xONGER1OYcGy5NddkC9iGO1nQeXMFsM0ii+kTyxzsywqS9L1EGPp2WBZV&#10;Rck2S/tOP3GcXbK9w7asbrOxTTn+fZnECcIAKHGP5guwG6oybOakcls5v9EWqxMyr3oYyNXXrcxR&#10;usel6pQr59bJasjz9sE3ZuwNYDlO2uWK2ZW2bkGdWxqAeMqIPjpusNpHqp6txBZIW2MeA7R62h9W&#10;iGcTSnDXMgcGrkyK32HRMKUn4MQYIh/0qv/CdYXyBXiXF6J5k6lHXAC3j4CX6rhR3wrp3sSy0MwH&#10;OPnRPvMj9zAKD323VooMcUeqMfAfTHiWJRLITdf3yRni/0PbJ1aXy33o2bBguG/utVL3wrNk6X/p&#10;QxAE76dUilUYvKrn07keh0EJ07n+DCUjPVaChQ5xojgUQBoiDL4lbjzfJrLAOoRIXMnk/rAefRK1&#10;oKBgmQLwIWkliGdbijgYSe6lR2jPUjCxOlB0GBhIleeuIgtPoulF9tXx2t9VZCIrQ2QGfmDluFKj&#10;+yc2ifDumtVGOsaKwKfX2loB74aFTV7QdPOSNgFti524AGAVKKvNrBPJO2A7aNeF7QC3FJANAumN&#10;ixp0bpOdvLTVTlmOtPgU0KfoN3P2bFsxWtLmVbVPXcG00WPtVFmjp2jfFh1z8rI2O5lpo7Uf6w7Z&#10;qv3MJnrqqjG2ld+6rk8tvbTNtugeNy1ptY1LWmzTUqQ1LJc02ybdB+SxAQLROsRxwgIRj2T9wnpt&#10;axApVdmy6ZGFwXzPSDMBLpEDpMF6U4VIohx3lD60yCQmDebEDYP4ohgG4lYGVUQhi2Bd4JKisFcI&#10;ftOQ1Tgloaa+zFA1NnyYBLvQTDxDAk1VwI6m7BqESIQ0RggEcMSllJcpa6Yk083afCZXIoiINiIt&#10;heJiA/uTPdXTCnNHWF1VjlWUpluGOpEHuUVIEA1VdOlQdLICGqykUIRBJ4Esyo4WpjgtGubTOlLB&#10;EjABYOhAzMOdOgISIjDbXRbOAHdRjBcQovVCiswbMK4qyU7syLXT5hXYttn5sjKK7LzVdXbZltG2&#10;f3OL7V9dbAeXZsi6yHVr4rq1+XajiOKWE/PskkUyV6sTnFQJBg9V54D8EvydUGIlJoyQvsgc2xAG&#10;VkhnWqpLsBIgAmIglPGIS0zE4nn9LqyLIBC2O2GEgDXpnHFaJoTQUJNls6ZW28TRJSLnJLfagh87&#10;EArupBCH6O8gMl4a6Sp1oM0r26Tll1ue3jtuSQLGtRWZIga9u5I0tZlEVzDQXAFqBl/WybKjuCNE&#10;EdwZQaumBA1B3PHNuTZXGh8BRECP80iFpsZXAClZNGqDqUl9fUmsgONoo34tsoMYQ0O2jP43gJ5I&#10;ScDtWry+ZZpABS0bi4K4AWUl8qnPlUYMrL9fN0f/CfGgLQM+VDCmbIyPVUKpkqVKph3WBucD7Hm6&#10;Bu5c9pVLOUHp8rFF6kvF6lO0N+61TFKic4ObTFav2hntEWvFC+jJygmzwOW4RVatPst/Yl1APBBG&#10;rSyC8B+JbomMacx291n76EJZLiIuHU82IMczWdCMicU2r4OqCsVuueXrm+FWq69It6kC0XlTK2x+&#10;h9pAW6FbgpAz7zSQ2UAdl2KLZ1XZ1nVttn5JsNogl7h0ULmUunr1VRJXcCMWZDExWpgaAIxg7v+C&#10;7BHenuKEBfABPIAssKoTB1MeB0uDGF5QdGj3xOXi8TVMTdCDzCsRBinBJDugYBE/HRS5r2nXBOax&#10;gmlTuPIK9I14Vw3CRIoGUpV5qSwMNHYIY+uKsXbamgl2+roJdsbaCXaWljvWT/TlGWvH2+lrx9lp&#10;a8fa9jVj7NTVIoNVo2376jHaN86Y3fN07TtNv08X2COnuYwOy5U6R6QBWZy8TAQlsN8sEtiEOAk0&#10;R9JiGxe3uPUA+G9wa0EkNr/J1s5ttDVz6mz1nFq3SFbMkqU0I5KZsmakHC2X4rRM4ktZMUtk6SzW&#10;N2cKiIWyfGRJBcJoAwgrU3xgGWTRqAaEOype1h8lEIcP3pO2wKxrlZ0SAt9o4zRsJwwaujpAnGJL&#10;5kEBWpDAGxMVMEBDSacTSgAZLIY4PxvftwdCI8tjMDGJQT2kcQy28qJ0AVWhNNJyNbJMd28xq9/g&#10;gV0EqN2l/cgsr8wW+BT4gD3AioqxkAYjzvGHA2Tu91XDLJKmU6KOzaQqlM0m2wttqzQX7TXRs0QI&#10;CE5qy7dxmOBVBLsFPin9dM8hh5s5mfP1nGiLYxvzdI0RToI56hATa5O9TPm2Ofl28qw82zavyM5d&#10;22iXbR5le9ZV2/5ljLfIsmtW50mIX+TbTevz7eCKbFs9bqQVSvtzy8LjL9KoIFFp+lhdkAblx+Pi&#10;gczngEtqYN9ewUpAIAF1pn794hpPJBQEqwGiiI/zshMSrxUEWejasZlP5+M8OhpppZAAlkOROlVD&#10;Taa+Q6r75/mGCIFPB3UBL++a0f58ZwCyDoWkOl1AOFydn1gGAM73CO5BNEssQSZtAsixFPhWgLiX&#10;zQc0on3uutCSOBkgViKwgvzRbh2s9R/lBWjoIz1zDrCDGNIjcIcM2MZzlAkgS9SOAXzaCC4K3GGM&#10;5uc6XI//4zyPrfD/atchtqXrixAgCtycKDI8C+eQSVcrq7RaQA3glzrwBzCizZDZVKV91bL0K9W3&#10;ytWfIBf6DtekplprfZ6746qkwFWoz4XMvMEiimxbNb/BTlrRYmsX1Wm9Rst6WyVtFosMkuV/IExA&#10;j76KpQGoI5TTWTyz1tYJcBbPrrcxzXnqtwx8DW6pKWOLBPY1tlya86zJZdakb42lxv5mWWrzp1S5&#10;ArBUgNROoF3XRvEqUv/JlTWUJvLFGl8qsDr3lEl22oljbMakEh+7lKl3nCKrHJKoq8rWs6fqXAg8&#10;fD/ImYmjyADMSUvwb+JBcFm4KE2eIi0hPsk6WVMDaOtqq25Z4MImPVcCcTBivUf343ROL1mk1XbS&#10;8vE2ujHfs7F8HnoyMGVFD1Bfw43t8S59d94dzwSeQdq48yCOmeOKBaqVAmJZDoubbYtA/RSsgVXj&#10;XLYK6LcK8E8R+GMNoNVvXHKURu9yFMBjgcyvi6yQJpcNCxplqdTLqqlzWaP1NXMbRAANtlrfa9Vs&#10;SKDWVkIEuMpm6FtpibC+ZHq1LZ4m0J9aKRGxS+ZNLbe5UtZwvc4VGcyfUmELtD2W+VOYdqDM5kwq&#10;tQVanz2h1GaOLY4IQ6wJYbRWQBip1igNhJiFS0mKiCOOZxxFGGpIuGiQmDhc+4kIw2MYAlTcO25p&#10;CCQYy1CA5gUwSPOjk9Ph0dogDdxUxBUAA8+OgDwEJD6XBLnSAojYL05uemlBmjpRiTVU56njDpKG&#10;gE/yOA+kEwBv8jmicz245pVZpT0QM/GAqoCAcwAmH/ineytWB4QkinPwLw8RASbKohphVKdkgAzz&#10;NEyfQHmSPKvT+6JDoFGijUIYxC/QPAlYVhWn+D0SnyF4Nrk+xdZOzbHNs3Jt08w82zq/xCvSXnpS&#10;k0/ZuW9Rll29PMeuXplrV63ItWtlady4Js/OmZ1uEyqlaemehw4OA8QYt0ImkpdVEZh7WioZI7jt&#10;ELQsBkFCGCKFzlHAHheKBLKAJI4iDEgiLgIYk0cIDIbfuKlYZ3xCGF9AbCKQOsK34l1Qzh1FwN0k&#10;fO9InEwgbsqg61uQDYVvmn24iQBmJxUdw7gVQMNdSdmyDEgJFfhibQCSZK9VFSfrXSc5kAPoZLbF&#10;sYE2RubKEqxS+yW1ukzilYT1barLUgWiAm80b2ndgUTUVkUqBJFnT660SaOKrELXJ8OIzCcsjSqB&#10;2SgpAq31uQ7caOgEfwFdwJ1zye8ns+noe0MxwsKYOLrYpqrjNcsSCNYOFgiB4YGyrNJsbGuRNdZS&#10;JRqXD5bNYJ+nHRcNNdSmTqjWuVlOKPQtrNskWdTE09YJWE5ZO0rAXW2zJxXZzImFNn08ZXOy1S+Z&#10;yEsWDBZRJiAYQC9ORqG9jpNFPFlgP4rjBe4+2FaWFvdALI54RWN1mtWUJTnZ4UrDpUZySKP+nzmx&#10;sSL8vqTc4FIjY7JI/Yi4B5YGM9tNG1doHWPzfUZBCBPSwbUGaeOuxJoDG3J1fZRMLEQmoKIMP1Mi&#10;gA+OC1ImmOeEALzXpBtIH6B9dlO7RXCpBpcUAklgYSQNxyodIkxLs2svWWFP3rZd767NlVPGfKTr&#10;f0gq4dk97iErPmVEsBgDiZFYwDQGQ0WCIyJvQo5NG1soIJY2LuBeM6/J1kmrXzOv0VaJSFbLClkj&#10;YVbPFbNqHdQJJhNYXtJRYYtkmS2aJlCfXiVgL9d6uUBe+6X9L9O2JdOqbJFAfKGIaaHWF+r4BbLo&#10;F4ioF0zRNuIogL7IfJ5AHlcvZDBXZMD6LIH+zAllNl1tE5faVCkAU0V0U7Q+WTJF69PGldiM8RKt&#10;T5d06JgOWZtTJNPGFdnkUfk2sSUahxHIQhaGtBsIA2ki6K0ORWYUw+8hjFjw45MhFcgick1pGQhD&#10;jOykgUZDtpEIQy8XfynaX4hlBNcUQsPEJMXXH4un2gHqrqnipkJ77yUtVSRRmOplQZjHOzcdEMGP&#10;Lc0DQB2Iy6SrGkU/Ky9OtZb6AnXEbH3sBAEtpmtPAVtvtzb4jzjtD42VOX4LswCboVZZkKDnHOE5&#10;1x1j8sW0pfqIlfqwFXr5xTa+JctqRCRYTNw75EZwnQmiENLzsJawjAimETyDMNZMzraTpufYSTPz&#10;bdviCjtvXb3tXFPlYyv2zEvzMiAUGty/JNOuXJZlV0k2T9L7zmOuib4iA2lUA6jyCSEEyyKMFhao&#10;HwXuPlJeoO/g79vYJwKQhMyzmCC0H1eTiMCTCiAePw+yCG6pAW6NQDwiDG3DJUZgm2A+FgHWg1sR&#10;0sbY5jEDCSQA2DOYkgC1+6VlxaF9x5lPaL6T1dHGt+a5tok2HqwLaewCuQ414GnjSz19uSR3pK4h&#10;bZwgqWRCa6Etmd2gb1HghMB/sA8XT6u+27oFTbZSnRVgz9d9EHCGsCCM0dKgJwm8G6oyBXAiJCk3&#10;kBz3jHtlzYJmaV6VOjbJA/KARbKIkBTVGe3VNn1SlQekARAAn4QHYhhTda9LBBITRhW6Rs0z8y6G&#10;S9nBLdahTrlU99Q+usg1eFxcxL+wULEwGiEakVmR7ilfbZFxPUkJPUW+A0QUubqulCPdMxYHVgnx&#10;C0rf0A6ZCIzxU7hNmS+bwau5uidK8wDeECmgTJ/j2rhdUZBy1f+Ih3A81+OeOIZzAG0UIpQgYhwA&#10;PxY1VgNgHoLZoQ9jcXBupvZDZLjoQpIIVlSCjtM19D+BCEJcs8D7HJ6H8CwE2uNqEfF2j2Ok6B2r&#10;P2Fl+Bz7+s7e76SkMNgQa5t4p1dvAANEHLGl4eOBZGl07RLqVBVkjxTwFcgaaLLXHjzTfvDipXbm&#10;iZNFGAOsT48uNlr9/vS5hbZlWrb3O7KrSN8l9R+lCMWW5+U5eKd8RxIPcONN1HcnLgaYQwALplXZ&#10;vI4qEQlSafOkxc9tr5RoObHEZo8vdpCeNr5MUi6CF6hP0G9EbQkQp+Iu4D1lDCJwH1Nik9V2J0o5&#10;mdDsIN6ZostAQawePCE+TWwjhVizZIFmWquswja1r5bqDGtGaph/SEpAVZpn1ZG0wJg7xAdql4wQ&#10;zo+wmuLh0W8ZBcXDAmG0VqW6dQFhtGBlSCCMRjVeyIJxF/W6IDnimGK1uKMiksC8jcnjCGGQkor5&#10;dsS6CC4pNTIarTdcGqTEtRw1JoF3IAzcRWQwSXN311SkvQuQ8V8W5TE5UbpbFVTSLRaQANCQBZlT&#10;gwd003FobHpBjeShp7smTHwhcQgZRYyPCDEM/o//poNwj5WFw6xJ5Ek9l5nShMi4WS1Tf71MRgT/&#10;XtCOkvWsIeMGYiOVEF+qj/UYRJylh1tElFEeLKHDj65MsmUTsmzdlGxbP6PAti6psh0rqu28hYV2&#10;oayInbPT7NJ5mbZrXrrtmptmexZk2OULMm1Zq7TD5L4CbeINgQQgBK8fhYVBSqHnogdSiF1IHBcT&#10;BhZDiFlABNG6E0UgjM5YhbYHYT0QCP/bvx+uLVxaejY9FxYeYxwIrjK2gJkFw5wlwV3DdjoVgWni&#10;EdWMtgfssRLU2TmfTBTcEptXt9rcjnLX9p2ERD5okGQBrVnUYqukqTUJJAmAuytI7xLgmD6h3DbK&#10;9J8qrQlSKs5Fkw/uIXz3Jy5uteWz6n0AW46AO0ttDlKo1O+Zk6StzaiVpYAyobYo8CKgzYAtxjW0&#10;jyq2UbIiGGiH+xOtFoWjRCTWrv9rH1vqmVRYx2jHI2Ux4TpB+8eCaG3I0f0M8/YFoNEuAJp69amx&#10;0uSxCABYn7wKq0z/7eXxRVxuaWkdAsoQQKeKjDIEtMQrvHS+NHoUr1gc5LU/h3ZMP9K6vyMHctp3&#10;P2/fgBvKGkBNnyQuh/AbUsCyblTbJ0bH+2PuagLcThK6Dh6FsU2ZsljSfRAvXgQsK/oPxNgoAsUd&#10;NVPfdMrYAoFRqpMFngc0cSwbnqdG+MF7Zx+E5anqkky9P5RLvuvcKdXWIpALcRApCFIIKUhYXpis&#10;/yixiW0FuockJyxiWZQf8SQZWded5VhEGihUrkxJOSLgjZBJSCG/Xds77Jdv7bEP37va9p89X+8o&#10;0cuLjCpOsDu21to39422mzZX2LoJwsNCfStZcsEC7+GZnMnCpGD5BLco90lsjbEzLWoHoxtzbXRT&#10;niTfkzSYj6cNt6KIv1XLNr2vliqBtqS+MsMaJI0sZfkSF0KZIs4EGTHmi/5QLauVWDHxJRTbQLzC&#10;LkkRS5FYvsg6L02kTkKF2gJTOqdLIcmUpcrc7OAcCjxtwLNYsaZG9LaRg7vYyEHHW9IQWWFDu9qI&#10;wZJB3SRdLWVoN5fkhG5R0FsfF6LwwHd5UsiQkiVB/jHM41bGUYTBID4IAz8ohOGiBkDKaadbKiIM&#10;fH7cnJfTYIlZhyapDoyZ7EtJHtqpGjkNkPRFXBpekkGaBeCORpqNS4KsGFkVTB9bX8Uc5ElugVBX&#10;KtSW6u0gxlwao0UYzBGOm2TYUOaI6OVaCSAPMKH14Zfk/pvEtAzJn6sGT0DoRJn4W8hKWD3WNq8Y&#10;ZWsXNBqWBgNyqsW2fCxAIFgWjO8ImUuJQ2QNCVTDgEQC1PoYAsASPfvY6iS3NKY0pfvoybljsm1+&#10;S7Itah5pS1uY6GikLWwabsu0PGFciq0dK8uveKj7aEl57eOgjeuJsSoIhKGOAWmw3QkjaFZfJQwa&#10;e3ArQRa+nd8sIzlCFkHi0dhumWgdwuA3SQlYeoxUJruMOE0Yz4Dmh99bGqGIHQAtFZC3Napzl2e4&#10;5QDJ0LkpYcI3Jci6cn6tjdN7p8Mx4I60SwYeArizJ1eJVMpFCCP0rplxkVG/ImC997a6bJslbY3O&#10;iavFS2WrHVCapVLtcpy0rxZpVB5PgMAkHIMvHzAaLVAkToDLA5LB1YXWymA+BvZhlXrZDbVNLBPP&#10;BNI9lhWhsIx0YKcNOUFqP6BBthfPTPsj8A9J0vErBW4E9iEBFCWOZSArbrE2kQsusUBcWG0QxQBd&#10;Q+d6zCNV16G/YJkHJQtruF7XHSdLqU4khIUBWQC62Xp+NPRWARRxD4K2ZCzhAkPIYMQVRD8tFWFg&#10;LdDvSBtl/Mgatfv1i5ttwfRKgX6aEwbWxgQSFebX2/I5NZ5YAPEGK2mgrjvcLbZVsupOWtFmy2Zz&#10;DJOVhVgLxJOfDQnquzVk2bxpNZ7SPG1imbtFmOgoW+8ei2O6NO3lc1uctKmsEIhxqKWq3/I+x8uy&#10;nCNtHeuzVecxBw4BajKkiNsx+t/dtuqLDNKljwDyuKO6dz3W+vc+3ocQ3H3lWvv3j2+0//z0Zrv3&#10;0AYHaooUlghsbz6l1v56V4f99vAEe/Wiert2fbFtak+z9gopwNoPGTFFAsqhx00HMM0AhVJFJOrr&#10;KKy0G9qRW9W0J7UT2j9xLVKKaY8oSK506NkpWMpgQZRL/y3lJRbmr0ExwZJNE/CnCeBTEqX8DhGg&#10;DxGgJ/SwrBG9LCept9pBXycMJlYr0vssUZss03ssSB9gacO628ihSE8RQg8b3LerDdP9F+j7NkhZ&#10;YKZAsv8mtuXIiimURVxqs6RcLZtVa4un1+I6C4TBEPc2NQ4Io6lspA/e88woN08YqMco7yCk0Max&#10;i5gs0BbCwL1AGHEMw9NTJfiUXSARNV58zfgqYyG1jhiCawx6yEAmeslxZ9dvtL1igT8Va70zp1IL&#10;JwQmsT74iIzkRquD6UcLqJi5jzx8NAEsFTRMD4zq4+F7pUFDFOPVgJhLmsyAE9QpNpHetmq0bYUs&#10;lo+2NfPqbU57ideKITuMoG1aMllcjFAPYyH4bzQPGmoIrku0Hz89g9gYnIbmTQfA0iIoSzVfN8v5&#10;LeH5SaMsFRjVFej+8tRRRJhYFiF+IABXB+gkDCeJAORIII1AGGGbOkt/RsxHo+ZdQzpCCk4mfsxR&#10;23TsAIlPqITlIqGyL9WD6XzkwPvIaH2fUJARLS+2Koao0QuYpZGjPRNIJoaABRI6R9DW44C4F24U&#10;4AUXA8oCSRDBxcd3B3yLdC5uLwDbUyy1P0vHcg6kAlgDxGjguD7ISuJc4kdYMrgfsU7C7I0jvC15&#10;goUERYJ7rBVYIBxHXCtF79zLiegeiXG0MKBV7SQQAX50OnJ/B7LqEgaKah8uL70L6j1BilidWCEL&#10;Z9bazKllVq2+BYjQXkm64B47JpTZkrlN1iKNm+A/14fg0gX+lXpvZJ5NHV/m4Awo44rydFVZ6+MZ&#10;czK7wV0TPvaJ/sU+tSeOmzCq1CaPq3SNl4A/mVSV0lAri7COceGRmBIC2zwLFt70iSW2eGaVLZXC&#10;RKwOiwiLHyAjC2vGpDKbIQsKgGeQIv3bXVgiMb7jpFEFPsKcEcuUFAEXyPiqKOa+cd/2cZLCQpg/&#10;o86W6dnnddTY2MZ8v+80WVoEmEfV53mlbAbEYiXhlcjUfaQMC/EcNPYpY9UfGyHMdH/vKBmUByFb&#10;KnXkYL3jgT5GIxBGd0+f7d71GBvQp4sHcp+541T7+Ge32Ge/uN1eeWCHzRQBdRFhJKvPXrSu1n58&#10;60z7/U2T7DfXjrYfXdlmr1xYa3dsLrJt01KtNq+/lLSu6l8CbCkxZEiCA8y9QZkRSqdjVTI3OW5w&#10;x4JYhFVxOSKUSkoIocwOG9JdyhLubGp2BUmWkBCA2xFFiUHIbGfWUGJl8/QOF6oNLCVesqTVTpCC&#10;e9LaCbblhCm2beMMO+OUOXbO6Yvtoh2rbNtJM/3bZKf0sYG9jrH+PY6xPl2OsVK1uU3rJtu1V261&#10;u2451+657Sy7/86z7NH7zrenH9lpLz2527716jX29vMH7e3nDgTCYODNeDF/W1XIkqorJS7ByFUJ&#10;H1zgXwb4S0umXnxYkk2E6ykSJ4bYDRWE9RK3LCCKKNVWv9GY+PB0Mk8bjI6n08f7GNSVTxBM2xml&#10;SgHBQgoMFstkq8m3moocNdREvWiK7XUT0+uF6yMATFgVTTUy/SuzBSyJ7v8EeMloAVDoLNUiwpba&#10;DG+8MyeW2pIZNbZufsitPkka1kmLW+yERc2eaUBAq7UmXZpZosBrgI2QicdUj0MH434K5u8AaS7O&#10;2CINtGTqSEEYPtm8/hvwoRF7jSHSTZNINR1kyZKkaJkssE1NEUkIdJJ0LBU1hwxG+uq/mCQJiwIg&#10;D0L5lEAKgLpIAqsgFm1nJjvfr9+xhO3RuXSmzuPCsV8hEa7LbywbEQbBRZ6DDgpBEAcC/Hm3gE7Q&#10;jCLROkCDALDhuwi4BFpkIzmg6z14AHNYP//2LTLTR0vLwXJ115Sum6jvS4ykTaBKgA7XB0FwNDNI&#10;iU4I8cxpL7d50jwZzEY6Lu8Y0OYaTTXZAphyX2IJ+X/r/siyItA9eXyFTdL+qhIKVUJCuM1wGQ10&#10;98mCGdWebgrYYlUR84I4IIz6ikxjxkdcYsHtRiovMzv2c3fYDN1X+9gitzJysUogDd6T7p+sqTEt&#10;+R63gMwolUG8BTIjU2vmlErPciLojJXlI87V9wg2Y2FMn1hh45vy1UdHRBa8NEkUEhFKfWWmV2uu&#10;k3UHgdDPsDbK9D8kDIQxBomuoKDFYvFQ8qTT+oBQdAyxDbRa6sHhMiO12a0VrqF7oXx4BpOT4e4Q&#10;NriiSH/W/ZAUUiKCqJSSRVo67o8w1kNEq/fBOCXcLbikirJRPoJLjXsCA4IiEsVgREqugatt5an9&#10;lep9lwgTUFpQMLA+AWlS8jPVhzIkwxP7e59BiaKQYV9ZGVi3xAZuvHyl/eKNffbpz2+x7z63005U&#10;n+/T41j14y52yuoW++79a+z3d82yXx4aZT840Gzf2dtk71xaaw+eWmzbO0SGGSiHsoTVpnGZ8o5R&#10;ZOjvkAJYBJEQM8XdSUIIcTBP5pGgNCCkcGM5EGSHFN09jzdFz00mKYSZyTgvXadX92O9zNDSOa12&#10;/+3n2A++e6u9/8M7JbfZT9+/w3720zvt5z+713758wftV7941H7zqyfsg988a7/74FX7+Y8fs4fu&#10;3GELp5VbRkJXyxQJkdx0ztZZ9s03r7W//PlV+8ffvy551f75jxft3/982T7692v2yUev2xefvWuf&#10;f/K6ffbRK4EwpsmcbFfDpYxvizSpelkZ1frA5dJwy2gE+L1k9hYQ7EK07tqxGiZaMYLWfLS4Bq1G&#10;wzJkFwQLImQZsNR2CQ03kAXHhXPZB7DTwWjEfJTiApn1Aoo8WRgVpRmSTGlpCa5ZEOhGq0d7AxCY&#10;+2JMM0FNkYq0YRoT4ICbALcCLoVGiopJS6PTLZCJvGJuo60lX3lek62cVW+LplW5JkIxsFpZWnw4&#10;YiCDSO1VQ8HdlKDfjFCnACKa/2CB+sgRjCqXhiMQpPQ6lo3XyRHoofECRNRAQtt2Cyl5iKXovlK1&#10;LUNWU7bALkXrg2WpkAo7RKSRjMYkSWDQnoN80Px9XSTgJbMpkyDLI3ZNOSmIBEJeun53EkY4zwdC&#10;qjNx35wfE1F/JCILJxtJiHEQAwoVSXkWQJx3ja9/VEOOtFdZn7JKfdL8+ixjDIqDPh1IoI7/HQ11&#10;oQh4bEuBrLQRDshULcUVVVuWZrPbK7ykBZk9DNwC7CHkHIF0hzTtxTPr3SVBiiomPm4tvi0EM1fg&#10;Om9qlWufWDSU4sCK4X5rynRPjYW+pEKsj93R/mAFiajq8qypVudJ0UAxAfT5PmRwEYwfq76Bj9lH&#10;l4sUaLfesSVo/mwnMOt1yPT9uHcIlE5fofdCQJtBblgOmbicBPgARTrauQDeRfeD1YZgARHTqK1M&#10;szoJgXn6UJxVBWHQj0gTZmqBYgE//Sy25D1gLIGEsUg4llghrizE09v9enoWLWnbWFtJAJuW+OW5&#10;f9xfxD6wIiiVQYA+S6DO9bxvC/gRxo9wv4wo5/64F5REEl9wSZFZVVeBdRPGLeEGwzcPYWBRgCWQ&#10;BpKrd5Sne+V9Tx5dZi0iee7RCU7PxJimdPWtqkLiLbn+/mM3TsimJMWdlHzm7SftlqxBtd++lAnq&#10;6WReI2tzUUeVPXTdRvv3j2+w337joF2yfbolDe3p1W+XLmixdx7fbn99YbP98vBk+/pF1fbOrjr7&#10;1u4Ge+3CSrtrY74tb9H3Surlii0WEvNtEI/AYkUZQEGK3ZVxliBCEB83VRBhoo4nUYNvwXeEiCFD&#10;J0QJ2Ij7G7LsI8IYoueYN7XWXntmr5m9K/mJ5HuS9yL5ruT7kh9K3pew/2e+7Z8fPm5P3rvDLj97&#10;nu09f7Hdc/N2++G7h+3Lj1/U/m+bfYm8Y/bft82+kHz+ltmnr4d9n79mX34WEUZ7q8zIlkI9eK4+&#10;QpY1Qxrq/FUEsHOlJTBSVNpBvoTG5ul5nQ1dmoEai8chaIzeIAH+QAhoCk4A/rIictFLcsLQy6Nx&#10;hcZwNGGQTROuj1+Yeb5DdpS0NIrBqcNniizIHBos6wIhj5rGwFzfrfX50txKPPANsIUgdE8HD7Jl&#10;KktTrVXAMmlMiWe8zJHpP1+kMU9Lshza2wp9pDY+bp4P0E+QBUOnYoQrwU9iKmgYgGiiQH9oTpoN&#10;K8iytJJcyyvOEkBIy42071B+BJIIy+DDDMI9ex0dd/NQKkOEIe3Y0wSlGTFIDxJKkiQO6RcsgBj4&#10;6Qhap3xzgvYNGRTm6Y7JpLMgoBNHSLcN1kVMGDo2WsbrA3R8sDpiF1cgD+6H1EMSD3iPjN4mmD2v&#10;o9bmTKnyuACD5VbOqfVEAWIIPAtWBCnNuETmygJYPKvWxkgrLsyJ3FTSyngv1fomZD6R6VMjzSeM&#10;8mUgItrrELcOmP2xXGRBm4jjBsSjaE8MFiMDKpQbQfMN18YFRhpllqwGCDpD3wq3Ee8cSyhNpOHu&#10;MFlMWfofj5Ppu3BtgJs0YFK5+YZeD4qOrjaO5h37lUOWHe09kAVuOuIhAC+aJYoMlgWgCuCmC/AZ&#10;A4KLFNLz1G79f9yH4liGA4+20WZxv6HRA9b0E1xJ/DdgSSB0clu+zZtc5tYw8UZ3Nfm9yarmGtG1&#10;IYwiKYC4ozwVWWBFn4zJIRAJ1kEIikJA/HfwEtAXidPI0iCxRZYILjv6CenFKGIoDqT9YkHUkFFZ&#10;niKySPFsHBQvyKJISujEUQXqc7UihRIRfoorGJQYKtQ98D8ThEnL57ba1HHlsopIiwZAE90CIVbT&#10;Up1tcybX2fiWIt0LFQZIlsAiVVt297T6JnEM2jZtWduwOAukcKYMl3WqtnzK8tH2k9cus3//4rDd&#10;dWi9CGu4de1ynI0fVWpP3bfd/v2TA/aXZ9bbN0UWX7+42t7aVW+vizyeP7vM9i9Jt6nlItJhId5G&#10;+imlQ+pkLbpyrHbAwL9iKbnUeWMdAidzkLifi8gOqy8sR7iUS7Eq17KM31iDIlEGbfLdiTsM6HmM&#10;5aut7L1wuf3jj08IzL8TAN0E7vaGAD+WN/VboG9fD+v/FfB//qp9/s9n7N8fPmb/+bPO/fyVcN4n&#10;L/n2T/7+lMunf3/aPvvb0/bpX560T/70uPY/b5//7Wv2yV+/FgW9a7I8SDaaaL40xlb9bhL7E7tg&#10;LIIPvlMj7Yysq6F5mWQ1Lka6xuKaAKIXU6T9hepcmOnELFzU8Anm+YuMXibuBXzHbAsvlSH5Wmqd&#10;joLwkRnlWVqYZtXl2QL8LNfEsS769T5O2nOXTsIok5aIGU49IjQzOn3sU0S7x61VW5llo5qK3c87&#10;flSxyKXQCYRshXI1XD44ZiNBM/z3iVrSkLE4Nq8cLZCs1L0meM3+wdLsh+Wn2/DmWksa02JZoxqt&#10;sKHSCgupCSSAcotCGrnA0clC25ws1IEBA5+fQNsgC4gwW8BGyQNGtQP6naVRsAIE+sQXiDUQYwDQ&#10;3TqQZQFZOAk4uEczpfl4DToNWWR9fB0rxLexz89h9LgskwFBBkbCdYMLLHQ2NH1ca2QN+ehtgTzf&#10;CD89rhq+JyVT5k+usKWzanzwIgkKECZuJzToEnVsyJ9sKiw/UnE9vVmAHQea/X2JZBgB7AkQaJQA&#10;rt4d7zHUr4IEQvAYwsBS8JHkaJpo8QJJ9uG+4P8hfGIS3DexL+ZGgDSwgMi7p9YXQUhiJigDtG3/&#10;P+2PiyFSppx4CtYEik88hgEyxEppq89xkiRm499Yz8s94JqiD1CKpLE6Q9cIJTVQiLhPSJH4RaUU&#10;HZIHWEe8qixEoutQdqWhOsvfNeDko499P+6gAV51dvu6MbZ3x0zbtmaMfueIvNQ/9UwUXQSwcJkh&#10;uKQYd+ElPHQtBzEsExEBySq495hBkvgeA/DwlxOvYApmF+KWxZISJJADx2LlQRIUZ0QYPU5A3oVk&#10;GVlKZP2gLedmDBCBpKgfVUuJqPaAc6jXhvWGK2aAP2Mbc/PXklGF20r9X/dL9ldKYi+B5hAptjmy&#10;Rov13+nehvjWpLKj3NB3sTbAiEHqw8QYPZ6ldzAiob/17HK81eu57r56nf3z14fttcfPdiuhV/eu&#10;rtnfeOUa+/sfb7FP37/MfnTdFHvnklp76+Iae/vSOnvt4ip7bHuxnTtThJjR01OfiQFN0vlkmBHD&#10;pY2EsV0iCLBNVmuogB2sCPoLz4Prj/9D4m8bl1bCzRULZEna8VBh3YAex9mi6fX25vP77dOPsAAg&#10;jTfty/++Zl989rJ99vELkhfti09fsf/KMvjvZ6/af7X+pQiD4wK5QCYSkcuXn7xsX3z0guR5X/5X&#10;5/+X9X8/a5//6xmRjawL/f7s388FwuCGAMracnJyQ2pXjRo+s+oRuIqD2CzJ6GBaxUI9GDX56QAs&#10;qQMEgDgZxC9AWmShwD7e7iWf1eHCZEdJDu7EG0q1HsAkZl6Z2foP76DqRNSCytELz8nU/+SOtDzc&#10;Ger8EEHfXscKJLu51puv/XXlWdI6GBylTiNNiYFNuKzQOPBrlhTJzK/Jt6aGYmuozbdyNbZc3SPx&#10;BcxXJugZ0Kerk0RWcl9rLEu0BZNy7fRV9Xb44pl2+JI5tnpujWttPge5NPthsipGjm2x1PZxlqVl&#10;Xl255eWnCFDQgoNkADCQg5OFwAqN1gVtES1PjSxzuABvsNe0CcHs4CYi8ym4lCAwnodOgAURrIjg&#10;UoJUwiAmMkYSpF0hjPqmFLTPI+EkEZZsGzpYJjtWCUTTeZ2IMLStM0VR75nSHcQvwsQ+IX5AwM8D&#10;/BIIm4FVdArS/nBVcByEjRYNaeAqQLvLSEL7B3CDa4t4DtYLLihMdQA29l8DypA3fmGsB7Ki8N+j&#10;lWHSY+m5v1igXi0lBzcjAVoUD7cikikJI2VC75oRzHM7Kmx8W4H2Y+FQXkTPIiuAbJuZk6s8c4cA&#10;OG4whHvCNUUV5NHSZlvqctWZw1gA7hWQIv4weWyJzZhU4XPKU40V8ocEsS7oDxAKEyQR1/BS6uov&#10;2VJCSOml71EHra4y08pEvmUCbPoZWj+EggbdII2auVfoI4A+gE+CCK4tBsytlVV32rqxtmRGtZf+&#10;wHXmyhjg5GAUabDqaySFECNhMCJKHiDlRTYhBNxcuh+3FLAYIA9fBiKp9P1YEwS0wQ1inSFjshqv&#10;BCTSSSDJIS1UlgWWBoTB/wB8EAP3zXgAABQ3FNk6pIlmJVNtOAzmc++E2gLkR5+DMDJwmel7Z6sN&#10;FaJ8qE1ScBR3GsoW/Yf071CdWgqP+n+CCINvQdJMktpg9y7HWt8eXW39/Fp77/mz7HsvnmsnLRtl&#10;A/rKMpGCdMHp0+zD3xw2+9cd9senN9m7e0fZm+dXOmG8vrPGXr+gyu46Kd/WjRKQj8B66R1SsmVp&#10;kCBBKRHiLl71GuyjVpa+CaQQrDa2S3zJNwrb3CUFzrqAvXxviJ59CZakftjr+GOsUt/sykvX2p9/&#10;96iAH1fU204Yn3/yon0ikP/4n7IQAHwB/ecfvSiwf16/n7PPRSRfYll8ITL59CX74j8v2Of/ETkg&#10;Ou6/2v/fTyANnfcfnS9xMoKAYsIgLZXOj/nPIB2yTvC/ugmrBkVHpeplngA4+N1YpwomPncBgwAv&#10;He1ZGmK+GqlbFSz1cXBL4JvHVx8LZclxKWWlqVOnSqtkyL80vlQBSepIZvMaYila51hiFiUFYS7u&#10;HF03W5IqbYIG0a93yHygfLEXdxNB1ceEUZPtnY00uuOPPca6desiEOxnSSm6n6xky8xOsvQ0NZ6R&#10;g4zaSKTGJiX0stzUftZQnGgzR2XYiXMKbOemWrvtkgn2xNWz7NVbFtsdl06zee0F7pvHwhiUOMgG&#10;F+dbwqhmS5k4xjJaai2zKFPXDi4PJwxAVu8zUw0fsogFsnDC0L179ld6ovteY3cUEo+z8BiDB6YB&#10;dTT/I4ThbqeIKGKy8BRfJw3KqjBOhFIi0bwj0XbErQxt80mLuF5shWibWyh+POVA+rgWz/PggkHD&#10;RfsEGEKmXAAUgAwwjdsQGjKkALAC2gQIx0hzBKQYcBkm0QkDE1EsyOVnIB8dhRLX+PRTk/tbkkiD&#10;lExKUMyaWOopqcS2mLMCLR7X01hp+LgWcW1VFKUKtCn6F1yXtNnpOm/tkiabNaVCYJcisGa/2pmu&#10;DRjPmlztoE9gnXaMe4l9aKZOGM0QRp4AN8VJATciRSy5R7KR0IZxrREjIfUba8xLnuh94S5j4B+j&#10;xnGZeTaUnosJt+hXVOmtkJJGQgBxO/od7iaIGXeVK1Ps0/Py7gF7/PaUo8H1BQiRucjYBtxRnZmG&#10;gKwEjRcXsQMw/58lEI7cw8QR0OBDnSvICIBCSMEdpucNGZG4ncJ2CIMEBimUfHvGZGFpyOog3d7J&#10;xa0Qtsni8CUxLqpEJHsiTLZIARc3CTNkDmboOYlPFBIDkZDOi3WJFo7yimbe6TbTc2Xp+HT1QTwa&#10;7ONdherX/0saPdQ/RBgiDpTKHFnyzHbItK+CPivLHmQHzhhvbz2w0S4/c4aIp7/1ECCfsKTefv6t&#10;y6WBP2wfv7/Pfnb7Anvn4jp746JqWRg19qYsjud3lNu1q3JsRpUUnsFdXUFiLA6KiacSiwBJHMDC&#10;4B7xSjghYFWggEMWLvwOwj7esVcR0Lfwkjb67S5AWYG45Ab36WIjBna3VfNb7TtvXSML4B2B+jd1&#10;r2+JMF62T/7xtH3058ftoz89ah//5TH75K9PRvKEffKXx+1TLT/729fss79/zddd9PvTfzxln+nc&#10;z3yp4/+m4yX2X5GLyOezfz4TCMMDRiINajUNHtBFoCINWy+aoC2BsBR9OCayodPSAeIofzx3cKI6&#10;5FBpcT63rzpQ0MrICBpkI4cPsIShoaxFLIlDmY+YEhH9fR1JoAYSov1DBlEPiQF7ABTuLiwLaUjF&#10;qVZWkubEhMkZ5vo9To2ht4MunYqSHKRQ4gclJQ1ztHcPHderq2vNw3Q/SdJM0gTiaGhleUOtoXSY&#10;TWxMsaWT82z7sgrbd0qT3XrBWHtw93h74mC7PX2ow567dqY9e90su3rHGJvYkmHD9P8JAvKhSUMt&#10;oaLEho1ts5QJoy2tpsRSaZQ0aAEsbhSAgwl+cGsAMpAb7heWPq5EpAph4GMH5AfqnnEDOWloyVSS&#10;RywAtP6g+UMSDuhuMRyxKig9nkhsBREpDJMVlEimFdYFx2g/S/8NKWjd5xWIrIpAKOwLRMS1+e5o&#10;aIA/hEABxiUza2zNggZPxaQezaKZ1T4gbmJbkToMsxCiNeHCkVKg98D3mTWp3BZPr3H3VYFAlwFT&#10;GWondFQGZs2eXG4dE6gzJPDkXP0XvnxKuTTXpHsp8PZReQLfVN9PefPwngcIvJJlXWTpXGnislwB&#10;fSwQ4gjcN/sJptb4uaFaANdm4ByWBhZwcA0EYHbC0LVp66T2+kx3ObiLIIRgwUBUkKFXD8BqilyO&#10;LAEoL5dCgFv35+nBAj2IFNKNM8ggDidXAScERqyDthm7tYiHUEYHiwuBjDsJQWSCkufxFD0HLjau&#10;G7urADHqZhHYDuOcghuM/wB8iR0GEAs+c6wGSMLJIhasD5EFgBZcWMP0nkX8TQzQ431/1SIBLOPx&#10;F25x4L6KflNWiIKe+en9jTR8xlJQC6tSwIgr21Pz9Z9YEtSZGtOQawun10mJKHAy4/8B4Ew9Z5Yw&#10;CTc64wUIOAPI/s7U1yAOLz8jQmXQbhj4yzslmWKgDezb3Y4TMZBm296QbDddMt2uPHeaEy7ptbMn&#10;5tk7T59h9vkD9uXf77C/vnGW/eDQZHvzgmqRRq29tbPBXr+wxp48vdQunJtqbfl9bfjgbrr+UBtV&#10;l637SXcy9AQhXRNXPq59JwonBtyAQcJvkYILQxMCQbtlh0XnJM530PWymC6ht/XtdozVyyq+47qt&#10;9o8/PS3C+JaTBu6nz/7xjH30x0fs3x/cb//67f2+/smfHrNPkT8+bJ/8/kH7GPkD8oB9JPn4w4d0&#10;jI778FGXjz98ROc95NvtU1kfEMyfHw+EsWJBvU2bRFZRqjoEmv8gb+AQxDDd3FBYGi1TZmCSOsZQ&#10;CEKSQrCQRqjjCQ4SbO0hM49JehgYRmVUcv8ZXYl5TENzP53YkkF+cdouI8UZhk7pY6rj1pePtEYt&#10;GVCIGUuJ8kzAVR2Y4CWuDfyTpJ0xAhUtJ2Q/pQjICmT+5+vF4sMdYG01ydYha2H6mAybOT5T1kG2&#10;LZ2WZ2vnFNvJS8rtvPXVtufkerv2rFF2x8UT7KG9k+3xA1Psa1dMtqevklw9xZ6BMK6ZYQ/vn2Ln&#10;b6gT6CTJdO3ubqsCmfdVE+qscNpYy2yrt+S8NHfdkMobAsR6l25lACR6BgkuKBouBRKxmgpxs0kr&#10;xfUBEcYly13z129mFiRWguYP6bEeiCIiCb2LeD4RL/XMUkI1z+GQM6Ss7W5VOJlEFgekEAnX8ylR&#10;/Xo6RudjdXE/Cbo2NaMAHwAN/yuuoenjS7xOTce4Qps8ilpEeV5nC7cM4B+7GH1iI70LQLhBREHM&#10;DNdIniyqTCxOKRnpel8EjcmWqpE4WQDKOg9ABrhxMWLJYKqTLo3LjxHApC1SHQByyIneM4PusIhG&#10;kNYozRNgDxP4hJgSJB5m8RPQcn21dZIUKEcDUBG4xorIcQtZ96DnRwnw66jd4z6graJVA95xwUzu&#10;FX86RIertVTtI1gTAbwhNmIzKDSM+K7Ts6L9QwzEUUgTJc5HbamW+hyBbUogBwkJIYC+j1gvSnKg&#10;nDu50qhhNG9KqU0Zna/rMa4Fq1Xn6H8Zy4RgVRxJZUebDT7zkI5LijzkEMjCg9oSJwvATEuEwKun&#10;vYpoKMmyYEaDD9jD9cR+t1T0fSjESGpuTBqMw2CsCO5t+qvHKjL0DrKH2PimPFs5t9FlqqxLxm8E&#10;whAR69uRJr1sXovNmVpnlIhxgtP74T6YNoD3N2tSpS2aUSdlo8LreVVKsURpZdwC4yMgDX7jgsSi&#10;xSpk0iWmFe7e/Xj3LKydU26nr24ScSVajy7H+Ox5T9610T79153SsB+2L35/nf32sXX2rcta7a0L&#10;6+ztnY329i6ypmrsvlOK7JR2EV5yd2MeHiyGFhEpWWDEfrlnHydD1qmenfcayCJkkjkhu+XG+w/C&#10;uwoVNCTRft4LA4AZpNlHhJGkPnryukn2nXeuF1l8Q/Id+/KLN+zzj15wS+KjPzws0JeFJEvjU/3+&#10;7K+AvghBRABJfPR7kcnv7rf//O4+l49+J+L43YP2H4jmA20T2Xz8BxHGf56xT3QtEVAgjMP7ltnB&#10;i+bZeVun2ubVY22lTJ1FMxttZke91dfmquEJ2KW1NbdUWE1brZXWldqY0UW2el6lnbysxratqrf1&#10;CyoFBCkOXpAGoyZ79+jig9BWzRQLb2qz8ze22jkbmu28k5rsgo3N2oa02EXat3OzZEur7Tql1fac&#10;Osp2bx9tZ5/UYtMnFMp8lsZOkFKEkawOO6Bfd+/gTFm4Zl6NTRdg0RmIjbTU5qhhZbqfvLF0hO1Y&#10;V2s3XjjObrpwjN14/mg7fMEou+2iMXb3rgn24J52WRBT7Nmrp9qL186wF6+bYc9eM80J46E9k+zh&#10;vZPs8YOQRofLLbrGSQtK1CESvaAZfvspY/JtxaqxNmHeWMurLLARIwAxaZOAkzSamDDQOCGK2Dfu&#10;xKHnKUCjlTYMgTCgh4bs5cN1/z4Wg9RAgFvv1a0BiAJQd2Fkq6wInUeM4ci0p4EsuA6phQxgcsIQ&#10;UYT1QBjhGhBGsCyOEAbXg1hESAw8kqKQBhiTTYPm61pucHV4rrgaMB2c+jr45HE9oenFGjD56aRp&#10;ApZ0XJ9CVe8lU8+YhdYnACfITW0vOrPPqqffaPhx0UHiHWjxnBu/Xywdd9OoM6K0eHWA+Pr6L/z3&#10;aL9YDbz/EDQnFZd6R0O9TMe0sUU+IVZcLj38Rz913pE2dWyJ130iroDrkG/JvRFAb6tJs+WzK2z2&#10;pAJ3y7HfYyYiG4RzGOXe2pAvRSbUyYJEvKquQB/iw3U2vqVQABESASBBD1QLECkvMlMASN0rnoNt&#10;WAIe9BVQokgtmFZrK+c1eRWCdQvrbdH0KhstkuGd4EYuEsgUymogzTi4tHBxYA2kuhVe6aQeAqru&#10;Bok1WQG+i5NAUPAgBIgiQ9YSLq/m6kybMpa5SXJEDJRmCT54zsGdEgbz/l+h7hyuM1L1c1L6C/CT&#10;bEFHlS2bVecTYAGQuKRyUkS+w3r6vY1uyPOBuMx5Qm0sYh1e9FOEAvnWl6eLbFBcSnU/ef6MEDuu&#10;qCEDu7riUKQ+VlGcpnulLEui2jaxOkgjTBAGCbVWJuv99reerr0n212H1kkrv01ALA3+M4HouxfZ&#10;T2+dZ+9c0mRvnF/jhPHmJfX2yvnVdtMJ+ba4ScpPQhcbJuWab95Sk6ln1vt3qwhSllIbEUZsYfBu&#10;Q/woJorgEoRw3SqDOCROGHwL3ScZqwn9u9mg3sdZq9rhnYe3uSvKg99fviUr4xWPSXz+72ckz9oX&#10;/9IS+eez9rm7nJ60z/6GW0okgvz1cRGMrI8/a13E8gmuLAnrn//tSVkYL2Fd2L//8HAgjAeuW2cP&#10;Xr/e7r12vd16cI1dd9kqu3Lnattz8RrbsHqKzWivtxWLptjqDcts/glLbe3Gubbvwln2xLUL7KVb&#10;Fturdyy3p29cZHtOH2eLO4rErsle26S1YqSdvrLWHrtqjn3z/pX29j0r7I27ltmbdy23N+5Yaq/f&#10;sUyy3F6/fbm9dtsye/XWJS7v3KNtdyyxm4kXTCkW4KqzpupFFSRrOcQoUYx/cOWMMjt1VbMxVy+m&#10;KiY1rhDMbma9mz4q0266YLy9dOMse+7a6Q76T1451Z68QhaEiAJieGz/ZHt032Qtp9ijkof3tTuR&#10;PLQnbH/qqqn2lM675/KJtntriy2fUWQl+UNFGMcLnPoKNCrtbBHt/Hlt6pwpNlxgnD6SBh2yiUJm&#10;DiCrDgJoCARxo7COz55gP6PYsS4YAIg7CqLIzhzucR3mtgDAXSKAdysCUBeg+6hRiftrRRrEGqjq&#10;ywhzJxInisiyiMlDEiwN9nPNQEKQBeQRfL9hO9ekhHmW7peMNbLhcIHEGrfn7GtJRpKPe9CxBLpx&#10;9bg7BM1ZpIIfHxAHsKmvBKgzjoBCaDWR+wrtGrBl8BPnEnwe15Lv8SjcRIAy18IagYjIapsyrsTG&#10;NOdrv6w0vVdAH8AHoMc05ksDF4gKRIpz9J6zGTBIXGGA2kqS15s6a8MEByq+A64mn+xJpIA2u3ZB&#10;kwMZbqwCnU/MI1gmA6SBZklZqbW5U0q8PhLTvAL6/D8WCOndbQ2FPr6jTMDMu8OdRTAfwiWDj8wp&#10;noHtjP3A5eXvSs9OxtGk0WTvZTkhYvljiUAW1K6i+CDxINw5vMOmyjQBZ4oARpquQAXCINsL64Lr&#10;si1kTAFWgTggRXdFYRkI2Ah4A1wO9hJAjUF2CCDncQTdOxLGUAW/PHEQUn0ZqIcG7TGMSDtGKwbo&#10;IB7+A62Z0kLVAkNqG/nMfiKcemnjFeq/ufQVypGkS7wu0kCfEoGMS8+81HctkKJCQJnjmE42Q22O&#10;elO5UgJwb6YOC5lxZEZSuoPKyhWladZQnWN1Vbl6NyM9EYLYIGnqVFIgkYSKDYP6d7WeXY/Rcwy3&#10;y86eY+++vcv+8pebBbZ32pd/vNn+9tY59r1DU+yNc6vsjQtr7fWL6u3Ni+vsyTPKbe/iDBtfpP46&#10;4Hj3uGB5keLM8xNr4X36+5B0ZkLxbvjthB3ee0wgvEPeFwLxlOs7Yb1Q9wviHtLnWEsZ0s3O2Nxh&#10;v/nJPfbll98Mlsbnr4ngXglps5+LSD57yYPYn/0rZD2R/fSFyOSLfz/t8l9ZEF9o3xf/1BL5F9uf&#10;0fbnXMik8hjG358KhHHXVSvt7kOr7Y6rVtvN+1fZjXtX2XV71tgVIo2Lzlhk2zfNs82nrLLVJ6+x&#10;E7cutkOXL7bnbl5qr92+1N64c5m9ffcKe+vu5SKPJfbIlXPs1ksm21VnjrHD50+0J6+Za2/dudTe&#10;0TFviyje4ti7RBwiitdujwiDdScO/ZZ8674V9vKtC+3gjrEys3MEnATVh8nSGGbDBDY9ex6nFzvM&#10;NiystbVzq6TtpQoAyETJkxmPRTTEirMG2rpZRXb/5e324vUz7WtXTJU1IRFJPC5iCAQx2R4RQTy8&#10;t90e2TtZZBEsC9xSj+6fKlIRWVzVYfddPsn2bBtlp65u8YFl5J8zo19GUl9bNqfOdmzpsIUyz4uz&#10;R4gwcI+E7B80XrROLAqf2F4dl87ros5G0Ty0S7RdwJ0UXtxRaPfEfiCLEI+IQB+tX0K9HHc7+YjS&#10;YE349kSRhwhjuN4R+wNhQCZBWI+vhcUSbwvHhuvjfkJC0DyUNkFD88A8nVaggUbNKPmxjVTEzHbA&#10;ndBCiQoKCBJzUscWMMVCWieuqbiAIKRBMJw6UesWt3gOO6m5HMvgJsiIoO6U8SU+P8OUsaWyFNL0&#10;/8Pd2oCcIBgKu80SIUwYVaz3yPnRgDx1VsZqkJbJuc0CitK8ZHXSJH8OxrmQIDFlNLP+lVujgLtU&#10;oE4V5CzO5/q6F/zruM9I62TAH2NH8FG7e0yAyfgBAr+F6vShIi4D06SFs19tleA4gXmSQAhih7hI&#10;cCvhYsJN5EkBaifBKiMeQRYZZUeYh0WgLqBgMByWHe+F9OZhQ3o4UYd4BtYrS8ZCySrDFSXx+9C1&#10;IG+KF/p/CnyxULAQOA7hOSARyIL4AxpuDFi4UYJLZYhbGGwjzsA1glWpawnwqarLKG2qPVPQ0LVi&#10;gRzupzANQrgm12Y7E7BhWRDLgBAgAqqpjq7Lck2f6wKKuGIQQLJMUql3WSmiZ5wCAIr1QXFFsqZy&#10;sOLV59zCxD0opSGOY6D0oMDg5uQ7098o40OWI4kelM3p05tJlo63vr2Osz7djtPzDLF582psy4Xj&#10;7ap7F9tPfnS5gPcx++9f7rTfP73Jvr27zV4TabwqS+MNEcYr51XZQ1uKbGu7SDdN5NO/i3/LulJI&#10;XG0/ckv5u3VSwJKQOFlAJIFMKiLicCtN78pdUtF7i98j75jYyLAB3azv8cfYlFEl9rUHLrJ//YNx&#10;Fe+KJF7VvUIUElkHX2r5xUfP2ScEtj3ojWVBsPtRl89lZXz6F/3GbaWlWx9/f1LWiCyRv3/NCecz&#10;WRqfxDGMWw4ss8N7l8myWGJX71xsV16yxA5euNguP3OeXbpjqZ1zznpbu1XWxjbt2znPnpE18ebt&#10;S+ylmxbZizcttpdvXiwLQZaByODb96+SrLRv3rvCvimL4h3J6yKWF3TOU4fm2r27p9itF4232y+e&#10;ZLdfMtHuulQa/f7p9vDBmfbA3ul2356p9sx1c+zRq2bametr1ZmTLJmMKVkYZGPhOunb53hj5qsN&#10;i+pt3qQivczwcvGdU3qCTlJfkmhnrqySlTBFlsV0e1DEESwHEYJLIIqH94ssnDgke6cE0frXrgiB&#10;7vtlaeza3GgnzKu0hTKdGWgE2A9Sg2D6ysVzGm39srHWVpfjGjLuElxR8WhoAApXBCDKeTFZkDJc&#10;WRzmagBAQ5Cb8htoRUgIaDuoQwaAulsNMWEwsdQRwnCSEFlAImGCJc6DFMI1XCILJY5bsA6BxITh&#10;ZKKlExP7RBh0Oqwkd6kI3CDmCdL6mXBn5bwGWy7CXDW/0ZZIEycASnow4xkIMKNlM74AqSpO9ecF&#10;NIk10HknyzqYP61alkCOCCEMvHNLQ+BHkUAqfuISapEWDSEUkH2k94kVAtiS2URmUo20xzAjG2Mc&#10;9A1k8RBgJvUbwEZ75xsQI+G/iTHxfZjhz/38ejbcgwjATfshscMD2fovHw/BsToOC4XtlJgIUwUH&#10;awqXGML1Q6yCYHWwsnCbBJddGBgXkwYuHupf8awQJeMyPOCt44j7YEV5UFvbuQfSiUnbZFY9xkRB&#10;BNyfn+eEIaLQcVSrhXAoZzND1vfEVrJ2RFy4FHV9rJMwSDaMmwJ4Y8IIsQpGiYsQRYaj6rNdqJaK&#10;JQJhQBYE1ol/YBn4dMRlqQ6CAD1lPgjwMj4D0qWg4LQJTLuLiya4WQh+E+COU0+Zv2H9wkabTAxM&#10;1hKVXBtlYdaWpsoaSXbBEq1VG6otSfXYRbXWeSYC4GROETeY1Fao55UC0ybLVP/Nd8dyp4o18TDa&#10;CWNsSMn3tHhPJCFlvZv179vV+ok4+vfoasmJA6yyIcWq56fYwgsq7bFnN9qfP7zVvvjPg/blz6+2&#10;Pz202t67rMXeOL/aXr2gxl7X8sWzKuyGNbm2vEXtZGgXWSzdRaIUNyVuQ/wBtxTvGmsuJgwIQkTh&#10;AkEGYgjxn5HCtvBd3NLAnadlKN2SYGmyxPt1PdZykgbajlNm269+el8gjP/KwhBRMCCPdNgvtWRc&#10;BQTw6Z8fsU/++KB9+uHD9smHD/r6J394SMuHPSD+6R8f0TG4pyQc84cHzP71NT/mow8ejAhj/3K7&#10;YfdSO7RriV0lsjhwwSK7/Ky5duGps+3M7ctsy+nrbNN2bd85354XSbxx+2J75eZF9pKI4mVZFcGV&#10;tMxeuWWpvXKrLI/blrkFgbXwivYhL9+8xJ68eq7dcsFYu+q0Rg8yX7cDabWbLxgnEplgN547xq47&#10;u9UeOTDV7ts3zU5cVC7NLiGU20jVC5L2ij8fLYsJW1bPqbH2VoGJPgbmX215sjqRNHNpFRPqUmzv&#10;yS2yEjrs6aum2UO7IQtIIsQmgkAYsiZkdQTCwA2FFSLSunqaCG6G7T+t1ZZPK7CZ4wps6pgidwMA&#10;NgAy5LRwdrNNb68WQA30tD4AxVNp0XjU6YNlEYuAQaBVgMYkTYcJeSAPak4NlCkMaXh6rAiDAUcO&#10;4i4RCcSEIbIIhBGRhROGtmNhOGEEiV1VMWEEosD9xDuEEHQ9kUQglkAgne4rd0uF6ptkduHiAEgA&#10;DDJSGOTUMa5Y70TvZWyhTWjNVSMf6YAOcLtlQXxGxABJ8h4A3Dj+gTYeUkgB8+CmcYAVAAJ6gCrb&#10;AUEP4Oq6jKb2UdQCLOIAaOcAPJpliKmQnTTIQRQrgIKPJG4EggjuMZYhGWGgu9oga6/tJOG7cj0A&#10;2MePILjekvrpGAYtogRIGeB8XRPi4H9CNhL7AW9dQ/cbSCOQTazdA+IEmklt5bnqK1Nt6vhiax9b&#10;bMzEx3MS8PbJnnBTCewgkgwIQ/sWTq+1S06bYRuXtQqImY8DdxBxHIKoAhGBD8kfuLQoMzFrYrGd&#10;vHqUrZzf4ONAfG4SHdOZ0VQIaKOxYg0FEMPFlC7LmawqxhXMmlLlVYMZn4UlEhMGWVnEVIjDzJ1S&#10;Y1PGlHosASsjJ41U4H66H6zAPFs6p9mWzm0O41D0/wRuY9cM7wXSmKH3wIx0jCdZPL3apnnmU6a/&#10;C8pkMPIZqwKXG2W+SbWtkiKCWyxtGBbGIJvQVGhLZzVKiZEiM7fOZkws1XMm2zC198Gy3DNl+ZfJ&#10;0kSpofAfihkjwYkb0vcgDsY79evZzYYO6G0lZSNsxtoy23bFeNt72zw7/OBqe+S5bfbmm+fatx9e&#10;a1/fM9rePK/SXjuv2t64sM5eO7/Wnjq91PYtybApZQNs5KBu3gfp45BnXH+P5+i05PQ+4viOWxIQ&#10;t5aVxbLSojRltzREID6lBL+xUPTucOeNEPEN6HGMK3EvPL7TPv+MgXxvBSsDsvhYxPGp1inx8dFL&#10;9sVfZWX8QcSA/F5E8TsRxm9FIL97yD77fbT9j7I8yKwi6P2ru03saB//8i7798/uiILee5batZcu&#10;tqtkXVxx8RLbvWOunb91pp2+dYGdeIoI47Rldu3uJfaCCOKtu5bam3dCCsEl9arLMnv1tuUijOX2&#10;ckwcIhLiGy86qSyVNbLUnjw03+7b3WF37Gq3e3ZPs7su67CbL5xg14sobjhvjN104Ti75aJx9tiV&#10;0+zWnZNt4ZRCdwGkkkmTBnFIE9dHJlWRCUIWdZRZU2Woi88oWgrFAcpodCs7iuz2iybakwen2tdE&#10;CA97EDuQggsEsV9E0Sm4oSbbYzr2aZHF04em2e07x9vWpWU2Y0yWrIsyY2pDBjW6715gwZSSUydJ&#10;s64vEDCFaUbJziGrBuBxrVTg4GShjkbDYdxAkTouef0ERkm39dGosXVBVpKA2oFfpjWBa8Ac19ER&#10;gmApkfbP7HcEcbEEIA2PYSDsd3IJJIO49cC1RAwhDgIxRKQSk4hvC4RBp8JfD8l5OqmeAzcI2mWm&#10;np+0RjRnXByhSFoQDz4LSEkXBTR5V4yY5rsBzE4OAsEwDgFA1jNwv/pP3m3QrAlAk8LdR+8xVGCl&#10;kwFaxKsIDvu1/X+CBo7mCClBUMQTPL2Ve9O1KF8DobhbMBtghbyDVeHzeBxtBfKdeNbI6vBMI/+W&#10;4dhgsUQkyPeV4HJCOC+X7y2JxyORlRTiBGjwodwM1sW4llxbuaBJgNpgo2Rl8WyMcQAIKwpTtI4b&#10;jPEeshz0/9TKOnfzVJ9dD8LwuIT2M4bCLQQBKaPEeX9YD00ipPZR+TamKUcKFdZsSJ11chAIQfCA&#10;lmfqeKA7Igy990yRBlVyqd1FYL5aFmKpyJ+UVggjdTiVY4d6fKldZDGumTkqUgXgQ0SMeucpfXUP&#10;g70WFrW4GCPDPA8AJDERwBNgLFLfxaXE9umyOJn0avW8RrdKsFqCJSRLTP8Vj5LG/x/HANjG+A3G&#10;cZTnyaKpznZrv03vh4wx3gNz4HilB7VDKg0U5Yz0OBrBacr7YIFQIYGBu1gcJOv07dVN/TPJLjhn&#10;ut398Il25tVTbeppRTbh1AJbcGG9nX1Zm91xYYO7or4uC+PNixtc3riw2h7aVmI7ZqRZfXZfHzRI&#10;P+U+IYVAEsGacKsC4tRzVOi7+Ta+jS9DFmk8ZUT4HUjDg+E6BuLl2Xsff4xl69ku27HYfvVjrIx3&#10;jHIgX378vEgDwhBZfCoS+c+r9sWfnxYxPGKf/VZk8SsI4T775Nf326e/QR6wT7T8WMLyE+37+Oci&#10;DFJwf3q7ffT+LYEwrtu12A5BFhctsr3nzrOLts+0UzfNtA1bFtvp56ywm65cYW/fu8p+/Pga+56Y&#10;9TsPrbVvi22/cd9Ke/Nu4g8QBtYEgWsRh5ZYHkiwOpbZ41fNscPnjbOrz5RVce44u/GC8SKKsXbF&#10;ac22d2udHZblQXD8qWvm2VPXzrErdoyV9ZApQBjsMQxIY6gAhRm18OdOlEY7Y0KhGmGSZxsw7wBB&#10;VBpFmRrtactwR4UA92P7RBZ7JgaLwuMV7SIHJAS6H9kXSIN1AuEEyB85MNl2n1xvJy0os81LG+28&#10;LZNt08pRnvkQgr39PLuJQogFuSN9MCFaKz58XBP4owE6LzqmRpsLYQhECHCXy5SmnhXANEJWic/q&#10;BWGo4ZLGisZP4HqE+2FJiw1WBKRA+WYnAgF9XDqdCp0MTkNiayO4qiLCUIfxcsr+W0tZFsFKgUj+&#10;hzC4tksYzAkYx8AHIJLaii+2WM+SJTJJ0T0l6bpH5hmBNEj9FEmwTaDOAL9xAi3KJlDeAg0brds1&#10;cr0rXEejtG9mOzOOMegyy4Gf8QsZIqJGvfMls+tt0Yxad0+VF0hL1D25dSESwFohE8jHUUgjJaUX&#10;dxjxIYgGQbNmRDbjM0p1Pi4uJFQZEIhQXYBr6JgiXQNXFunOLtoXj7+AbIhleKCadyIgYNS2Vz3Q&#10;/4fj9H70TAB+XM2A+8Gi9JiE2gWD1iifwZwWoUy3FAjAXELMBDce55DZFAfKGcE9XscTP2K8BMTp&#10;2YH6PydUARzPeHScxAfdIhCY3jsuHIDe60X5+dTHIjMrwQmD6xBDSBeIE9yGxLBWQq2s8H8QBmM+&#10;GI1Nm2BUOueRDUSGE3MxQBg5af31PnTtPAashUyhIlkgRdlo+gnGzJ1eP0r3RKoo+5mDp60m3epI&#10;1dU5JLcgnaSh/wjC/eu3jiFtlVkGmVOHOktMX8DIcZ4DizUkCvTuJIwSWRm4jlFQsD7of5RGZwCs&#10;E0avrtarexdXFs44eao99NAWu1JK8kZZFEsvrrdVu9vsrENT7WYpla/uGWvf0jYC4G9cVGdvXVJv&#10;L55bbbdvKLJ1o9VGRhJQD7OAeqxI78kJgxgFZOCEkWjlxDdEHDGheJaU9kMqlRIypapF8rwvd0/p&#10;W3EM33NQ7y42pPfxRhFZYhn2X8p/fMNdUV/++3n77B9P2Cd/l+XwV1kSf7xP1sTd9ukHd9rHv75D&#10;hHGn1u8WgdwtkrjL/vPLOyR3av0++1yWx+cfPGz2j6ecNL78XZRWe9XFC+1KkcU+J4vpIosZdtLm&#10;ebZ1+2K7evdSe8YD3JHFcBPupRDshjDefXCVCGS1vfvASo9XvHnHcpHG0shVtdReF5G8rPPu3zvV&#10;Dm5vtMsFwrh5rji9xfZvaxJZ1NtVZzR57AJ3Fuc/ec1su2Bjo8zgZBs5TOZ/SoLAY5APYqPePGUJ&#10;Jrbl+gxgTJVazSjSsjQB1SBLHtrTxlWNsD1bGuyZq6bZ10QYj+wVWbiFAWFgYYgs9kEYWBUiChEG&#10;Qe7HD4YsKgLkt8rSuVj3cNHmcXbTpUvt7ivX2dlbOqxZmgv+bRogoIi4D1uNFBdUSJ/FPRKEzut+&#10;ckiDBi8gIoCLSwr3BSNQ4xr6YeIlQBtwD4TByO+RsiIghmBdCOixANTQPStK9wE5OJlIfH9EFoEw&#10;dFxEGGGb1kUITDITWx9udfCfErSh2FIJ7ih1VgEGsQW0WQLE+JvnTam0FllYhZkADO4iOjeghAjM&#10;1XlJQeWc+Tr27I2T7LQTJvh0lICgjwbn/ajzj2nJs53nzrFH7lTHlPIye0qF9g3RN+/n+0c3F9qq&#10;hW0+f8KohnxP8S7wAHSwGEqljVeXZViVrLYKacK8XyrTUhyxUiCN65A0R4T3DuEQkGbcDkFQJwwB&#10;LcRFmjNSKG2a/8hHsEj0/G49YFVkBOvi6NiHf9+jtpMiS+Cbd8E6hIuLDmAGoHEn+OA6aYgQLDGL&#10;TlDX0i0TROu4srDgyMqLZ4vEBYri5KLrEZcIBBLIgTYYW11YWpAOrh/SUvl/Jw2AVoADgfF93fIo&#10;DimykIUPFpQcnRWFhk/MA7DmOnE8BAJCkUBjRkP2UhZ5DFTT9nzqVOn6jO0oSJACMczHWzBdKMHu&#10;5mpKEZGxBfkRU2HO8URZNSMCqUi8XpUUD0gTy4FgMuukF9dLCamTAsbgPywgJ0KswXRcmCHuhDKH&#10;SxFlobwQrBiifhX6DMpTIn1A/Qp3LG4pyoaMTOhvM6ZX2vmXz7CLbpxlO66bamccmmwXHJ5pNzy6&#10;3l55+XT79XNb7Vc3z7FviCiIY7wm8nj1wjp79qxKu2pFjs2vk7I7lPhIN/9ukJ1bFrzryLXkqbZ6&#10;diY6in8HwgiWRJUEovB5ifQOSCTgfRDPgFTThve2Qb2OszT17/NOnWt//uAh+5Kqs1+8Y1/86zn7&#10;6wdX2Ac/2W6/+8k2+8NPzrQ//eQ8+/OPL5BcZH9+/0Itz7e//PQC+1DL3/3gHPvDDy/QMTvtzz/d&#10;ZX//5WX2yV+vtn//6qD982dXBMI4eOEC23ceZDHDtp042Vas7LBV6+fYWafOtn3nTLO9Z0ywi7aM&#10;sh0ntNg5J7bYRRvb7MozJ9jdu6fbMzfMt7fuWuaBbuQb966wt0Qmr4tgSJ0lGP6MLIZ7L59kh88f&#10;Zdec3WaHzhlj154z1q2NG84dYw/t77BnrpsrIlpob9y2UOQyxTYvKVdjIytqkLTMREtJGuR+xsQh&#10;Pa1WjY1Z2urKeGFD1diIX6R752CawpVTcu2288fai9fN9MyoELuAKCAPLIrgfoqD3ZDFY7qHJ6+c&#10;5gHy+y6daFefNcYOnjXFbtuz1J68eZM9euMmO23DZKtU40T7J+5AzAIfOMAfj9KFOBxI1FiDeyRY&#10;FjFhoNEy6Q7aLKl3Pq+GnsldKymDvaxBSG1Fw5f2HhNGBPCxVRDGXQSCgQgokMe5gTR0nGdMQRSk&#10;2kIEgTTiLCq3Rvya4brxNdCEsHoQyJDnYk4StGb8yeOa8m3FnAZbJiFttTQ/+ISpG4aUSiMnI4pM&#10;FMZaoC0vm1lv522eatvXjfdc+VJp7IAoHZmZ6KaMK7TrD6yw158+x67fu0ykUuydiwF5WGZlssiY&#10;apfxA+WF0tIpzSEwxvUFGALuZVgU+i/eL0uvyRSTARaCjsG6w0oIxS5Zx0KQYCkIDHN0L7h+EL6h&#10;DxTVkm8aCkUSw8AlF0kU0/C4htaRzsGayXEsS6AtIS7jAWeBM9qyp4WKBBhP4MDMfl0fq4A4DYBP&#10;FpMX/XQAFOhrfzhO+3SPDtQCWALgWH4B+EN6OcFU+g8xE8ahxGmbnsHkvnCAh7IuZEaRpMAgRG2j&#10;eCCjs6PtLONS5ATdGyvTfQwGQiyLuc1ZokiwDQuc+a1bEK0TEMciao6EyahGN2JtovDleuFELM9x&#10;zcECHa3fzIlCIgQFLBEG7xHARpgXJWwPhVLbZHFSubZZ0lCJAql2UqQ2onaJ64kyLRB6mr4LKdPU&#10;passyTAGZVJef+Rw3KXqY+o7I9XXRkgoidO/VzdLHNDbWpqybeFJtTb77AprP7vIppxZJCujzvbc&#10;sdDefOcC+8tPrrA/PrvFs6ZeP7/KXr2IVNs6kUatPXZqmV0yN93GFvazhH5dbFD/ruoT/UQOURzD&#10;JbI0fKBkRLj6Vmz3WIYEawKSgDxjAg2i76NzQ8ZUV+tz/DHWMbrEnnn4IvvPPylZ/kMvJvj7n51n&#10;3/v6ZHvvzVH2o29Mt599e4n95J3F9tNvLJUs1vpc+9k359tPJe9/Y679+JsLtL7Q3v/mbPvZezPs&#10;gx/Ot289O89ee3BBIIx9F8yzS86YYVvXT7TF80bZlI42mzqtzeZMq7eZk8rcDKZhMPoU1w+VJ8c2&#10;ZNmcCYW2bl6lnbOh1a67YLI9fmiuvX33UvvewyvtvYdEHrI4XhIJPCiwvvHcFrv6jEbbt7XOdp9c&#10;Z3tPabA9p9Ta9ee02pOHZtlLNy2wlw/rpm6eZ9cL7OdOznOQHTmcmADLfq6Jo2FRXI5Gx+x33pgF&#10;4mhu5KfXFgy1M5dX2oOXT/bR2cQkGFMRk0VsTXjcAleU5LEDWBUd9pQI44kDHXbL+RPsijMn2c2X&#10;LrInDm+0p27ZbDddvtyWz210gEH7ZqwA9wIgQA5ou4AM/mvPhBKgsQwugWHSlIe52wK3BNovYAWI&#10;Dx7czUbKYikgbVOmMo2XWlI+KA8ycDCPAB7rAdKAECTBEomsC4F9IIt4GUgg3CtlVvgd3ExOeNGx&#10;8fHu2lJn4f8hC5/wXs+GBl8gzQfSwKSuEXg3AxACDorYMf6BQn5eZFICWZBGS8YYgEkhSTr0hOYC&#10;H1RG6XICu8QTAFj8/1QYmNtRaSvmN3pZEHznBKi9fHfqQI8LUWKcDk75FFxRxIkIbiMQR1x+xeel&#10;4L+13wPcUYwjBnQC3HGQm0A2657RxPFcU+fEVW/5zXbiLXxntFS3KCVYBQw2jP8vxEv43yF+v4zi&#10;592F4H/QyhEHBYEBPnvSRUMePgAvkRJBYJr3SkotoB7X6yJLycuA036woASMFAtl5DzfApcWgeBa&#10;9QV+U5qCPguIM1aDchWjBOKjBNjMVwLwOrAL1AF8+nRdRaorYwTjmS+mCfAHpHVum86hHEwM9uOa&#10;cKUJ9Jm7WjJKAD66Mc/BnGu36VgG9ZFhBeA7gSC+j2NyRCRZfv/8NzFICIW+3Vit59ISkiL2QnZd&#10;yLoT2Mta9Mw730YxQ1kMUmQYT8K79tH5VFEQZkDatBuqLAfFqrdlS1EpFaFQ/RoL2McaybLHSqcA&#10;Jn2BAazEMQaINGr0Plac1Ggn7xlna/a32ewLqm3W+ZW25rIWu/imOXbHoyfYU3cttRd3jw4lQ6Kx&#10;Ga/L0mBA3z2bCm3bJJF0Wg8b2Oc4I1srV+0J0sDNBOC7JUFcwn9LRCROFE7aEXnImmC2UwTrIkiI&#10;Z2CdMCqeWAYZY2dumWG//PE9Iowf2ZdfvG5//8Mh+/G7i0QYo+0X319mH/xgs/3460tFFMvsV++d&#10;YL/53gb74HsnStbbb76/1n793TX26++tsV/9YIX94ntz7HsvTbK79zbZVdujKVp3nNxuG9eMtnkz&#10;6m3smEpraiyzhroiadPZlp+bYhlpwywlJcGSMeOShlgSMpIOBEjqgfXxiCmsnVtpl28bbQ/um26v&#10;37rIviVr4+sikKcF3PdcOt5uu3ic3XT+GFkVo0QgSJvduXO8PX1otr14gwjjxnn24o2z7fJTm9Uo&#10;071YnxchlMaGRo/7huwYBlIx6IkUQDoIwTZ850yJOLE22a44tc2zo57AHSUL4oh1EbmgIAwnCyyM&#10;Kfa4CIPxFoy7uGdnu0hsst1w0Ty778q1Iostdt9V6+z8LVOtfVSha5vurhnBXAS4BUIgFLJgCTkE&#10;wZ+tpcARISOIqqQ1ZQJaNVhAhZIrgweJMEQ8WZTBSCdjqq9nSXlaq5vJIoWINMLIbeITuKfi2IbW&#10;jwZ/BAJwIgH4AxEQGMcEdzM8JoxofYT+n7pg1O4KAXTSRUMAH42cgWM+cQ8gKrBkfmViFlgBDpbE&#10;bVxww0kTRkPHpaHzAVJKcoTSGcQ0Qt0kNG5IBQuG0eHEhIbpmbk/QBoNmmsQ5wggLwJBe0dTFAlg&#10;nThRawl4Qwpo95AC+4I7BrePgN3vKf5OWIJYhPp/aeT8ZnuoqjxcxK5jIH1p6jHY+0hraemUqGG/&#10;T+ql74mlBEFieXnxQAAMy0bfmd+4xChK6AP0ULbQ0l1TJy0U4E/pBHmf+F9Wcr2OJyPJB+MJtAFU&#10;zg3AykC/LIEqki3J9PUmSQMz/+lcMps43s/R9Rq4nv7frQGuoe0QDbEkwJh0ZgialFjmXiDeUCRS&#10;Iy7hc13IyvD0TwFXKPuBKwX/eYi3YLnwLng/pIrzrlxJiqxSd+Xp/ZIw4LE8LWM3Hi7ckHGGchC+&#10;IZY2pExmGyPqg9WMCzhIiOGFcjeeXi4ZTj9R26EitRfk7M+SzKeQ/US6OvP9E4Cmr+XJEi6UgoY1&#10;PaDP8b6doDhu3gRdh0KcvRmT0eN4K9bzrV3favuFT7tunWPrLmuzBedV26Lzqmzj5aPsssNz7f57&#10;VxvelHevardv7Gx0wsA1RYHCF86psJvWZdvKVuHD8B7GzJzgFIkBlYUijYgo4nErpBuHVFoII7it&#10;cGG5laHt7o5i2bmOlSKiTBsoi6ir9e5yjFtdTz50kX32CWXMv2mff/ycWxk/eGeW/fbHm+3vv77c&#10;XU+/+c6Z9qf3d9l/fnetffyHG+zj315tH//uKvvPb6+0jz88pG0H7Wdvn2LPHp5uV25tsotWVAbC&#10;WD631qZPrrDmpiKrrs636oo8J4uy4gwrLJD5n5tkOepQlBjP0sdHMsXiBKNTRgpAhw22hMRBxqxw&#10;NWp8i9sL7cINzXbXpVPdcnj77iX21p1L7I3bCYIvshcOz7fnRQ7PXz/PnrsuyAvXzRdhzLcnr57h&#10;4y9qK5Kk4YXqtmgCTIDEiwYI8FHjr6Zx0qAJ9LE9Tyb+yqn5du+udnvu0HSRQYhbBGKI3U/ByoBE&#10;GNWNW4rBfE9e2eED9g6fN0kWziy7+8Bqe+T6jfbQNRvs6gsX2cZlo1xzgsTQwPGvA450iJCVEywL&#10;yAIrJABtTBgJrjkyoT9AQmcBlIcwH7gkTPfa08UtC0hiiKyIWEQScaYTJEGnoab/cElnbCMij5gY&#10;AlngYqLTheOcOJxA2C/B9TQcEZGo87jry4kHQhSwiwSDKwfNTZpzkjRyHYuG7SO7O0UafDz2RN8B&#10;wuDb4IeHNLAWXFMXAZC1BEjjOiG+gb/dEwMAbnzqkVXGPncb6bdbbmpzuI6ouYX1RuCZwXRYMIAV&#10;79tF90vQmrEgtA1ImlgF1WsrvTQEoI4Lhn0Cw0I011Rpa2naj7sr2es/oeWjzVYApsRABOzl0u7L&#10;9f1Yr/DYCC4y0qODSxRlAAuAbxzKb6iduvDf+M5FJH5t7o/7B2hFSpAPGVT44Ll3tWfE6z3pmULs&#10;I7xPF94b78JjJmjUZIQREyKmErnQcIdBoBCsS8hcI+steTiKwRElguQEEidCKjaxMYr2Bc2bDD6v&#10;J0bbZF3KTCye1Qco9ycdNSqWifTrZgP7AtLdrG+frta3t5YSBsf16XVECC737tnVekmbR6P39ei3&#10;S+dvSfd4WxfrqWVP/e7Z/XitH5Fe+h0LgN9H4NyndxdfUtl6oEiDWCHjuYqFa1gfA/uKMPp3DQkn&#10;PBfPqGclUN1f5/K+Zs6ssN0H59j1dy+zS66ZaTv2t9v5Byfb1bcutCe+drL94N099rvv7rNfP77R&#10;vnNwgr0uK+M1WSJvXlInS6POntlRZvuXZtqsalk8Q7r5vSQn9tK3ZXAmbiUsilBny8vBQxpxNpS2&#10;+76IIHBDscQ1RWKAWxw6nwrAmbLIux1zjI0UfpyzfY79/Ed3iTAoSviurIzr7affWSfLYaP9/Vd7&#10;7J+/utb+/MP99pf3r7TP/nC3ffGXh+yLD++1//7xPrO/PmT//dtD9vf3r7eXbttoN0uBPrhltB3Y&#10;PDoQxrTxpTampdiqa/KtojzHyaKiNMtKRRjFhTLf8gNp5MqMy1aHzZLZl5k+zNJTZQolD7WRIo3E&#10;YYNsyJD+liBhEnZqvM8ck2MXntRsj19NaZAV9u4DjPImGL5IxLHQXrl5oSyKBSIMyGKBvXJ4gd23&#10;p8PWzy9zkA3TlsqyEWH47HYCVwCKTIe6iiyfP4DOSEdB22+rGG7nrqn0ch/PXt0hi2JSpyvKrYyY&#10;OPa0ixwY0T3JHjvAID1ZHNp/x8WT7Lpzp9pNOxfZA1evt4eu3WA37Fpm52ycbMtnN3oKIW4KLAw6&#10;oLueXIMC0AR2aKXq3NTvQdvyde1HS6WKLpM6sQ3ApgPGBEEqrWdHuXkMSQTNyd1PnYJJjdUQtKxA&#10;AATF6fQB7EcOGxAIQqAOCLAvTAAUjsc/GxMGBOGWReR+QptzjU4Awv9Q0ZMaYvj/qezKQDvAm/Ib&#10;xCwI6AJe4R0AYGjoPDcxBGIOAHCaQJA4gkBQQFkq8O7UvvXdEB/QJxDnO1IanGJ7TCTksQi1O6Qk&#10;X9dQB8f/XJzH9YhVhGWIUeCOQCBpLfX+ix2ARSgSstmoM1akNhwynwKRB6LnGYLgQgJwnaCcpEJM&#10;w+MXWnp8Q+s+1gbXkyS4ukSYahe48AAhRpKj5FB0kxiUx6Ei0kbiGJIrAv+jEDDDYgLa8qAwLoal&#10;Dy5jsqxImCPFZ1z0OVJ6WH+KfPbpbv36BunLUr/7sq1PBNqSANjdBNQSB+MAwL17CVT1m219tO5g&#10;q+19qAYdgbeDtAO1ALlz21fXe3Q/TnKsjjlWoH2cAzfbenYL0kNCsb8eEj/ez+mi7WEb6z27hd/d&#10;EW3rPD6ScNwRibfH0kvX5Bn6Rc/cV6BP3bcBPkhPFv2Abm69FKv9UPiT4pSMBodIXOiT+k2qbf8+&#10;XZwUW1uz7MKd0+xrT2+11145115+boc98vBme+TBDfb282fZn35+k33+5/vtX9/eYz+5ZZ69dVGN&#10;vXZehb1Bqu0uWRw76+yR7SV23qxka87ra4NEUoy7Ij2deEWc+eRWRUQIcSaUj3aPCAMiQeKR8nXl&#10;UlScNNSn8oKV0U/vu0/XY91l+NDdZ7tLimlbP/3X4/aXXx2w379/jv3lZ5fZf35zo/3zZ9eLFK6y&#10;f/30OvvXz2+wf/9MVsYvDtsXv73NPnzvSnvljk127Y4pdsW2cXZw23g7dHp7IIxxraXW2lhitTWF&#10;Vl2ZbzUVuVYl4qgozbaSwnQRRqrlqqPmZI9UxxlumZmSjBGWIdJIJeWVWk9aMiI7IXGgDRjIVKIC&#10;IoEYUf3Vs8rt0Lnt9sJNi+1bD6zyWlGviTRekqXxgky95yVv3LrYXrlpoR2+cLLNm1Sgzic2Tk5w&#10;Nw2dbMjA7j67GZ0awgBoasszpB0mO7hlSONfMinLDhMTuWKyC5lRkMPDe1gnnTYsH9wdRnt7cUGR&#10;C6m0d+2cYNedM9FuuGiurIs1dv9V6+zwpUvt4q0ddtLSVpszudK1SExmABb3i2t5DjJkqgxxECLb&#10;JoAU5nnQDKnbw2hktE7OS5RF4QPzMKUjoIiJwS2FIbHZfdR2gTjEAPgw9oKy8pCBk4JLiD8Ewjh6&#10;e7QP0JLVkCRxayImDAnuohTthzA4Pv4v4gWQRqGAtqQgVQCcKoAGwFMcsMsE4iyLCTDqmADmAHss&#10;4Xj2A9pFvBdAXOu4c9yl46Lz9E0hJYCbCrFezTcNzRkrhbEIBMkpk45vOojPr6I2B0BjEcXPT62o&#10;JAE2igbrEOVwPY9nw7gEoPasmGjwooMz5M0I+0iIJQ1SuyM7b6DW+Q3goEH3lzA6mHWW/foeBcqR&#10;eHqmwMtBGc34aJBmiebsGnQEuC4CTH4Dnqxr2U3g2a3rcVoKcCVHL7sKHJBuXVjyWxLtC6J9R/12&#10;IOZ6Lke2OWh3SgD3GKAduLU9lh4O6l3Cut879xyfF8jCpxTQ9vCcgHm4npMO22ILQ+QVvxPeRW/e&#10;iZ+n9egdIk5kTmaS6P265eL7jkhfJkCTlUO1Z6ydfgJ9yIMSIAlMFiai5VtT9RrSoP/S3hnl3Vua&#10;P2WHevQ4Vs92jN75MdZLkpTW21rmZtkJF4+xm+5ZZz946zL7w/eusV8LVP8g+c8vb7Mv/nCfffL9&#10;q+13j2+yH944w947NMW+dXCivXlZs70u0nj1wmq7a1OenTReSlhyT93T8bqPHp5S7OQgksDVF4/q&#10;doIQdmJBuHUR/a6TNetkIWHK23BMssc9CoRDIwZLUeh+jA3X85+2aZr99hf3mv3362Yijs//+ZT9&#10;58O77D9/uN0+++M99tnv77JPfnWzffTT6+3fP7lG6zfYZ5I/fvMye/nWtXbtGeNs14ZGu+r0CXZw&#10;+yS7YntEGK1NZdZcX2oNtcVWV11otVW4pUQaZTnSCDOsIC8ijJwky8oSaWSzTLKMjJGWqk6cAmGo&#10;A0MexDlGyMIYMWKQMQ/GoAFor4zCzLXzNo61hw8tsTfuWWtv37PKXr9tiUiDYPdC+8Zdy5wwDpw+&#10;3tpbcgTMXJPS0kPV0dG2erpGV1Ykk78oTS83ZMzgeyanuiKXYHe5j7l4ysdeyIrYTTptlFIreUhE&#10;8cBlE+x+Ceuk1j62t12/J9rh88bbNedOs9t2L7UHD51od+xdabtO7bBNy5tt0YwqG9uSJzIY7mY9&#10;PvPggmIyHFwBuFOwLtQY0G7dlxvIAh93tTRtgpSkk1JlNxF/qT4oDRew8niENE6ADMIYIbIIcQqR&#10;hUvsbgLQg7aKODkI4CEwgD6sxwRxhCxwQXiV1ZFaj4DVj4U4dD9uXXBcdE1cXNwbrjEANxPgzsK6&#10;HCHrcrg0bYG6JFcKQ7YDeQgwMl92uoSxM6RBI1ibzGZIQcWRkhG6HgMSg1UUxOdGoQS7wNs1aq/K&#10;Szn3PgJoOjkzEAIAuAp6eul8F7RradOIg3UsAqGjQSSANmAFaAXgcs3YAVxAAQhFoBU0VzRl5Kvr&#10;gDrX4DeA3V3LGAQBTH6znf0OjAK/oEUfucZXCaFrJKyH6/u+6F5iFw2/Y6DtqedwcPVzuJau68/F&#10;+fH1wj0hDtbRuv+Orn1kf/gf/6/ot5/P//i7i99fkNiN5MI6gB8dB6j3RQTm/QTmWD0D+vbQt6Ei&#10;bHBLuQjUsYT4fm4hRd+QqRBYck7n9MP+zYPLCysBCfPVB3F3mCS4xViH7EM1Awh+gIgA4ViUMNoi&#10;cTDcdj7mRv0T7wQxSSbqiuNgCNUFKtSPK6tGWua4oZYwtZ/VrUq3nQdm2ndfv9THMNhv7rHPf8Gg&#10;tpvsn9/cZ3964Uz77eMb7YPHNtj7t863r1/eYq9dVOfuqefPLrdrVmXZvDphW4Keo28XH+9CIgRp&#10;xbinPNlBS1xOFC5sIG1YVgSKtxOGJ/lIsDKwRkQubK/WeYxNyU7pZ0P7qy0ee4yPfH/8nvPto388&#10;H1xTX7xt9ukbZh+97GMrvvzzI/aliO6/H9xt9ru77EsRyD9/eMjevHuj3bBjgu3Z2GJ7Tx4jK6PD&#10;DpzabrtPmRgIo7G+RGQhqSkSYRTIysh1t1SlLIyyokyZ+KmWJ8LIzUux3NwUy85JdsLIyhRppAsE&#10;SXtNSRB5JFqyljFhDB820BISBtjgwQKFxAEC+BRbtaDRrr9sob1wxwn2poiDWexeu3mxvSur44Ub&#10;5tsFG5qttTrd0nzWvVAojuwGTH3y4XF3VJcS3GP0aqYxAU++tPZZo7Ls6u0t9sxVlPYI1kUQBuwF&#10;iwKyuG/XOLv/0vFOJriuWN58Pmm+7XbTzoV2j6yL+65cZ9detNBOWz/GFkwrt7HN2Vahj+MBuzQG&#10;PeFHZorQKC8f/7rIIcQuIskOufdo0bW6X+YdJpUUK4l5NJBAGFFQO7IkgjVBcDqAKdYVBRdDgFtk&#10;Em13EcDHhEFM4mjCYAwFE/9gUUASLlgesbuKdQgkKQQYcZ/EhMG1cJG5X1qdcAhzgg/pa0N0D0O0&#10;HCpgR1sbOpBAI4Od6LjS6tRpEXeVAABoe31DDno/92cHP7a7QHAVCNwR1yQBI4HdERAPYOSAFIFg&#10;ALQYFAVsTgIBEB0EXfTbgT5IWA9EEfzbYT3s1/GRJh9LJ/BHxzgQ+7H/D/nKPR0hG79Xf45u4Z78&#10;HhGta3uwNP5Xjgbl6P24Fh0kuJJ4J5FfPgLrWAP39d7dw1LXwMXUt5c07AikOZ/ffXVM+K1r+r7Y&#10;ddVDx4Z9fBO+Vz99f5foGzpYA85872iQG+uUCSdQTO0zF5+xEXea2vpglA/aTGg3bPP2g4Wntu4p&#10;4uoDIWFDyora10gBe6wYhfTvqF9I+O0uVdp75Npz8T4SrMXYYnR3L1aix1W6e/tvqc+0aZOLbXRr&#10;llWUMphzmDXWpNns9jI7YXGrbVszwc5Y325nnTjZzt88zQ7uWGBX71xiZ1zQYW3rCm34tH6WP3eI&#10;nX7JBHv3xYvskx/fYl/+8m779w8O21/fvNx+/7VT7IOH1trvHl3vs/R9Q4TxxoWMBCeuUWOPby+x&#10;C2an2egCKU/9u9iwQd2N6WqxJGrJhMOikEAMDeWp1ugSSMNJwpeMPYFMRCS4qIihSUjTZXxMckIv&#10;63HcMZYtxe2cbQvsFz9+wN1S9qUsjU9EGP95xb7869P2+e8fts9/fbd98cs77cvf3G1/++619o0H&#10;TrXbLpxmeze12r6Tx9r+be126Kzptm/bFCQQBpZFfY2siyqRhSwLyKK8NMvKSzIjl1SIYeQ5YaRa&#10;dnayZWbinhJpyMrISJeWL+BGnDBGiDCGD/bYBhlVw2RhDBjU1wZIWyTgNGNype0+b4E9cfsme+Xe&#10;k+zl21fbO3evtCcOzbEtS6ucYVOZV0IaqjeOYX0ExtLUGYwl8GVGNayLPGm5jFquzBlqpy2pFBFM&#10;tGcPdbjlAEF4DAPS2DvRHhQx3HeprAuRxYO7J/j2R2Vd3L1zol23Y7zdcMEsu2f/ao9d3Lp7uV2y&#10;rcPWLqi38TSsYlkOuSGgHVJHR7rPPoy1YJBV8N97UJYguIQ5PCAOSjwwPwf+fNxRlCMgI2OEOkrs&#10;UnJLwjuEGr3WiZE4ATgpiDSQuHN0kkVMDkG8A3USiLbhaoIQIAMkJgy9T7KVIBPfL8KILY9AKPwX&#10;HRu/uIDFwQct9Agos+wj8ItdDvi8e0nLRZt1AOUYB+ZjrWe3Yx1EYw3bwTrSzmPtuLskuEbiYzg/&#10;ALhLBM5BjtruvwNAH9HUJU4aALiu4/dEEJT7FLBG9w9Icw5g31vA3klOCADeCcgA8FdBHYCONWUA&#10;l/kUnPQicSAGgEWaTpIugPIRIe5AfCHEGAJoO3BLG8Y94u4ugC4COzTxIEc0bX4H7Rvgph4Zwrzv&#10;YTtEjraNe60zBuLzwQeN3H367NO5QwZA/gJ6/Q5B7mgOFpYUwdQytM3QBmmTseJCmQ3aTYiDEbfB&#10;bRtcp6zjMqYv+yycsnSZ84SsKH6zTmCZlOX0pEGywBnMGNKYPWivdU+w0DFISIEmyYLMKmp9ca6u&#10;IXEFKWr/TjRRv+J5+osE8wTM2wWEd9642PZcPNVWLayymRMKbfOKNrvvqhPtvacuse9JvvvkxfaD&#10;Z3baj5+71H7z2n77w9evtPdfudzuv2ezbb5onE08Md9Wbqu2+29ZY79/56B9+Yt7RRg3259eudh+&#10;eecye//QJPvxte32Qy3f3d1iX5d18eZFNU4cr55faXdvLLCTx8uaSNF77dfFB96RZsvI/+CCGiEC&#10;GOlzcmBhQAz1Igt+QxT1panaBpGk+TZiGgjjaiiZwgj8gWR/9eli0ydU2ytPHpRVQWmQl8z+/px9&#10;+eGT9smvHrR///h2+88Pb7J/f/8G+/DrB+3te06xWy+Yanu3QBZjRBaTbK+I4qozIYypRwijSZZF&#10;fXWhZ0cR7CY7qrRYZOFB73QrLEgVUSS5SwqywLrIFFFkQRqyMNI97TZYGcnJCSKKoTZyBMHwobI2&#10;htrwEQTFB0pD7SeNpYc024E2YWy5XSD2vv+Wk+2Z+7baKw9stFv2zrGFHUXSxId4zj1zJgBiBBXx&#10;ldeWZ+mlhsE5pOp5NpGAbWpTml17xih7irkuriRdNiaMkCH1kKyMB2VdYGEQv2D/Y9oOwdxy/kS7&#10;8bzpdufuZfbg1SfY3QfX2IGzZ9vm5a1qTEXWUJlsjFQlXx6XEuRAwJeZuxhghdUQDwTDH4pAHBAG&#10;wVgyZ0iFJADLCHEmdWFMBNYSI4kxgWPtyBu59gUJhEEHiIE+kII6hN6LxyN8eyS+Tgelw9CBA2Gk&#10;EIRVZ4oJo1Mi68OFc/Wb+2MuiSOEIWAU+PaJQDfWtAHl2H0RgBggDdsdhAHmo87pJBGOjySAspbS&#10;mFn20PkIVkbQhtGCAWcE8P4qYB+R+DfgHrZhxbhbyjXoCJS1BLg798fatEsP69tXAK622Y+lwJzf&#10;uEZwk8TB5Nh1AlgDuF6sTqA8QNJfvwd0CvEPtG3ca9LEpe26YI25RYbot4M414m2C6xxo6AVxyBN&#10;GW4XnR9XGGZfLGjnTIjlFmhkhZIwEVydoU0hrn27Ni/g1zW8QKUsdx+bo/1JDvwQAOu4kWlPUVvS&#10;0ieuEjgDzCHFGYCXqC/7IMbUkJHF2BsUIwA/nuGQbaQ/IxRG9HRq9R0fuxJtD2nWRySHY3SeL9O0&#10;n/MkpFp7Ycr0cA6DIiEPH1fDvXGPatPe3mnbundSzAfq21Ni5ILTR9u7L2+yH75xqj1z1wm2V9rz&#10;rq2T7a17z7Qvf3a7/fcnt9jHAtCPvn+9ffyDGyQ32qcC1c9+cJP9/TvX2ndeusjuu/sEu/H6Jfb0&#10;vZvt12/ss49/cqf963uH7cMXzrWfH55l37uszr5zaa19d2+LfXdfm0ij2d7ZWe+k8eZFVfbC2WV2&#10;w6psW1yvd5DAAMFu/l6wLCCMmuLhVls8wi0KLIsgxC0CYUAWDWVp1lChJdYHMQ3txzUFYVByfmSi&#10;lIc+x/nYqbM2zbEHbjjLHrrpTHvxvvPtB89dZh+8vtd+99pu++2rl9kvnr/QXr31RLvlvMm2Z3Oz&#10;7d7SZgdOZUqHdrtc7+bKM2RxbJ1iu0+JCaOq0Ooq84Nl4VaFiKIgw4pYFmVqmS6ygChEEJCFiCIj&#10;Y0TnMiU1UZbE0EgSOgWyGCZLIzFxkCUkDPJMKndRqSPhPx/dWmjnnDnf7rvjNHv8gTNs57mzbWxz&#10;luf6o00kq+HiS6TiaUVBimvrVUXks2fqpWBd9PbYxWnLq+zx/VPt+Wum22PUiBIhQAqPRAPzIAnI&#10;grgFGVMc++jeqXbHhRPthnOm2O2XLrIHr1pv90uuv3ix7ThxvC2cWubTNHpwSR+MUa+kOfqo7aix&#10;eykMkUdcOiPOmsKy8JpRRSmezYVlhDtr+FCBgsxQnqm6IkfvOt39qXGswq0ICb+9s9N51eBDMDo0&#10;ftfksAgiq4DfHuQW2IdYBB0dwghVWj2fPTouJgoni+g8PzcGBB2HABpoZfh++wnQ+wmU3YUhkO/j&#10;2jiuj+D+iOMEgHO8Dth/xRUicPasHbbxG+E3GjiuKkkf/RfxB9wiaN8BrHGLRK4RjnVtXL+1HgBc&#10;xwjkEYD+iC8crTxozjFIh3kPAvj31/UAeva7Zs5yUB+1yz4+Ba67XHCxaN0L0uld4GoJmUtH3B1e&#10;g0vfCRkqAO4sG+8uFr5f0MSH6x0za2GwIvWtcZvoOi5a9+3Rt/eYFcdE4B+La81ci2P0X34O2x3k&#10;wzf078f3pr3wXaNv68I3H6l2MYIxNpR9oY0EYuAcsg/R2BkP41PmCuxdg9d2H/iodhrGujAGhhH2&#10;AnUHcoB7iKeYMxKecjjUCmNkOqDuZXIkPjpdv300u6/Tf44Io9RDja1Q7sTPE1n4sb4+MIyU136v&#10;g8Xo9ixZ+GStCWwpRElskZkYsVLc8kD0TpBh+n6MH5oxMcduOTDdfv7Wdvv3T3bba/efbLulSR++&#10;YIF9/2sX2V+/ebX99VtX2+/fOmC/f/ug/UHyx7evsD+9c5X9+ZtX2Qdf328/enWnff9lWRNv7LE/&#10;fuNK+9v3A5l8+OwZ9subZ9qPDjTbD/ZLrhhtPzw4yn5wYJS9t6fFvrGr3t66uEZSbU+dUWq7FqTb&#10;+GL1t8Hd3ONALS0vh1KKSyq2KAJh1HVmR+k3JCEJ67iusESkUIswKC1CBQAqOg8f0sOGDezm5V0K&#10;hVXM1jdjVK6shon2ys1r7DsPbLZ37tpgz1+3wm46V+Swscn2bBktcphgu7dO0nuBMNrtitM7RBbt&#10;dtnmKOhdX1loNYy9KBFhFGWJMEQSIozC/HQrKMAlleaEkZ0dLAxIIjV1mKXJskBStI5lkRJJkogC&#10;8sAlNVyEQXmPRBEG4zVwVSUkyGRSh8Q3P250qV18/nK77mqZexumejpmkjoCpiikQZyAXPY6WRb1&#10;bmGIxATGdLYkveTZozPtuh2jRRbT7LlrgjuKyZEo9fHYvg57ZI8I4/J2e0BkwQRJ1It6TIRx/6WT&#10;7abz2u3whbPtnv2r7CEPdK+y3afPsrVzam1iY7q1VSd7GfU2Kl+KzZmvwWsgqQETECNG4WMJIAx9&#10;bAbnebA7Iov6ymwRcba7qygj4sFuCdoPmUCZIp0QfwjkgOVBmmtMGK7tRRoepr2ThsCAkiLI0YTh&#10;LqVYot8AyJFjAAdqEQUrAgAh4B0Hvd01IOHeACfAMJ4B0LOABPDBlRKWQQsPIO7b+0IwAL008E7A&#10;DzJA4B0HrHGJsB6CmkcEP3icKso+94/jLnEJwB6O4/j4dzjGSSHW5v03bpWQouyALnAFxAFz97EL&#10;7INmDrjjU9c+18pFlL7tSFyJ7xASD/RtIoCOiT0MetRvF0A9COvBYgPA0XZjkg4gHRM6792TEaLv&#10;FIt/L30Dv56fw7n/K+FYiJ4Jg/iv2D2TkqT/Zanf/h8I90FlYK8QzP6IDCSQAZq6j5cR8LLOOA5A&#10;GOvet6PJA8wSyILaVKGMiSwCLeNim4zXgTAoaVIQWQIc45aBAN+JQdsQiAJiKRTwe1VaSp1IQn2r&#10;IKxzHZ+a1ckiKoeSq+1RORS3NCAx7lvP4tgByWmJO4t6Xamkj0thI5uyY0yWXbtriv3irTPs99+6&#10;yJ666QQB5GS75eKF9vPnL7W/f/uQ/ea1vS4fSH77xn77nQjk12/usZ+ILH748iX28zd22x/eudI+&#10;/OaV9tf3rtc5V9mfnj7Vfn3LdPvJVa32oytb7f2rR9v7V45y+YGI4zt7ZWlc2mDviDiwNh7cVmJb&#10;pyZZRabam0gjTrPFHeXkEFsXIov/JQwsC0gCIcbRBIEwELOQ8jxSXPVeCKgPGyglrOcx1u24Y6zL&#10;scdYQr9jbM6YDLvlgsn2wrWL7eE9s+36MyfYnk1tdvmmMbbnlIm2RyRx+SmTOuWK06Z+lTCqyvOs&#10;qiw3EEZxlhWLMApFFPl5qZaXm2K5OSlOGMHKSBJJDLdktyKGWnJKYiAPF+beDi6pESOGdApEAWkM&#10;SxyodRHHCKyNge4CIKNm8oRqW7Nsks3saDQGY42UdoWpC1kwOKq2IjO4drQk44jg7CBpozX5Q+2C&#10;dbU+QvsZpl+9QoRwIFgQj4swHpU18dBlk5wwHtpHOZAOe0KE8ZBI5LYLIYsZ7op64Mp1dt/BNXbo&#10;/Pm2fc0Y62jNsqbSBJvYlGnTxhZ6vRvq7HhJC8xoNcxAGuo0LCU0XAqeUdUTUmEQFiN9CdLTMYeK&#10;6SELNAncAdTESpQGgNUBUQR3k5YCiLjMh7sD9NsJgKA0/mEHmSBfBRrtj0jEgQTRsU4MukYMPA4u&#10;EBCgEwEZYHI0YbAPtxguDAdagFjgDDC7xg2AuwDmwQ/uQU5t80D4gD7uE+ccAqAEOhN8v66nZRjF&#10;HjRs19gj8D4SrAy/fSInxLVwNOsoLZbjYtE9Bm37SKaZ+9oBeD1nrJUHTT1a591G75f3HO8L41u0&#10;LSIGiNpdM5H4uwWEo3d89DZ/h5EA2LgBAWbmMkfDdTeJwCrs02+BsY9gd01e7z4SfPuQCNceKUsA&#10;ceuA/5IE4NexXJ9zjiKMcP4Rwoiv60Si83yQJUAq0I+thrguVhgZHyR2CflvJ49on68LoOO2L2HE&#10;vAskEAN8LIC+tnsNLCeZUEsLCRZFOA7CCBIIg21cx68V79M6pdAJ6lIBtzCbAorhOk5ckthFhXsn&#10;WB0QBoNM+7mkqH8NlcIyQgpDa/VIO3tTkz135wn27SfOttsuXWoHtnfYK7dvtT++ud/+9q2r7I9v&#10;HRRh7LPfvr7PPnhzn/3s1UvtvWfPtW88tcO+88x59pOXdtqvXr/cfi/i+NNbe+wPj2+yX9001Qnj&#10;xyKMH4swfnwVhNFmP7yizb53oNW+jXvq0kZ3URHTuGVDvi0blWB5yd2FDT38ndUUhaB3J2FgbWgJ&#10;STRStiUKhDfinoq2N7l7iiKMyR4DppBhgd53VrLaTSIZYiSlHG+9uh9jxVn97ZQllXbz+ZPttvMZ&#10;ZzHW9suiuPL0aXZQcmD7NNt/GtJhByTXnDPLDpwx3fad3hEIo6wkyyogC0mJCKOwMEOWRVoIcsui&#10;yMnCughkkZ4+wuMVWBTJyYmWJElJIYYR4hgEvUeKSIhbYF04YUhid1SiSAM3FTJ0qH5LSNus0j3U&#10;VmSLJCgKFkpO4Pevr2KAXpZXHaVcdU5agh68l2WrIazqyLd7dk6w126c6fNeMIKbMh8+BSujuXFF&#10;eUZUuz16YJo9un+aPSKr455Lp9hNF3SokSy0+69YK7JYa7deuswuPmWyLZ1WZs1liZJhNndSqS2Y&#10;Wu11eCAL11zomALfNJn2jHpm1qt0LanHn6l9vtS90YgZ0EfnpGbU0EHdPeANYeBTpSigFwZMCOUw&#10;XAB1XQNScKvCASkCdIBA4gAVg4drjgAEZCGQ8XMjEIuOOUIYXE/bRbY+haXA0i0OHRuDlZNMJH6u&#10;5IgbBNAGiHGbBHAOxQyRsN0tI3elaD8AL0D3NGGAmt+cL4kBOWjr4VpHtPcItDslHOfuNt6LJNxT&#10;EMgVbdwDrYlhXygoF57fXXRcQ8vOYG38LnhOSXjfQfy5/XrhfI/rRO/ECUHv+oibT++Q/drmAB1J&#10;rL3HGnyY6zwAeYpIIlVtAsLgnCOAHtbjwDDfLAyqDGVa4u/q50TX9nN4Dt/Xr/P/YuLy3yIDH4mv&#10;ddw1HkgWqH6FMABYaejEIY4QRlh6vCGKI7AMLigIIJBGKOEfwD8mDAd9gblXs41Iw60LrAQdC/gH&#10;QkC5wn0lgTyifVgSfi7rkAVVAXBDxeQhsmCiJj8u+l/uJcRGcHkF0sBCYqInJwxp7+7q1rsajjtR&#10;ik5Oaj9bOr3Crr1wkR3eudx2ndIhkJxhr92xzf7yzgH78O19sjIus1+/KtHy56/stB89f5699+QZ&#10;9u7XTrP3nj7Dfvj8ufbzVy+x3758nn346Dr7/a1T7NfXjpKMtl9dN9Z+ee0Y+/k1o+ynhySQxxWj&#10;7Hv7Wu293U323d0N9vr5lXZodZbNqNF3GN7DMnW/TEdbX0JsIridcDlBEsxE2EyNMJEDZBEIIxzn&#10;ZMJ2HVevbTUMkJW1grUB0VJ2nvlrBvfvqv7fy6a0ZNi565rsmjPbZUG0275Tp9jeU6dKOmzvtmm2&#10;R7J7W4ftOXWaXXnWTLtc2y+Jg95lJZlWWpTplgUuqHzIglTaHEk2pJFi2SILXFG4oEifTU2XRSHy&#10;SE4ZLksjMQS6EawOAt+QhkgB6yJRyxDHGOjLYWyjnAhuKhFIapIak4+4He6NmHENjPbFFYWWXlOe&#10;ZY01eT4IjED3kP49bGIdNaOafET3i9dSNHCyE0ZwRzFhUntnkJtR3o8f6JBMswd2T7XbL5lmt1wy&#10;1+7eu8Iti9t2r7ArzplvW1e12ZTWTGssSdALzbE1c5tsyfR6n/qxQPeXhoaPRSDLIDmhh6W49JL0&#10;tlQtU7VME4BmiEwwLylHTQ2soToeiwKyCNaEgBOgBXAl7oZiGwABYDkIROAVAYUTQywRgDlosVRH&#10;QGJNNJwTwI5jOiW6rscrdEwAQwGNrgm4OPHoOK4dA5iD41euzTHMVhe2+z7ff+R/YtJzIIusojBu&#10;JL5GtB+rCHCMwDps+78SwFr3E1lA4X7YF+43lvia3LPfA6ToxBjeg/8vx/p9h+Mg46Ofz98t15GE&#10;/41E67wTgJZ3FcBd2yEHtxSOlgDW8XHx+yVQzLwpkAXuofj9h/+Irynx5+J+ICRIPXzP8E3Dffm9&#10;+T3petE9OjlF/4sw8txHpUfg6RlGvi0EitkWgtCBGMKxgUCYT8NdSQJ5loE4RBBa4v4JcYyg3Tsh&#10;QBaRdFoYnRJiGk4InW4nLATAP1G/pQ07eRyxMJBO91MOhS+DuIXB+ZCUcOIIIYXf8bmQBkFylLfg&#10;ZguVgemX6XqPTLFLKRAIpakixeZOLLe5E8pt9phiu2xrh71176n2/jPn2E+fP1tyjv38hSA/efYM&#10;+/7XTrHvPLZJlskme/fJLfb9Z7fZL5892f7y+Ar7x10d9qfDY+3Dw2Psj1r+4cZx9tsbxtoH142x&#10;D0Qev752rP0cy+Ngm/1of4t9f0+jvXB2uZ03J92aC9S2hvXWOw5ptiFWEVkQ5WkuTgq630ZIxIki&#10;qk/GuvY1VegYsqdKU622ONlqRRzVBSONmfzKcoZZtt4F72xcQ7atnVNjZ6xutdNXtti2Zc22dWmT&#10;bVuqdcnWJS12ymKJlqctb7VNCxtsw4LaQBjlxSKLggzLz8OqYMwFWVESEQZkkSPrIjNzhKyL4e6O&#10;ImaR0kkYwzpdUJ4ZJaKI4xdODJCErAtfJ5bhrqkQBB86lMFcapCZCR4HoCQDjZagccguytYy0yqK&#10;mecgXR1osAdFS9RgzlhR5S6ol66b7mTBmAqsC+ITjOh+8LKJIoyJHuRmIiWPZ2BdXDbNbt812+7c&#10;vcTuPbDa7tq/yq67eLFduGWqrZxVZRMbUmx8faot6aiyzcvG2pJpdXr5aZZL3Sw06EHdXJKGdHfC&#10;SE0UUQj8nTC0niHQz6LKqhpisrZ7DR7qYIks4rgEWmMgDC0lMWF4/adOQNVSYBcsjQjkBBCIuyUE&#10;LMGq0H4XrIhIE42BD4CJ1zmH8wFCbfOpR/XbQQcRwEAYMRg5OEbA41q1Gprvx4USaalImjplp7as&#10;fV4ag+N0fnyfgDRZXX7/0XME4I6uraXv073FoBnO5xm1Tcc4CDo4artAIGwLv5284mseRRjhXQp0&#10;+Ra6jr8nrbtriOu46BxdL9xXeFe8k3gZkwLLAMQQhkBH50IeoeptdH8uHBcfG70XHev3q+ODsI3/&#10;4P++ShjcT+c698F34n451vcduTeu75lI3Af3pOt6UFrfBbLwarsCdQd4Cke6RJaE9gdLAQnaudf7&#10;kgUBYUAk7Auuo2BN5KUL1AU27v5JE2G41SAt//8PYRTGVoEEUihUX2cdciDeEVsQLMN6tJQUizCY&#10;HyMmDJ+ESeJzceh/AmFgZQRrhPmzKQXPfv6be8vlGfWsRxNGtt4Xz067T/Q09+6+LZ/n03uY0pxn&#10;Z61leoMOu+6CGXbTztl2z5759vDBRZIF9uD+2Xb/vpl2z74ZdrfknoOz7LErZtpL+9rttZ2tIoA6&#10;e+asGnta8uRZtfbEGTX26PYae2hblT2wrdruPaXKbt9UYTedWGaHTyixq1YV2rZp2TaubLjluPus&#10;vywD5gKnJMgIqxbYE5vwUiFeJoTBehKWHu8I9afIkiLw7XWmZJngnvIBfzo/jBZP8lIjbGurzrRJ&#10;TXnW0VZg00fl27S2XEmOzRiVY9Pbsm16K5JrMySzx+i4lmyb0pQZWRiF6VaUL7IQSRxNGDk5sizc&#10;FTXS0jNEEIy1IMAtkkhKCe6oJKwJLAuRRdLIkB01MnJHBatiQIhfOHkQ/BaBSLA2hgztL6IZ6Cmo&#10;YeyCGkYeheFkUpVS6TNLku2lJdBsyZcng2P1jGK7e1e7vXz9THvu6mmePsv8FhAGVsZDl7fbg5dO&#10;9CXZUI/t7ZDF0WH37+6wuy+fZXfvWSSyWGF3HVhlN1+2zA6cPddOWdFqc8bn2dTmDJszocjWL2iy&#10;k1eMtfntlc7MThYDu0u62ojBIoyhWBc9XSPALeWWhdazBNwUAcNtxSRLIaMlEsjBCUOWh1sZkdtF&#10;5ztZaD3WwgP4x78DmP2/LI4Y6Dg2xDwC6DmAsq7tMdj4dt8PYQRSIKMkAGMAqQBeYZ+DHUAHMKtD&#10;pUTSqblKWA/VZI8Aoh+r87i3zv+NRb9j8GYZrh/9b+d9ROfF98QxDoaAo/4vuqewrv/SMRAFJBGI&#10;6Mj/ObiyX+c4WfAuXMI+B2H+34Vjj4i/H0gq3uf72Ra0+Tid0/dzn/G5/ju6hp8b9od7DuLPcPTx&#10;kRx9P+Ed8O1EGvrv8NxcK6x76XcBe2wthJLsAnsB/dFCkJqijxlp7BdwCizjTCWAPs5wwmrAFRzH&#10;ASAMJ4AYzKlmIMGNFCZvimMSXCdo+aw7OWApSFiPJbiUdA1ifdE1GBtRgCWB5YCIGCAQjmfkMhMO&#10;QQJhYiUII9HJwy0S/Rf/78SkYznO/1v72OZuLz1brp4Ji8lJTksIBHELBCLR+8vk3aqvMD94no5p&#10;EOhOasyyjtYcmzk615ZOKbK1M8vshDlltmFOqZ04t9TWzymxtbP+v/bOvMmOrDzzxEwT7qbVUkmq&#10;Uu3brV2lqlKpFklVKkmlklRaW2r1Qm803cCAMZsxMBjjYcD7wG1j1qZZTYAdjI0XAozNsMQM44mY&#10;8fw3f823OfP8nve8ea/aRMwX6BvxRmaePOfkybyZz/MuZwn59XtL5b13F8p7rk+Xd+1NlndcHC9v&#10;250oL0lelLz1wnh5dmesPHNuvDwlpfSx0yPl9sZwubk2VK6vDZfLshjOMiGlLC9WC1zUfS3p+TGp&#10;IGLylLAsK2TCuA0WnFpdqAsySbzU60Ks1MfSDwTPg3AQEY2sFgLnEUgXmYhIkLMikK2VYVkwQ2Xn&#10;1GA5vyoReZ1fHS4XTo2USxtj5cKaSGZ1KAiDOYJOLIyXBawKiKJukyympodkTQg0mQiwxikgCrrN&#10;DkMQIoohEQYyUoXeUOmGOiZLwiTR26P9Hu8TAD92DM1Tf+AUXVGZJplxC8zNH5YFAWNWU5ubHixH&#10;Dr2pDB89UJ64NFu+/h8ul/8qsvjpl+6Uf6CL7GdjLW6E2Wn/7jPXy99DFi/r3Mu3yg+0/Zv2nfKf&#10;2/fK9/70mfJXn3+x/NUX3l6+8/KL5cuferr8wQdvlXc8saaXo1UeE5u+9d6mZ6f9wEt75dFLi2Va&#10;rN9/6I3uL81cLcMiixGRRbijcEW9qUzKupgefLhMScZEHLiiWEHPPn8CtSKLjq8fkqhEIQniEOjb&#10;dy7Q7wL+BLVm30Cb0gWOEIk19MgPIKNhd7sxIk9otKEpA0yUAYRCDEqVAO4P0KZ2jIQGG2QR9bgb&#10;Jvv6CCnbgC/1+TpIgrvSJbZsEkircJxk2KR7PwiDWXEnGeBV63R72a/33QCuyhAPCJBWfrXL91HL&#10;OZ/E9SKquwFywFl5Iy1I6b7nU/NHULXr+n7OkS//q+5rRFtSqEN5Jc1z5rrOF/t5jn3W6chgtY91&#10;LtcrB+DpUmq3E6CPG6m6kroliCP23VlDAE8swnELbbEy7KKS0I3V+VQPoLyIdVDBOInGgFwlCYNY&#10;BKsEQjBejU/nHLAG+LAUKqhHOSwDXFPhqnKcQoBot5XSs4ylWhfhlqKOqMd5U1RnWhbZHlsZuo8k&#10;M7c1SUT3Oc1z1LPLe2atCr53emURfEYbXxcIn5a2vyWwPSdgP3dypGyvhpC2BRALmNcAccC9pfvQ&#10;80QWde0lXXtF97Osay/r+XF+UW3AmlmQdXeipXubHignZwYcc1iW8rykezvBM2FJ2+kjdR/SCMJo&#10;hBUN53olfV7mNQljfWnQVkis0lfHd+gePCAQC0SEwXZb5LHt+5KIHM6vjZYL62PlouSC9ncku5vj&#10;Pr64NhqEgctnibjFbB3FPQ1RxGhuyCIIY7ASBT2jYms3lHtLZQyj0zMqx1+YNEQYSF8ljAh+HyqD&#10;A3wUemgzg2WNrrO2KFioabqsrzIeZFRaUa+I5pHS1/NQuXZ6vHzhwxfKz1+5V375tcfLj0UWP2Rc&#10;BfGJz9/xQki4o37w8k1bFj/6M6XRO0oWxvdflun4WZHFF14qf/2ld5S//OyL5Rt/8nz59EfvlPe/&#10;sF2e2pd1cWGqPHn9RHn3czvlw+/cL+8RaeyebpWBww+Uowf+jayLB8tw70OyLh4qo5UwcENN4IqS&#10;hQFpkDao8/0ilVhCtfbsgShEDA4Ma7/pNtlFGB6pLUC3dQHQA0KSRiN3miwGvdAmDIFStyYN2AJM&#10;AEpYHUkWUdaE4WNADXAEjAA1ygS4WvQBBRGEAFZJEBZAm26X2g/tFuAMUG4IA6BEsh7no6zq0nGM&#10;3o02+xo+pzrsdlJ+CcRgLd7tS6E+5dM1GlB3mo6pizp1XwG8UYfnuVJboy1RTxILzyvANuthG/U2&#10;z8HtyfuJ65Ju94+21u5VJp4n9x4S91bb6LqyLOk6Jq8lykW6hLYhOsZSI93WBEu6SiP2seoLoJdo&#10;C9Cz5KvXADHQ67uqgDlbiQVXkqWWybJIuJzC9z+n/BblTbANrT2APgkjpIKzAVqArbQkF0C8sTQM&#10;/gJLAz7WQBBEuqBMLNrGefY7JIJ1QXqWTWskLYpu0qAeYiXRnvoctG/SEskk2dgq4lnovZjWf4GF&#10;gfURz4x7P+y6WJKWxa4sLHwlK4BBvAgLGzHxH0vEbp2cLGdWJh1zpYOOlyEWMdDVl7jBDK4w/XeM&#10;KYkAv9o9KRFZnJDFhbBO/vKsCANRO7EwLDOyNngGumesjZMiCi/pKjl1XFaGSGNVaWsiC7uusCqq&#10;hUEPK48UFzlAamdEHFsiC0aQn1+bEDlMlPOn2JdAEhvjIojJcklycX3cx5fPtsqecPDS6cnXEkYE&#10;txnFzcSCrdZQmbQQtxgUSYgYiFFUNxS9n2xV1C62Q4y7GKIHFERBgBtLItxQQRpBGIz47hOIMuJ7&#10;XmTBZIKMht7amHWPqFMrjDAfU3v6rZmjre9tjpRPv3+7/PTLd8svv/5E+ckXHyv/KJL4McL+F1mO&#10;9Y6707Jq3o8/f1fnH/P2h5+/V/72c0+X73/ppfJ3r76r/M2X31W+035reeX3nimfeO+18vydlXJ3&#10;b7a8+cZSeenxzfKx37hePvVbj5V3PXtef8BAOfLwG0rvI/+2jPY+XEb7ZEHIcmDt8FERQloZY0of&#10;ZhSthAC3l091UPuAycKEYekmjCSNPIYwqu8dgBdoBFlgiUEiIotKGCYTpXcIo6PNNhoqoIN05UsJ&#10;QAMEfwVhIAJv96KBFEQOSRYRuwCA8XVXv7c0JZMBxKKPzlvVYQEoXR/mf9SXkmQT+eJ6SRw+rnkC&#10;jCu46uPD5QUx2QXTdd5Ab7LI54A2HvcSddKWqAfQZUuZ+9rRJQHmknxW1KtyKRAGWr+F8nmu1hm9&#10;j7gPnZP4mlWCjGLr56X2sR9kU/+3en0Tk8mA+ES9rusH7CEDibbdlkQCJTLbSmshwJ59Ewtl1T6s&#10;DNLdJdyACUkQvxCBINQFYQDsEpMGUutHrNkrL0AMYON+CmIA3CGM0JYNenaraCuQIz4RAB6EFMTA&#10;tpIAdei4u74TOrdUyweQ6thl4nxDHBK3TcekY90YiJN4uB9dk/XUIX0sXuIHPEtiHkwUitXha1cx&#10;wdkyOmxtfu/sTLl9aanc3l0qtyS395bL7csr5caFE+UqKxFutsq2AHsDslG7l6eOyJo4Wk6qrWuy&#10;CNZFPGus4a17cduqsI9ltSKBIHA/sY+sssSrylAOfFpn/e/jsYJfzGorq0Jk0T34DysCN9u20iEM&#10;AuY7a+MiCnpfBWFckFw0YUyILEQmOsf2qgjjsgmjxjAWF8bK8fmxsjA36m60M1OVNJhY0EFu3FBd&#10;8QoJRDEwiCUh0rBrCgIRWQxUssCKsLAPaUR6TEb4SOk9ekAffW9ZXRov2yIKxlqsn2yVM+tMq97S&#10;tVV/PyNvH5QpNVD++H075ZfffKr8r+8+7e3PXn2i/OLVx8svvqrtV58sP3/1yfKzrzxefirrg+3P&#10;v/KE5EkdP1X+8ZXnyg9ffXv50dffXf7hG+8tf/vKu8u3P/228vLHniy/+dLF8uaby5Z/9/R2+a23&#10;75X2x58un/ndZ8pb7m5KI1B7ZV2wZi7BbXpEQQ4jIoYhusmyhSgYDFZH/zJ+oTtuEfEKiIJtuKNM&#10;EsQdsCYsYRFkl07v64VNMSkYRGIb0olh5KC8hjQMRgE4aLoAUVgbHTAKjVxSgclpgJZdPgHYJgME&#10;8K7Al8QBYfhc1/kMtAbYd4A6AS7yRb0W5+ucR2tu8mk/wLRTNq5fRfeXmv0E3SYBU6UblOv92L2V&#10;92YSAKg75YNYAOFog7tOp/gZxjNvnk+tJ8pEuSS42AfMAfawAOJ+VG/39ShX0/JZsOVckkXsK6/2&#10;IUGIwnMoIQRvdWzQVx1BFtUigBDY6j/wsQCTWAOupbQWSLd7ivKSJA3HNchT84XbqM8kwH6AtwAe&#10;0BToIeEqCfCN/JAH7iRAPMA5gJz0I06HLNCOkzA6lgKgDhEEobhcJQFfx3Wi9es8Gran7JEAqACu&#10;0skDUWR9sd9FGGjvAuqlem2mzqCXFv8T8T7ijqwmOa5vcEzf6pi+2xEphENSEPnOh1EMpQwO9RIo&#10;75EGPl1uXVou++ePe7naq9re3lspj11dK0/e2ChPXF8vd6+cLNd2FpS3JeIYEBkcleg+JJDBKoSB&#10;O6taFiuSk2ob03ycFCkxettrfWPVSNZl5ayLgHCVxTKvIVgXm5LTjOOowW9iFsj2yZGyszpadrTd&#10;SqGnFS62U6O2MrAocD9dOj3RkMbuxmTZ35oqV85MijSqhTE/OyJtfqTMzQ6X2amhOqEgs9BGjyjI&#10;YriSRbibCGpXEXEQw8A1RXr0fuqxQA7uSpvSL+ui96CnYRjoP1TmpnWDq1Nla31GMuvusydlbRCz&#10;QKtm9C+DxPa3p8tf/NGd8n9/8I7yf77/Qvnff/lc+Z/ffa78y3efLf/yF9r/znPlf/z5s5JnJE+X&#10;f/72M+Wfdfzfv/Vc+cU3Xij/5RvvLD/51gfKT/78g+WHX3t/+d7n312++ocvlY+/50Z5y73N8tTN&#10;1fLC42fK+17cK7/znuvlTz/xbPn9jzwhLeG4X5beQw+UwaOsx8GLEwQxiIggWB6SKUo8MO0Ic/7U&#10;UcR6sYI4OiRhl5S2Q+7R1EUGSRYS4hAh1fqATJTHYC/wwKeNOyp6z7Bfj50n0kLTDnAyAEESEsjB&#10;vXvquQC+AEfn7UonDcDPhYEM4FUaa0Pn0d7R9hMQDbR5vkr0viE/eai3EgBAyTU4rmkJsABqByBJ&#10;D3JpgB3J65ooBKgCTbdXZYIQQpI8rdXr/nxvXL/miTQBfT0H+Ge70lqL5xLi56T6KO82V4vLz7FJ&#10;75awEOy6cpu4djyTkLgf3xv7EreL/1KC1jspkpikDikw1OU6LQJ9AXzELHA3hQUBKdiSwPqQQCho&#10;y6+1RCAL30MSBkSB2FoAcCPAbI0dzV0S7h+sBUAvAD3SArBtTQjoAXysCeQEg+0oo31ryNKIVwSU&#10;AdyVKASSGauAMIIIlE8CGWR9pK8S6BVIArYEgJEkDFxidj9BGhCGhP0gL+Z+Qyp5zA7qPo/pO2Gs&#10;EKt60v39TWVUyt3YMX2TKHkogUpHUAw5Huh90AoahHN6hfES44V11c9vzpQr544LO2RtiEjuXlk1&#10;aTx1c9MEcufycrl8drqcWR7StXE3HfG98kyIQdii4BnpHh2PWBAZLEAQIfRyoossgtXiYDZEQbzF&#10;MReRBUSRIusiAt0jjr0Qq3Ds5eSwt4wQx8LAmrCsj5ks0iV1cUMWxlar7J1R2unxIIzjIooFCWvd&#10;sgzr7NSgSGNIL+dgjLlIEWmMjeKCul8Y9T2Guwqrw11oD4tMYkT34CAD15Rm0jgkItEfM9hTZlqD&#10;5dRyy4P1mGuJ3lAbIgwW7KFXECN2mTmTUb8Mef/oS9vlm5+8Ub71yf3y9U9cKa/+7uXylY9fLq/8&#10;zuXyxY/ulc995FLIv79U/uwju+XlD+2WT39wt/zRB66UP/jAzfJ7H7hTPvm+R8vH3nWj/OaLl8s7&#10;nz5fHt1bKtsMhpGWcPncQrl56US5d22lPHf3dLm7v6qXatB9tZmIj0WPcDNhQTCDJ5O4eeoIRiFX&#10;wrBAILYs6raLMCwiABOGyaL26jFRpHAcaRAG1kfELn41YQBe2Y01ASYJw6LjtCTQnvHVOlBLmgFO&#10;4ARIsm8hPYAzQDNAOgnAoF2FY5evQGciqtdKUIwg7FGDmvMpPQaLZd1s1S5EaVG/ylcwtAjUkjCS&#10;LJyffQilipeA5VoSD0RT2QRfAzBCGylnkOda0e54NkrXOa4DcTXAneV4Lj5mqzI6T6A4gsWqT+U5&#10;n5ZFBqN/NWFwfdpBeowVMPjXsm477eJ8lanxQyYArIKGMLTPvGbpOkoySLLAGsGVZbeVy4av3qI8&#10;ISqHu0p1dOIRkEYQBi6jHEzH2u5YEpAE4JbuHYDaWrzAzlYB4A7gVwsAFxLn0KLRmAF81oEwQZCe&#10;eQWckAj5IYGMHyQhmIB0nrLEEKgLTdykUttCe7FaGiLTfZlEsGScBkEBzLIumKJH/xuWA2Qx2Muo&#10;aFkSEEa/vjNZGozlsfLGd3wMOWAhbYxekfr/eF4nZvq9/vnmEuMkJgXELQHudLmyNW+rA9J4/u7Z&#10;8sztTRHHUtk9zcwVDK4T8YpQIQkTh54DYpeT7n2DOnE1SaKLrURpJgoRRsQmRAq4oaorKgnjjF1S&#10;OmdrAoKQlYFVof2dU4isi+qawiXFFpIgjoF76qIsjivbIoyzXYTBamd0Z6WX0qIevtdjFljOizxm&#10;9ECROe1zPNvScWtAHyVzIR2T1tOrj65P22P6kFjDgpXyjtrdNKGPwrOlijhYPpT57jkPMUEWZ9aI&#10;WcyWdXpELbXK8bkRfUxHDbIsW+o1hQXOuGhY8nVXZtPVjbFyeX1Y+9Hl6xxMKbbe0oPfWg45q/2N&#10;Rcw4Hr5eqrkhlafL2oC1CTQpPjZGATOApzPCWOanXgpeFl6amClUJCBCYDI+iILpKHo5NjEw+lmW&#10;BOmQxtGYyqJxQ2nrPLxgA50Ru2FdBFlw7LESIgkPGBM5mCAgEm+TGLqEY4ggAUzPONwXOq5pgJNd&#10;IzpOcLVwXuL8FeBym/tRb9ZTgd3gBlAFkHrfwFbBX8dhYYQE8CqfAIpeOxBGlvd60wBmrbshEIR2&#10;6L9BGnJQOXf3rEDq/BbawDU67cl5jSJvtqvr/tRGRlpPqr5J5XE5pTMHERJB4ArK1OE84S7y89C+&#10;25DXS8KQ0CZIIjR9Ced07IB0LeN7qmV9n3alCdSdp+bVuRDlE8ibCLUfbicAnvKQhZ6t08IaiEn7&#10;Khn4HiAaCEPHlMMKmazndG3XCTGIAOx6kjhuobQkjMa1I+ugIQyBMJr6inAi3U4J/EEcEVMA/CEG&#10;k0MFdSQtguYYAuDYUslFwjGkgLyWMJYruUS9A0rX+Rm1R6ANMXRcYWFhpJvKrjVJaPIsayrMggj0&#10;PdvdJEUvu7iDDyHs69uVQBh880zvE/ke9rmMfzBQkED60jRxhmFZBAHw9Era3Zwqty4uljffWC/P&#10;3Tld3nxzvVw/v+AYA4Hrk7q/U7qnNZ4ZhAhhaN+9m+jxBGlgWYgobF1IcEGd0TmC2QS23QOqWhRY&#10;Guzb7SQywPW0Q4Bb4u0aZBFpiHtHVbIIGRepjZer51rl8tYkUoPeakQK68qyVOBJNWZZ7M0C9ciy&#10;mI7ZWj3ZnoiDab3jBWPGyD69xKxxXIOj+nAaLVQfKJov2jFdIhdlyWyIIM6szWnLTK5TXhKWbr2j&#10;w7JECIgLfCEMr7Ur1vec/UwDzbTSTE7XiNK1PerFeyQ9Oo/kGgKeuTQmwjvM1pPk1QV9DrzRE+mR&#10;7jUFPPEdx8rzMOceUJ0spSpiYM4iCAFXk0iBdZchDI4ds6iE4XmP9EId04s0MCjCEEnEanmhneSL&#10;h/XA87BFoRfScYUq6XpK68GxB+/LcqggnqAc+xL34um4Sjr+8QCoRhs1CFOOfAGg4UaBfEKcZgnA&#10;NogJvCibaZ36K8DTBomvhdQygC9EgQYL8E1KQ7bloPfDZEF5CfkD3FM69Wd7sk4L+3lM3domybDv&#10;NGvwqtftgxyj/bR9QkA5rnO4r6xds6WctwGm3C/HbldtQ4rv09cPYgqBOKIexDGBGk+IuqkvQDpc&#10;QdwfgB6gbxeR88X57t5M1O+4hIV9pdctEgDPDMr3X4ft1MQh5VX9xDGwHASWbhPEovwQgIPEkiCO&#10;IA/cUO7tpGODLcBbyQN3jslAYA1gZw8i/O2AuV1H2hrQBXi4jgz6Oo8bypJlDfhBHEkYkIEJAYWP&#10;8pQ1OUggGNdB/ZIsy/XsYupc3/VoG5ZGtTB8D7iClE8EMytMSutihPgF36SkiSVagczvtpKGvm8s&#10;DAbfDklI82BYlDvtj6tMS8ofPaIgMCutws1VtQ1wv7TZKjcvHi9PXl+T1bFh1xW9MZnWHKuC3k4R&#10;lyBGMWDlF9LwQD1E5JAD90wi3oaV4R5QK1gQbCGOYccrMk6R1sR5ekA1kgHuiGHsnZ6QiCDOTFj2&#10;ZWFcPtsVw/Di47pwLEQef274CKufUMcrfhlgcFkgXUP57d8UafCBWMvSy918YHyogN3QAb+kHpAH&#10;QUhOr+KKYrLDybI4N2oLpf/YQccsPNuoQLhXfyLC9NKsM8A6Bixs85CEhW6YYptpslnVLdZVjumv&#10;IQSnmTAkIoQez6bKvkR1scgMhMOaBCwkEwvHMHleiI+1NWFABJCFCYMtE9/JyrDFEelJGJ4ATy9M&#10;EgZkYYtDLyNTgvBy4XK6nzBECpUweF4ZxAX8HdjmHGCu59mAMvuAIFZFFUARAWzR4vk/Ij9pocl2&#10;XBwBygZ7nc+yFo4po/0ggAA3A66OE8ztt9dxkg8gbRCt70K3tARQWBtug9sTgI2SAfh3E4Z7X1XA&#10;p/22QgBOAyJAWPclBNgdNAaAJXZFcVzLU6/vz22XcM/KQ2Cc+wiXTAAzkveK2Hrh2PfcaZ/rpQ2W&#10;vGbsh3ZPgBlNPcA5AdrEQJdNwBpQ1zUAdZOWxCSgcw5Q1/10JRnssSAygK06Q6iTvDH4jmu4TNOW&#10;Hl9zXuVwK7lXkL7bGR1TF1aD52XCgmALMQhg7f+XtXFc14wgdtXuIQvhQBIFa0mDHSiZJg0IQMDe&#10;sQAA/cATu6AE9JYkgCQMtsIYAtlNMFuShGEyEfjbXWMiwSqhLR3J9uHSijYwyA9XWMRUmgC7CQTy&#10;6LdVSUyCtdqZlQE3U7fyxvcZa4UEWTReAu3jNcgJQ5M0PBGk8kIcjB7H0sDKWJ0bLMf1/8yNHizz&#10;UpxW1CasgCtbs+X27mK5s3eiXNuZNZjjZopeT0EYiK2MJIbqenK8QiRh60ICUWyvjHlshceLiCQi&#10;XhFB727CiJ5RExZ6S5k0JBc3xnA9OWZxRXJVcl2E4aD3RmNhqIFqyCk1Co0g/mj+KF4KiIIHL1NP&#10;N4+4G5xeunhhe63ddAiDj52PCq0Xd8pBf4QrMs+2N6Yd3I5V81perGlhflQPvEfgi9b+SJ22mrhB&#10;rEGQwloEzJTqKa4F5gjk4kAzAsGQpvPOr2POkeY6DjN7apz37Kq6Th/iOsKSaQLWSQK6pglCGojX&#10;PqgE4fUMRA4mC0iCcRYmi0oQesEc3NbLxEhuu6ZEGGzpPmvC4GWEMHjJRBie0kJpBnyBGRoupGFi&#10;4QVOYgDE9TwB8m7CwH9uIK4g7/7fCYAGS7T70PCTMOJckkYI1wlLhfS4nqWeB3ABxwDp7G4LoJKu&#10;d8DAVd+D5l2QAKgAWm1TgH7kx6WT+dg2JKPrcS+2JsgrYAQQkywCrKMted7A7Gt0gD3JxOCfYsII&#10;UiB/Eka4y8ij8yY4Ce1wXZ174vqh0ZOu/K4nQBqLxYShNmEl8J2YNAB2wF5psxCFyUJllC/iCHRl&#10;BcRD2I8eThBG1zF1Vpmd6NQBkcTYA9K5hkT3Qr4gho5bxvVI3KtJROEJ/QhMG1wlWB2QhYRBdDFg&#10;LGIN4AEgj+bs3jnCjSCEDmGkJWFSMBFAChAFggWAyymAPfIrD3gjoEzcMUFo633lgRBOMuZAdRE0&#10;j4B3EIe7nlbCcPsqEVHG6bpeEkZYGsIwCUoEK2Cy9gtT+UMagH8ob/oW+Db1vWJtOI5RCSMkCMSk&#10;UZXBsDRwTYmo9a4sSpleYUDe7KBdZmt6ZgSaGdeAdn92ecjxhGvbM+Xu3mK5eWFeoD0pQsCCoEdU&#10;f7UwRBQiZoRYhQWSwKKQnBNJ7BDAPhmEQVde3FAQgwflSaLrLISBC2q07k+IWIJIIsgNYUiwLmRp&#10;XBVR3Dw3Vfa1vZqEwZ/dLf7jMDMlaBP2CTL6UDec875Y29GLmB+aPx69tHxQfJB2b4wcdPrq8RFZ&#10;FDK5Tk6Us+4RNeclVuklNTbaa8uC6bJZyIZlJj0tNsBvsEfzD23fU2sb8GOK7VjghvgC4M4+ZTrW&#10;QjfhBGlEOZfVsQlChGACqCSR4yQM/KRDEinkMfhjNUiwPJIoRAw5cjuC2xGr8OyoOuZliv2wKphl&#10;1FOK81KmVGA2oFZQQzM2gOu8rQ+JLY0KiKGBB6ABrOkzp44A5gAziCKslpDGWpCkVWFCMHlUd6LK&#10;kxYxjno9SQJnAvJrJd4D7ZOfurgOYGrQxHXCu4P23ZEA37hvk4nqD8tD90E6IJjA67wh7APEJgvn&#10;CbAMEA93T543qdRyFuer1+C6up5XgaP9XMPkU9skyXfdJKat2632ZH0B2qFEua3cp+7DcQ721Ya0&#10;FBorwtsoR3oMcgvJXkmOHSRZUIZ7dltok4BJ7Qzwx+KPwHXkgbywWLAepFULONG4qRtrIgPYaNzW&#10;xAFVu54EdFU8dgKp55fmcOdoKxwAmCECQN5WgUkhwB2S8JQVbJWWlgQEYvA38YRlAOBnoNc9g2RR&#10;IBBCWg9BDgjHQRoRDKfuIA8CxrisPF6hSYt6X3tNMI2OAsQIe2Vd9Bx4QPLGgtsbLMENFVZGx8q3&#10;6Ptr4o81xthR/OL7RGnL0eMM1mM0Oe6pbWHgi/fOugPOZz76RPn4u294zrorZ1oC+uGytylwvrBQ&#10;bu0el+Ux7biCXVEiDEaa486CYE5LIBSP1IYYLCIEB7RFGDombuHeTyIBD8oTQXi0NoFsu6HGyy7x&#10;Cgn7EbugS63I7Oy4YxaMv9iX3NqZKte3WuVaxjDwldn9BFFoG9oCDzzdUEEYdEdrfJ28+P4ojvij&#10;io8OF8WRADgRBh8DvQbO6kFtrU172o+N1SmPs1iYGdYDPiLAjcXhsSy8wM6hh70f6xGj+Ye1AHEE&#10;IUAiAfgB/ix9WYPSSsNS6HO+IIgm7TXpuLr6q7UQq6AlYQRZmDBkWWTgPSyNIIcciBdBb8gDwoAo&#10;YubZ1EQgCMgjg9jWSiAMXi4IoxJF44bycwvQDiIAxKson3tAdRFGAjRgzJb/wkDBf5JgJ4mupuma&#10;uZ8wUpIwXG/Wrf80SCPII7T0znVNUtoaeBG3I9rSOR8auS0MvQ/TJgesU9yYQRZzuDT1LoUrJcEw&#10;gLgBc99XvG8BhnGfDuJKIjhMPh3Xe+c4SCQA2QBu4A5J4mmuIYlnF2IyQlRXgm/EO9Q21cN9dAfY&#10;uR/fl4kk2tm5boA9IBWD3rhvtYvviDQJXVmxAJIwOtowbt9KGq437wMyOGyrIsEfaQiJa+oZcI0k&#10;DFsPjImYTuuCYzRzSKBDFp7HSGndgWb3XnL5ShqU0XGMjVC6CaXfZAGGELxFIAxiFeAJAA/RgCvh&#10;2gqLIsglMAegj33VpWtCEpnHaZAA56sLrKmDNK4PYajcqkiMtMYCIc0EguXR7/+Ghc2OVMJgGdfD&#10;j0QMFAWVDjGe8l7fHpZ+KFYxT1r0TAxPAYLy11I+LIvuqUZmsOqHHinTSmcsxuc+8Wz5b9/77fKz&#10;73yo/PUXfr1840/eVv7TR58qz99ed+cdejDty9rATUW3fuIdWxCErI0zS5DGYNmAPJSGm8nWAy4n&#10;5oLSdmdVBHFqPILalQhsOYg0duugvN1KFJdPT5YrxCrcjRYRUYgwiFvQlXZfpMUYjJsijH1iGFu1&#10;lxQNYJIqBoFAGOFDlCmFP1EPlweNSwr/Ji+mNSFiF7Y0Qjv0Rydg4aHyIDleXtCNrjGJYEsWBtuI&#10;WcxMDbi3FOsqhKspFtthvijWOo7FeWKBHoghrAX2IQXAPwjDwK/ynD+m9LACKkk4vcYZRA5IEEeH&#10;RPohDL0U3YQRBFBJ4NibTBomBlshYVHk1mWVNwNgg12EAVHYsmB0diWM7h5QFr+IQRiebVTPLgik&#10;EoSOkzDQWmLp2siXYB3gHOBlcBJQAFYW/S9BGpGH/6RxSble1SUxGfj/kygv+e8H0qjHZKD9+wlB&#10;wv+P1DxRPkFVwrUR58u2dghjVu/SjN6pAFndA/fjMlyjtqFeBzKwVq79IA9AnvOdrfeVn7rQ9q3x&#10;c616nD2BEnjdRtWVJNvcR16D67ltce1ZlafdcX/1GUi4r1k6gNT/gTKAfI6czgFw9DIijpBkEQoY&#10;geYgDL6zAPLqQlEaQlpYD0GA1M061Yi/y/pt+rpVZieJYYT1ATEA9osiCwbREZvATUU6BIA1QTrn&#10;PcZC3z1xgAxCmzRMEiGOCygfBORxFuwLrAHx+0kgAD5jEY5fVA8GxOKguKVDCO7FZIAPMkCptWJb&#10;XVYmIomJw3XHOZdXOTCrIRbVYREZuby2WDs8KwLZxC/skhJZuLMMnV8kKKd86yh+dPVnyhqUOXez&#10;rhLxDr5XvTM6xzQjng1X7yzvKP8R7kdmzd07M11+/4N3yw+/9r7yT998X/nRV3+j/OTbHyo/+PqH&#10;y4ffvl+2ZEGs6llCEPvbs+XuFcZxLJtAsBDo/Ym1geCSasZV0FPUkweGmylGaYf7iYF3u5U0IAyI&#10;YQ85TYxi0q4mBPdTEMa4YxcEuq+fm5XMlJvnp8uV7m61ntHwxLBJgz/FfxiahbSG/LPRNNKM9bTE&#10;DOiZDrmfNMSwAhKWL11fHi9b67IsRBintL96Yrww5mNsJCwLd0+VdYGFgCvKaytDHgJ6Fs0/LBIg&#10;ZoG1gXUQrqkagxBZHFPeAeWNUdbRq6pXhBHdXju9mcJKUVmsBR1HF9gud5SAP9IgjWo1KC36W4e1&#10;8a/zQBY63y9iQEQU6Y7C7WRLAnIgjuOXCoIIyW6x3RIWhiTJwsQR5JBgDmlEjEMvpp4xoJiaLkDl&#10;Hmv6CNL9EmAN0AEySusCQ/r+4zKcHD1oAjHQJjC/RtKl0gFHtOqwHDr5qDf2yQ9AW/tWmQDjIA2D&#10;sMGu07tuRu/PNO3m4xIQk0b+5h7YV71hMYT7BTDkI7T239QZROB7luR0F8QSwiKJ54RFk0RioZyE&#10;Okx+PB+eubYGfkBYYrLw9TkO0vCzVbnMkwIYBVkwP5FE342n1hAwI/6W6n2QFzKBENK6CAsDQA4w&#10;T7BO0uAarpN4h+rxM6nfZ7d1QYyD/576mdAOawGQ90A8E0aMyk7ghyxOzEhEALZGIAewAEyANBC1&#10;JS2OCCaHlUH7Iige4AxuOE6B4glwC9TZ2uVdCcIkgfuJYymuBn3KUI/qg3BiNHMFewnHTlO5TEOI&#10;p3CNiI3Ua6odHuxWBWKJ3lx4S/r8faFMxlLEIgt3iIE0ZG1oH+yhuzyLdcWs0aHodbqkd5Q84ohJ&#10;GPH+8f+ENbasazEy+5qI4L3P75SXf/teeeWTT5UvfuLN5Y8//Hh5/tFNB6/X1O7N48dkKYyU6zuz&#10;5YnrJ8uT11cF2nNOI66BlbGNO2qlY2FgmWQcwm4oYhSyMnZFHri6IAoThsSxCVkMkAAxiv0zrbA0&#10;nC6y2JoUUUx7TaCbasPtC7PRU6rpVusHGaYOEgysl0J/WAS6eCni5eJF5qXNPts5pwwvJVorHy8B&#10;btazIG6xvqLt2kxZW2npYz8mRu+xBk/Pp4wnQBax7nOShkSAfvjwgx7tDWmkewkrA8LAzwhZMNqa&#10;LnEZZ4AsWLPZxFCD1ZCFrRMAX2DvdZw5r3P92kIAvBSOhWgLYXjlOMkQ22px2NKoRMG0Jaw250WP&#10;sCTuC4alTzPGUHgLaeilQsK60DEEUI+TNFrSVCy8kFgdWBcA+agAVy9iuJAi8J3gzCL8ADjACqgB&#10;eh2gji3/j48hBsBdpnJ2tQUY0+1yn0YPKZmYAGyu09l2X5N641oB8pQNIFVaA8LZFjQveu3w3lTg&#10;1hatHeKIOEeINXlEeUwaKp8AbkDmGtSptCQMxBq4xGMJVDZdp9RplxDCdUmv14+2cF+6d92/CUPP&#10;Jiwa8nGfPKMAYLdbBGRNH/AVIOS34FlaEdJ1bFCvipaF70ffEmkh5CVffF8EoAHwBOAkC8gDiyCI&#10;QuJrqHx9Hp2gNvcfhOG5ntRGush62gnXVXsKmRDiOinNMd98dTMRpE7QR7ASDMjaBnFQlik/AGrO&#10;Ae4JzkEU7k3lrvsCdYGeXd8mDOVbpHfmcFmXhp3EkEprAr6tisWunkPCKROESaFeg447Oucut7W9&#10;YBlTZtiDojzkpd1YQXhNeIdR+ugp6W717pIfPS2jtyXd9cEJlMGDHnCbi29F55BKHhI8LHwvzHiL&#10;IpBkgUuOMRNcnyA2U4Wz9sSTVxdirQkBMlo/LiZP2SFrYXtlyAB/++J8efrmqfLsrbVye3depEDX&#10;WcabVReUiMFTfqwSpxBZ2LJgZlnIAoKILrJ7IgasCtxPV7TdhyzOjpsgrok8IA7kGmSxzVoZM+XG&#10;znS5IeJ49AL7U+XG+VwPQw+1YWL9CWZi3WT0MuAFyxcrhJfaH4BeRrrmofXZd6wHdVwv5RrLC8qy&#10;OCuiWBdRrK1MlcX5EQHpoQB9SEIkEGz+YDkkskDuIwzlizWjq0WBG0mAbuDX+X4dQxYEpW1dmDCw&#10;JkL4gz09B1aHzkNQkEk3YWBxIM5LusiCcRYDvUkYIgfVYbE1weC7IAQsCQ/OG3g4ek7wIun+xkSI&#10;JgSsCxOGXiwIQdKMl7AkYdAzKcgkLAcBo8gBsA7wTsLQMbEEE0Z0jw3CEBDXvA1QVyBFANkA6kh3&#10;/koOsU/5PI7rdRNGI/qworsrx9QDiALmbKP+IId6Dd4HiUdd6/ompdomgzdbwNYAHlo/C2gFWSRx&#10;xJZ8081+EIaBH9D2+4eQP9IB86hXx+Qh3WXJL0BFnB5kxPVJi95+aif3b6EnE1q6ynJ/2ictekFF&#10;mjV9gNtAHteEFBYEFJHGcVgRbg8CyIswiCO4hxJArzS7iayUBWE4dlCBHGUtScXE4jKVMGpaWCO4&#10;sXRt3f9xXQurwhquvuMASkA+uptCCLYedBxAr3T3YApiSUsCwsBNDSh3rIQAamvzyuO6K3BjMZgw&#10;qsbPlq63G0wVDqiLMGxdCPQ9s6o0a87FNrv3B7iHqwlrgvEIzA4L+AdOdVxYcV3KOR2LQ+fstgLX&#10;fH3VSZtoI/m51xniGL2FNWEG9N33MhUR47gqYRx8+AGPyWKcFpiFcsk3zwShsVCXlDwRBkpcfjMQ&#10;NVOj83/wjGkbo7Lp/uoAtSyCreV+WRFHLWcXe8v20jFZA4zPIOgcrqFdpujYGDOI37t8vLxwZ708&#10;L7lzaV7pdJ+VlXESNxTWhchCcsE9n0aZhrxcqmRhF5THVIRcxYqwjMuyGBdZBGGkENy+vgVhTEtE&#10;EpI7IoxbIo9mAaVTuiHETMyfImE0IX9UBpX8kujlwE2VpMEHwctvDU8fLgGvVdaSXRor60z3y7oW&#10;q9NlYXbIDxjNHdA/cgiCEFEwLkLSo+OeShbpjkKwFJAA9koGIooAdQRC4I+UmBxCAPxwKxF/iPJH&#10;qYO0Y7GG9DFcTEpzN1ntx5B/5pMJoojjh6vQbS4siJiSI0ghyIOgtkTp4W5C4whCgDDYdyxCGkgE&#10;sgk+S6pWEnGKSAeUDcIVdAFHgz5AxfkkEo51PkhAWwCa/DoG/EKDBiQDlFNTNyjX+gNIAcyoI0Hc&#10;GjXHSvcx9dZrBWnoWiKMAEvqDHF+1xf1UjZcSAHkFgFYt8UQ7RWo4taUzDFGwPVVAsn2IQJH3rWG&#10;LHTewA9IK32W97Cey0FnnHN9qsf5p5gVNSTmSKJ7eLpWBbLUhWtHz80uL/ZVZ8YGeC6N1u68QRK5&#10;7kNaGX7WaPr6RlxWdcWsqQB/FZ2LbqwJ9GijKGYCGn1jtuwFONFVlPPkgyhqfhEA29dOymfwR9Ez&#10;6Ot7BCANvICo9gWigKU1+AbsgwgQxy9Jk6BEdgeVYzBZl1BGdbNttHhtkSYP4E6gFqCXVowVgXXA&#10;9NscM6sqU1iwclwcjxRWkDsjLXtTmjRTZ1DW3Up13tN0QyyuOyyNdW9FKNr3IDbl94hn8lVyiXbV&#10;fbUX4uA+iQ2xNgbLL3v558MPdg38Ja4RPacYxAuh4BYHa3A7gwH+vvECoBDx3vA/6x3gP/OzUbto&#10;L2SB5n9ZZGCg3hqXJj9ebu5MelmF2xcFyBek0aPJ7xA/CLmx3bIF8vT15fLSvc3y1rsb5bG9BVkk&#10;YyIKCGPY9YY1MWbZ0zWwIohFXLH10IoeT/R0ghREEshNWRM3Vb+IoEs4lpxXm9QerIvHd+fKnR1Z&#10;GVvT/zEIo47yhoXpxrWhm+TPhjCie219mfTSrSzwUmIeB2GkVsVKWVgWp9em7IZi4aPl42PSYkbK&#10;5BhdZx9xgBpSOCSCOKg/gYF2EMZhHZN+WCzeTRgmCP2JffqDAPgkDeIfgwC/0lhzwmQBAdQtZJHH&#10;jH/orzIg0McXSTdeE4brJQ8EIavh2CETSloTDLazVSFrwn2xRQAEselaF1ZClzUBYYyE1QAJOGbR&#10;vFBYBSH0MmqENJ3HgrDGXl0cJgC9hPjow52C1ivQRpQvNHVAHzCKrYEaoBUABkgC+gI4znOs/6kB&#10;ZOfVf4fw/3EOQCQv2jAgp7QE6ySeJJBoa5wLUO/KayA/5n1bGSrbkIXqjWBvlKEdnpJCWvG8wG+u&#10;KiDzSkPcToR26sPGlUPbTBSAvoFf+6RLZgWm+PF5Lw3+Lk/7uU4QQ5AGhAJYALq4ZzhHGYggtEMP&#10;XNM7viCQnpclEM8ktHlr92ovkkRj0bHboXvlXux6UnoEptUunXePQ8BegIK758R8td6TJLrcPwBa&#10;gjfzDZEHrbWbFMJlVcthCYgEAHjK8d3a5WPgJ5202uOINMhBZUwo5PUWgonrk89dV10PMQJwIUA6&#10;XEdo8QA2JMAIZPBDOIImD0HpPARhMoAoBP5YF4D75orSRQoQx6ZkXeSAeB2HkyOe/+i0SQNiUZrq&#10;YJoLprtgpDPk5AWCIBCds+WhNoJfBIQZiwDBmKggDbUpiI326jq0m3Yyi4X+E95rlEK7pjxrxEPe&#10;x+IgKB6zTEhIE6ng0cCVZUVR3zCWBooc7xvvB8+VtSq4V3o0YQnQrZXeRnRTvbM7XR6/PFeeuLKg&#10;reTKvCyJuXL30kx5VOduVQK5fX7GMYS7e/PlmRsr5cXHNspbHj2l8nO2QrAqcF0Rf0D2tA9hMOCO&#10;axGPuIarKa0H7d8QWdzaVjtEDLdFErdlPTwquXNe14O8qmBZ3Dk/Wx6XVcP2+vbUp0wYKwuDbUQv&#10;R3t9oV/b/vbSfH9bJmp7ZbbKfJ/SQvRA2voI2tLG2vMTvZZF5VldmWjLotC2pePh9myrv90a7WuP&#10;Dva0+3oPtHt6HmofPPBQ+8DBX2sfOPBG7SO/1tYf0T6ic5xne+RISC/SG9JXt97vO9Du7zvY7led&#10;pIccaPKJLJr8/X0dkeXgcn1IV1nyh6jOuh95o8xw/wHfw/DgwfZg/0PacnywSziWDGsf6T7H8WhP&#10;yHBPWy/WfcJ5trIg2rOjvd62dNxSukijPe90HVfhfOSVTCC9jUxP9FVRngnlRcjvY4Q8ne080tL/&#10;J4nyqs//a6T5uIrL+fqdNvwrcT7ehz7Xl21uKR3xedV/X7u5dkv5uZ7O5TV5p7rzyUKo7cx3TseS&#10;BZ+r7aXuFMp2tW2W/PU6nFugrI6l7Xsb73KPzvXoWO+z0nnPRRYqo3TOW3j3JZRzWdpSzyk/+Zr7&#10;RNxW6o6yrneWsnwz2p+nriNKP9KWleDvLL61fp8XQVQhfy2jOjK9c9zbJaRpqzr4pvl+OXaazsvC&#10;sPh71rGsmEZW2dbvnO9/SWURKYoqgwQ+sOW8940d2i6CH9rnnOupaRK2q6qDup13ScfIInkQpVvi&#10;nEihLYJpynqftMXher04x3GI0mrdm9qXdRFpSLaX++tqs9sq4XnxTgzrWweLeiS9wqEQsOmNTuuW&#10;I0oHO8CC4frd53cMNsZzRvrUjv72mZXB9rnV0ba0/vaNc622yKB9d29WstC+uzuvLTLbFlnoXKt9&#10;TXmQG+emtQ15VPmeubHafuHuevvulcX2ruqjzguS3fUQ9pE97V/ZnKjC/mh7X/v7St/X/rWtiUZu&#10;bOk6EhGI23afbOm6F2bdjv1zk5dNGK//Xv+9/nv99/rv9d////eGN/w/WiMBxabtBUMAAAAASUVO&#10;RK5CYIJQSwECLQAUAAYACAAAACEAsYJntgoBAAATAgAAEwAAAAAAAAAAAAAAAAAAAAAAW0NvbnRl&#10;bnRfVHlwZXNdLnhtbFBLAQItABQABgAIAAAAIQA4/SH/1gAAAJQBAAALAAAAAAAAAAAAAAAAADsB&#10;AABfcmVscy8ucmVsc1BLAQItABQABgAIAAAAIQCIpR8BeQYAAH4UAAAOAAAAAAAAAAAAAAAAADoC&#10;AABkcnMvZTJvRG9jLnhtbFBLAQItABQABgAIAAAAIQCqJg6+vAAAACEBAAAZAAAAAAAAAAAAAAAA&#10;AN8IAABkcnMvX3JlbHMvZTJvRG9jLnhtbC5yZWxzUEsBAi0AFAAGAAgAAAAhAAyN0cXiAAAACgEA&#10;AA8AAAAAAAAAAAAAAAAA0gkAAGRycy9kb3ducmV2LnhtbFBLAQItAAoAAAAAAAAAIQBtXIJ0vcUD&#10;AL3FAwAUAAAAAAAAAAAAAAAAAOEKAABkcnMvbWVkaWEvaW1hZ2UxLnBuZ1BLBQYAAAAABgAGAHwB&#10;AADQ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84;top:8186;width:26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DgwgAAANsAAAAPAAAAZHJzL2Rvd25yZXYueG1sRE/bagIx&#10;EH0v+A9hhL7VrC1YWY0igqJtFa/v42bcrN1Mlk2q2359Uyj4NodzneG4saW4Uu0Lxwq6nQQEceZ0&#10;wbmCw3721AfhA7LG0jEp+CYP41HrYYipdjfe0nUXchFD2KeowIRQpVL6zJBF33EVceTOrrYYIqxz&#10;qWu8xXBbyuck6UmLBccGgxVNDWWfuy+r4O2YvK8v5Xw5e/k49cxkqXHzs1Lqsd1MBiACNeEu/ncv&#10;dJz/Cn+/xAPk6BcAAP//AwBQSwECLQAUAAYACAAAACEA2+H2y+4AAACFAQAAEwAAAAAAAAAAAAAA&#10;AAAAAAAAW0NvbnRlbnRfVHlwZXNdLnhtbFBLAQItABQABgAIAAAAIQBa9CxbvwAAABUBAAALAAAA&#10;AAAAAAAAAAAAAB8BAABfcmVscy8ucmVsc1BLAQItABQABgAIAAAAIQBv1MDgwgAAANsAAAAPAAAA&#10;AAAAAAAAAAAAAAcCAABkcnMvZG93bnJldi54bWxQSwUGAAAAAAMAAwC3AAAA9gIAAAAA&#10;">
                        <v:imagedata r:id="rId22" o:title="" cropbottom="11424f"/>
                      </v:shape>
                      <v:shapetype id="_x0000_t32" coordsize="21600,21600" o:spt="32" o:oned="t" path="m,l21600,21600e" filled="f">
                        <v:path arrowok="t" fillok="f" o:connecttype="none"/>
                        <o:lock v:ext="edit" shapetype="t"/>
                      </v:shapetype>
                      <v:shape id="AutoShape 15" o:spid="_x0000_s1028" type="#_x0000_t32" style="position:absolute;left:7488;top:8186;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eJwgAAANsAAAAPAAAAZHJzL2Rvd25yZXYueG1sRI9Bb8Iw&#10;DIXvk/gPkZF2G+mQQKgQ0IaYBEcoP8A0Jq3WOFUSaPfv58Ok3Wy95/c+b3aj79STYmoDG3ifFaCI&#10;62Bbdgau1dfbClTKyBa7wGTghxLstpOXDZY2DHym5yU7JSGcSjTQ5NyXWqe6IY9pFnpi0e4hesyy&#10;RqdtxEHCfafnRbHUHluWhgZ72jdUf18e3sCyuh1qF93n46CPw6JanIrb/WTM63T8WIPKNOZ/89/1&#10;0Qq+wMovMoDe/gIAAP//AwBQSwECLQAUAAYACAAAACEA2+H2y+4AAACFAQAAEwAAAAAAAAAAAAAA&#10;AAAAAAAAW0NvbnRlbnRfVHlwZXNdLnhtbFBLAQItABQABgAIAAAAIQBa9CxbvwAAABUBAAALAAAA&#10;AAAAAAAAAAAAAB8BAABfcmVscy8ucmVsc1BLAQItABQABgAIAAAAIQCVIFeJwgAAANsAAAAPAAAA&#10;AAAAAAAAAAAAAAcCAABkcnMvZG93bnJldi54bWxQSwUGAAAAAAMAAwC3AAAA9gIAAAAA&#10;" strokecolor="white" strokeweight="1.5pt">
                        <v:stroke dashstyle="1 1"/>
                      </v:shape>
                      <v:shape id="Freeform 16" o:spid="_x0000_s1029" style="position:absolute;left:6184;top:8602;width:2668;height:122;visibility:visible;mso-wrap-style:square;v-text-anchor:top" coordsize="26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pvwAAANsAAAAPAAAAZHJzL2Rvd25yZXYueG1sRE9Li8Iw&#10;EL4L+x/CCHvTVFnErY0iK8KeFB97H5qxDW0mpcna6q83guBtPr7nZKve1uJKrTeOFUzGCQji3GnD&#10;hYLzaTuag/ABWWPtmBTcyMNq+THIMNWu4wNdj6EQMYR9igrKEJpUSp+XZNGPXUMcuYtrLYYI20Lq&#10;FrsYbms5TZKZtGg4NpTY0E9JeXX8twqSjmd7o/P6y+zk9r6pistf3yn1OezXCxCB+vAWv9y/Os7/&#10;hucv8QC5fAAAAP//AwBQSwECLQAUAAYACAAAACEA2+H2y+4AAACFAQAAEwAAAAAAAAAAAAAAAAAA&#10;AAAAW0NvbnRlbnRfVHlwZXNdLnhtbFBLAQItABQABgAIAAAAIQBa9CxbvwAAABUBAAALAAAAAAAA&#10;AAAAAAAAAB8BAABfcmVscy8ucmVsc1BLAQItABQABgAIAAAAIQCQu+fpvwAAANsAAAAPAAAAAAAA&#10;AAAAAAAAAAcCAABkcnMvZG93bnJldi54bWxQSwUGAAAAAAMAAwC3AAAA8wIAAAAA&#10;" path="m,122c161,89,323,56,500,38,677,20,930,20,1064,14,1198,8,1182,,1304,2v122,2,350,18,492,24c1938,32,2047,30,2156,38v109,8,207,24,292,36c2533,86,2600,98,2668,110e" filled="f" strokecolor="white" strokeweight="1pt">
                        <v:stroke dashstyle="1 1"/>
                        <v:path arrowok="t" o:connecttype="custom" o:connectlocs="0,122;500,38;1064,14;1304,2;1796,26;2156,38;2448,74;2668,110" o:connectangles="0,0,0,0,0,0,0,0"/>
                      </v:shape>
                      <w10:wrap type="square"/>
                    </v:group>
                  </w:pict>
                </mc:Fallback>
              </mc:AlternateContent>
            </w:r>
            <w:r w:rsidR="003D49E0" w:rsidRPr="00C75181">
              <w:rPr>
                <w:rFonts w:eastAsia="Times New Roman" w:cs="Arial"/>
                <w:b/>
                <w:sz w:val="20"/>
                <w:szCs w:val="20"/>
                <w:lang w:eastAsia="zh-CN" w:bidi="x-none"/>
              </w:rPr>
              <w:t xml:space="preserve">they are equal distances away?                                                                                                                             </w:t>
            </w:r>
            <w:r w:rsidR="003D49E0" w:rsidRPr="00C75181">
              <w:rPr>
                <w:rFonts w:eastAsia="Times New Roman" w:cs="Arial"/>
                <w:sz w:val="20"/>
                <w:szCs w:val="20"/>
                <w:lang w:eastAsia="zh-CN" w:bidi="x-none"/>
              </w:rPr>
              <w:t>Use your eyes to look between screens not your neck</w:t>
            </w:r>
            <w:r w:rsidR="004506C0">
              <w:rPr>
                <w:rFonts w:eastAsia="Times New Roman" w:cs="Arial"/>
                <w:sz w:val="20"/>
                <w:szCs w:val="20"/>
                <w:lang w:eastAsia="zh-CN" w:bidi="x-none"/>
              </w:rPr>
              <w:t>.</w:t>
            </w:r>
          </w:p>
          <w:p w14:paraId="1627D5B0" w14:textId="77777777" w:rsidR="0052615D" w:rsidRDefault="0052615D"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29B83821" w14:textId="77777777" w:rsidR="004815E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59950532" w14:textId="2E951E4D" w:rsidR="004815E1" w:rsidRPr="00C7518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val="restart"/>
            <w:shd w:val="clear" w:color="auto" w:fill="auto"/>
          </w:tcPr>
          <w:p w14:paraId="44F53E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F6EB7C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58D9C2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44AD0B04" w14:textId="2210FC35" w:rsidR="005D3837" w:rsidRPr="00C75181"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0479312B" w14:textId="77777777" w:rsidTr="00F86BBF">
        <w:trPr>
          <w:trHeight w:val="1361"/>
        </w:trPr>
        <w:tc>
          <w:tcPr>
            <w:tcW w:w="8648" w:type="dxa"/>
            <w:vMerge/>
            <w:shd w:val="clear" w:color="auto" w:fill="auto"/>
          </w:tcPr>
          <w:p w14:paraId="5128EBF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eastAsia="zh-CN"/>
              </w:rPr>
            </w:pPr>
          </w:p>
        </w:tc>
        <w:tc>
          <w:tcPr>
            <w:tcW w:w="567" w:type="dxa"/>
            <w:vMerge/>
            <w:shd w:val="clear" w:color="auto" w:fill="auto"/>
          </w:tcPr>
          <w:p w14:paraId="29F205D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4D6635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FADEBD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E3CFB1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A8116A3" w14:textId="77777777" w:rsidTr="007A48F2">
        <w:trPr>
          <w:trHeight w:val="173"/>
        </w:trPr>
        <w:tc>
          <w:tcPr>
            <w:tcW w:w="8648" w:type="dxa"/>
            <w:vMerge w:val="restart"/>
            <w:shd w:val="clear" w:color="auto" w:fill="auto"/>
          </w:tcPr>
          <w:p w14:paraId="4AA0A343"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 xml:space="preserve">3.7 </w:t>
            </w:r>
            <w:r w:rsidR="003D49E0" w:rsidRPr="001D7998">
              <w:rPr>
                <w:rFonts w:eastAsia="Times New Roman" w:cs="Arial"/>
                <w:b/>
                <w:sz w:val="20"/>
                <w:szCs w:val="20"/>
                <w:lang w:eastAsia="zh-CN" w:bidi="x-none"/>
              </w:rPr>
              <w:t xml:space="preserve">If your work involves looking at </w:t>
            </w:r>
            <w:r w:rsidR="003D49E0" w:rsidRPr="001D7998">
              <w:rPr>
                <w:rFonts w:eastAsia="Times New Roman" w:cs="Arial"/>
                <w:b/>
                <w:sz w:val="20"/>
                <w:szCs w:val="20"/>
                <w:u w:val="single"/>
                <w:lang w:eastAsia="zh-CN" w:bidi="x-none"/>
              </w:rPr>
              <w:t>one</w:t>
            </w:r>
            <w:r w:rsidR="003D49E0" w:rsidRPr="001D7998">
              <w:rPr>
                <w:rFonts w:eastAsia="Times New Roman" w:cs="Arial"/>
                <w:b/>
                <w:sz w:val="20"/>
                <w:szCs w:val="20"/>
                <w:lang w:eastAsia="zh-CN" w:bidi="x-none"/>
              </w:rPr>
              <w:t xml:space="preserve"> monitor for most of the time (primary monitor), is it as close to directly in front as possible?</w:t>
            </w:r>
          </w:p>
          <w:p w14:paraId="6F26B159" w14:textId="77777777" w:rsidR="005D3837"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sidRPr="00CC33BC">
              <w:rPr>
                <w:rFonts w:eastAsia="Times New Roman" w:cs="Arial"/>
                <w:sz w:val="20"/>
                <w:szCs w:val="20"/>
                <w:lang w:eastAsia="zh-CN" w:bidi="x-none"/>
              </w:rPr>
              <w:t>Less important information should be at the periphery to avoid twisting the body or neck so place your second monitor to the side next to your primary monitor.</w:t>
            </w:r>
          </w:p>
          <w:p w14:paraId="0C07ABF3"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94CBBBA"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3F086245"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E122B59"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5BA6507" w14:textId="2DE24F8A" w:rsidR="004815E1" w:rsidRPr="005D3837"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sz w:val="20"/>
                <w:szCs w:val="20"/>
                <w:lang w:eastAsia="zh-CN" w:bidi="x-none"/>
              </w:rPr>
            </w:pPr>
          </w:p>
        </w:tc>
        <w:tc>
          <w:tcPr>
            <w:tcW w:w="567" w:type="dxa"/>
            <w:vMerge w:val="restart"/>
            <w:shd w:val="clear" w:color="auto" w:fill="auto"/>
          </w:tcPr>
          <w:p w14:paraId="6AC29522"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E02027"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23E5A19"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D135A6E" w14:textId="359B9B0F" w:rsidR="005D3837" w:rsidRPr="005D3837" w:rsidRDefault="005D3837" w:rsidP="0052615D">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7CB73CC0" w14:textId="77777777" w:rsidTr="00F86BBF">
        <w:trPr>
          <w:trHeight w:val="1361"/>
        </w:trPr>
        <w:tc>
          <w:tcPr>
            <w:tcW w:w="8648" w:type="dxa"/>
            <w:vMerge/>
            <w:shd w:val="clear" w:color="auto" w:fill="auto"/>
          </w:tcPr>
          <w:p w14:paraId="654E3B9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551CC0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E0DFC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9A20B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089950A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6F871774"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2"/>
        <w:gridCol w:w="7513"/>
        <w:gridCol w:w="567"/>
        <w:gridCol w:w="567"/>
        <w:gridCol w:w="567"/>
        <w:gridCol w:w="5103"/>
      </w:tblGrid>
      <w:tr w:rsidR="005D3837" w:rsidRPr="005D3837" w14:paraId="1862E14B" w14:textId="77777777" w:rsidTr="007A48F2">
        <w:trPr>
          <w:trHeight w:val="1232"/>
        </w:trPr>
        <w:tc>
          <w:tcPr>
            <w:tcW w:w="1135" w:type="dxa"/>
            <w:gridSpan w:val="2"/>
            <w:tcBorders>
              <w:right w:val="nil"/>
            </w:tcBorders>
            <w:shd w:val="clear" w:color="auto" w:fill="9CC2E5" w:themeFill="accent1" w:themeFillTint="99"/>
            <w:vAlign w:val="center"/>
          </w:tcPr>
          <w:p w14:paraId="1CA29327" w14:textId="3975994E"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4</w:t>
            </w:r>
          </w:p>
        </w:tc>
        <w:tc>
          <w:tcPr>
            <w:tcW w:w="7513" w:type="dxa"/>
            <w:tcBorders>
              <w:left w:val="nil"/>
            </w:tcBorders>
            <w:shd w:val="clear" w:color="auto" w:fill="9CC2E5" w:themeFill="accent1" w:themeFillTint="99"/>
            <w:vAlign w:val="center"/>
          </w:tcPr>
          <w:p w14:paraId="2C5E9FA1" w14:textId="77777777" w:rsidR="003D49E0" w:rsidRPr="001D7998"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keyboard and mouse</w:t>
            </w:r>
          </w:p>
          <w:p w14:paraId="64AFC792" w14:textId="451E9C6F" w:rsidR="005D3837" w:rsidRPr="005D3837"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Ensure you take short breaks of approximately 30-60 seconds as needed when using a keyboard and change activities to relieve fatigue and rest tired muscles. Limit use of the mouse if it causes pain or discomfort by using keyboard shortcuts.</w:t>
            </w:r>
          </w:p>
        </w:tc>
        <w:tc>
          <w:tcPr>
            <w:tcW w:w="567" w:type="dxa"/>
            <w:shd w:val="clear" w:color="auto" w:fill="9CC2E5" w:themeFill="accent1" w:themeFillTint="99"/>
            <w:vAlign w:val="center"/>
          </w:tcPr>
          <w:p w14:paraId="468822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FA0690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7E949C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BBFCE87" w14:textId="443A1635"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7BB2D0CA" w14:textId="77777777" w:rsidTr="007A48F2">
        <w:trPr>
          <w:trHeight w:val="260"/>
        </w:trPr>
        <w:tc>
          <w:tcPr>
            <w:tcW w:w="8648" w:type="dxa"/>
            <w:gridSpan w:val="3"/>
            <w:vMerge w:val="restart"/>
            <w:shd w:val="clear" w:color="auto" w:fill="auto"/>
          </w:tcPr>
          <w:p w14:paraId="0850E051" w14:textId="47644637" w:rsidR="005D3837" w:rsidRPr="005D3837"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ascii="Helvetica" w:eastAsia="Times New Roman" w:hAnsi="Helvetica" w:cs="Arial"/>
                <w:color w:val="000000"/>
                <w:sz w:val="24"/>
                <w:szCs w:val="20"/>
                <w:lang w:val="en-US" w:eastAsia="zh-CN" w:bidi="x-none"/>
              </w:rPr>
            </w:pPr>
            <w:r w:rsidRPr="005D3837">
              <w:rPr>
                <w:rFonts w:eastAsia="Times New Roman" w:cs="Arial"/>
                <w:b/>
                <w:sz w:val="20"/>
                <w:szCs w:val="20"/>
                <w:lang w:eastAsia="zh-CN" w:bidi="x-none"/>
              </w:rPr>
              <w:t xml:space="preserve">4.1 </w:t>
            </w:r>
            <w:r w:rsidR="003D49E0" w:rsidRPr="001D7998">
              <w:rPr>
                <w:rFonts w:eastAsia="Times New Roman" w:cs="Arial"/>
                <w:b/>
                <w:sz w:val="20"/>
                <w:szCs w:val="20"/>
                <w:lang w:eastAsia="zh-CN" w:bidi="x-none"/>
              </w:rPr>
              <w:t>Are your keyboard and mouse level on your work surface and at elbow height?</w:t>
            </w:r>
            <w:r w:rsidR="00A14CD6">
              <w:rPr>
                <w:rFonts w:eastAsia="Times New Roman" w:cs="Arial"/>
                <w:b/>
                <w:sz w:val="20"/>
                <w:szCs w:val="20"/>
                <w:lang w:eastAsia="zh-CN" w:bidi="x-none"/>
              </w:rPr>
              <w:br/>
            </w:r>
            <w:r w:rsidR="003D49E0" w:rsidRPr="001D7998">
              <w:rPr>
                <w:rFonts w:eastAsia="Times New Roman" w:cs="Arial"/>
                <w:color w:val="404040"/>
                <w:sz w:val="20"/>
                <w:szCs w:val="20"/>
                <w:lang w:eastAsia="zh-CN" w:bidi="x-none"/>
              </w:rPr>
              <w:t xml:space="preserve">Some desks have a keyboard tray (shelf) so </w:t>
            </w:r>
            <w:r w:rsidR="004506C0">
              <w:rPr>
                <w:rFonts w:eastAsia="Times New Roman" w:cs="Arial"/>
                <w:color w:val="404040"/>
                <w:sz w:val="20"/>
                <w:szCs w:val="20"/>
                <w:lang w:eastAsia="zh-CN" w:bidi="x-none"/>
              </w:rPr>
              <w:t>it is</w:t>
            </w:r>
            <w:r w:rsidR="004506C0" w:rsidRPr="001D7998">
              <w:rPr>
                <w:rFonts w:eastAsia="Times New Roman" w:cs="Arial"/>
                <w:color w:val="404040"/>
                <w:sz w:val="20"/>
                <w:szCs w:val="20"/>
                <w:lang w:eastAsia="zh-CN" w:bidi="x-none"/>
              </w:rPr>
              <w:t xml:space="preserve"> </w:t>
            </w:r>
            <w:r w:rsidR="003D49E0" w:rsidRPr="001D7998">
              <w:rPr>
                <w:rFonts w:eastAsia="Times New Roman" w:cs="Arial"/>
                <w:color w:val="404040"/>
                <w:sz w:val="20"/>
                <w:szCs w:val="20"/>
                <w:lang w:eastAsia="zh-CN" w:bidi="x-none"/>
              </w:rPr>
              <w:t xml:space="preserve">important to ensure the mouse is on the same level as your keyboard to prevent unnecessary repetitive shoulder flexion movements.  </w:t>
            </w:r>
          </w:p>
        </w:tc>
        <w:tc>
          <w:tcPr>
            <w:tcW w:w="567" w:type="dxa"/>
            <w:vMerge w:val="restart"/>
            <w:shd w:val="clear" w:color="auto" w:fill="auto"/>
          </w:tcPr>
          <w:p w14:paraId="21BA4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26B4F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9E7EC3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F196468" w14:textId="343615E8"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Rearrange workstation</w:t>
            </w:r>
            <w:r w:rsidR="004506C0">
              <w:rPr>
                <w:rFonts w:eastAsia="Times New Roman" w:cs="Arial"/>
                <w:sz w:val="20"/>
                <w:szCs w:val="20"/>
                <w:lang w:eastAsia="zh-CN" w:bidi="x-none"/>
              </w:rPr>
              <w:t>.</w:t>
            </w:r>
          </w:p>
          <w:p w14:paraId="015D848D" w14:textId="19F32A5E"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larger keyboard tray if necessary</w:t>
            </w:r>
            <w:r w:rsidR="004506C0">
              <w:rPr>
                <w:rFonts w:eastAsia="Times New Roman" w:cs="Arial"/>
                <w:sz w:val="20"/>
                <w:szCs w:val="20"/>
                <w:lang w:eastAsia="zh-CN" w:bidi="x-none"/>
              </w:rPr>
              <w:t>.</w:t>
            </w:r>
          </w:p>
        </w:tc>
      </w:tr>
      <w:tr w:rsidR="005D3837" w:rsidRPr="005D3837" w14:paraId="682B1460" w14:textId="77777777" w:rsidTr="00F86BBF">
        <w:trPr>
          <w:trHeight w:val="1361"/>
        </w:trPr>
        <w:tc>
          <w:tcPr>
            <w:tcW w:w="8648" w:type="dxa"/>
            <w:gridSpan w:val="3"/>
            <w:vMerge/>
            <w:shd w:val="clear" w:color="auto" w:fill="auto"/>
          </w:tcPr>
          <w:p w14:paraId="1600BEB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5A20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2EC811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620BCD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F9AFD8"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5DBB13B"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B028CE2" w14:textId="77777777" w:rsidTr="007A48F2">
        <w:trPr>
          <w:trHeight w:val="257"/>
        </w:trPr>
        <w:tc>
          <w:tcPr>
            <w:tcW w:w="8648" w:type="dxa"/>
            <w:gridSpan w:val="3"/>
            <w:vMerge w:val="restart"/>
            <w:shd w:val="clear" w:color="auto" w:fill="auto"/>
          </w:tcPr>
          <w:p w14:paraId="04ADE596" w14:textId="4E5FB381"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4.2 </w:t>
            </w:r>
            <w:r w:rsidR="00796D23" w:rsidRPr="001D7998">
              <w:rPr>
                <w:rFonts w:eastAsia="Times New Roman" w:cs="Arial"/>
                <w:b/>
                <w:sz w:val="20"/>
                <w:szCs w:val="20"/>
                <w:lang w:eastAsia="zh-CN" w:bidi="x-none"/>
              </w:rPr>
              <w:t xml:space="preserve">If you rarely use the numeric keypad, is the centre of the alpha keypad in line with your midline (typically where the letter G sits)? </w:t>
            </w:r>
            <w:r w:rsidR="00A14CD6">
              <w:rPr>
                <w:rFonts w:eastAsia="Times New Roman" w:cs="Arial"/>
                <w:b/>
                <w:sz w:val="20"/>
                <w:szCs w:val="20"/>
                <w:lang w:eastAsia="zh-CN" w:bidi="x-none"/>
              </w:rPr>
              <w:br/>
            </w:r>
            <w:r w:rsidR="00796D23" w:rsidRPr="001D7998">
              <w:rPr>
                <w:rFonts w:eastAsia="Times New Roman" w:cs="Arial"/>
                <w:color w:val="404040"/>
                <w:sz w:val="20"/>
                <w:szCs w:val="20"/>
                <w:lang w:eastAsia="zh-CN" w:bidi="x-none"/>
              </w:rPr>
              <w:t>Sitting with the alpha keypad slightly off-centre is not uncommon and can easily be corrected.</w:t>
            </w:r>
          </w:p>
        </w:tc>
        <w:tc>
          <w:tcPr>
            <w:tcW w:w="567" w:type="dxa"/>
            <w:vMerge w:val="restart"/>
            <w:shd w:val="clear" w:color="auto" w:fill="auto"/>
          </w:tcPr>
          <w:p w14:paraId="1E4D4EC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6D43D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74FDD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30D5AEF" w14:textId="5DA746CB"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keyboard to correct position</w:t>
            </w:r>
            <w:r w:rsidR="004506C0">
              <w:rPr>
                <w:rFonts w:eastAsia="Times New Roman" w:cs="Arial"/>
                <w:sz w:val="20"/>
                <w:szCs w:val="20"/>
                <w:lang w:eastAsia="zh-CN" w:bidi="x-none"/>
              </w:rPr>
              <w:t>.</w:t>
            </w:r>
          </w:p>
          <w:p w14:paraId="01FEE778" w14:textId="7553C39E" w:rsidR="005D3837" w:rsidRPr="005D3837" w:rsidRDefault="00796D23"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Consider using a keyboard without a numeric keypad</w:t>
            </w:r>
            <w:r w:rsidR="004506C0">
              <w:rPr>
                <w:rFonts w:eastAsia="Times New Roman" w:cs="Arial"/>
                <w:sz w:val="20"/>
                <w:szCs w:val="20"/>
                <w:lang w:eastAsia="zh-CN" w:bidi="x-none"/>
              </w:rPr>
              <w:t>.</w:t>
            </w:r>
          </w:p>
        </w:tc>
      </w:tr>
      <w:tr w:rsidR="005D3837" w:rsidRPr="005D3837" w14:paraId="51909890" w14:textId="77777777" w:rsidTr="00F86BBF">
        <w:trPr>
          <w:trHeight w:val="2154"/>
        </w:trPr>
        <w:tc>
          <w:tcPr>
            <w:tcW w:w="8648" w:type="dxa"/>
            <w:gridSpan w:val="3"/>
            <w:vMerge/>
            <w:shd w:val="clear" w:color="auto" w:fill="auto"/>
          </w:tcPr>
          <w:p w14:paraId="1BE38C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3A4194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969A29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48E4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5BFE6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43ADF2D"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063F8E9F" w14:textId="77777777" w:rsidTr="007A48F2">
        <w:trPr>
          <w:trHeight w:val="270"/>
        </w:trPr>
        <w:tc>
          <w:tcPr>
            <w:tcW w:w="8648" w:type="dxa"/>
            <w:gridSpan w:val="3"/>
            <w:vMerge w:val="restart"/>
            <w:shd w:val="clear" w:color="auto" w:fill="auto"/>
            <w:vAlign w:val="center"/>
          </w:tcPr>
          <w:p w14:paraId="2787F167" w14:textId="4D799A4D" w:rsidR="00796D23" w:rsidRPr="001D7998" w:rsidRDefault="009955A2"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br w:type="page"/>
            </w:r>
            <w:r w:rsidR="00A14CD6" w:rsidRPr="00796D23">
              <w:rPr>
                <w:rFonts w:eastAsia="Times New Roman" w:cs="Arial"/>
                <w:b/>
                <w:noProof/>
                <w:sz w:val="20"/>
                <w:szCs w:val="20"/>
                <w:lang w:eastAsia="zh-CN"/>
              </w:rPr>
              <w:drawing>
                <wp:anchor distT="0" distB="0" distL="114300" distR="114300" simplePos="0" relativeHeight="251689984" behindDoc="0" locked="0" layoutInCell="1" allowOverlap="1" wp14:anchorId="1C28BEB5" wp14:editId="7F5566C6">
                  <wp:simplePos x="0" y="0"/>
                  <wp:positionH relativeFrom="column">
                    <wp:posOffset>1423670</wp:posOffset>
                  </wp:positionH>
                  <wp:positionV relativeFrom="paragraph">
                    <wp:posOffset>143510</wp:posOffset>
                  </wp:positionV>
                  <wp:extent cx="1882775" cy="139890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82775" cy="1398905"/>
                          </a:xfrm>
                          <a:prstGeom prst="rect">
                            <a:avLst/>
                          </a:prstGeom>
                          <a:noFill/>
                        </pic:spPr>
                      </pic:pic>
                    </a:graphicData>
                  </a:graphic>
                  <wp14:sizeRelH relativeFrom="page">
                    <wp14:pctWidth>0</wp14:pctWidth>
                  </wp14:sizeRelH>
                  <wp14:sizeRelV relativeFrom="page">
                    <wp14:pctHeight>0</wp14:pctHeight>
                  </wp14:sizeRelV>
                </wp:anchor>
              </w:drawing>
            </w:r>
            <w:r w:rsidR="00A14CD6" w:rsidRPr="00796D23">
              <w:rPr>
                <w:rFonts w:eastAsia="Times New Roman" w:cs="Arial"/>
                <w:b/>
                <w:noProof/>
                <w:sz w:val="20"/>
                <w:szCs w:val="20"/>
                <w:lang w:eastAsia="zh-CN"/>
              </w:rPr>
              <w:drawing>
                <wp:anchor distT="0" distB="0" distL="114300" distR="114300" simplePos="0" relativeHeight="251691008" behindDoc="0" locked="0" layoutInCell="1" allowOverlap="1" wp14:anchorId="5764189A" wp14:editId="57765C14">
                  <wp:simplePos x="0" y="0"/>
                  <wp:positionH relativeFrom="column">
                    <wp:posOffset>3383915</wp:posOffset>
                  </wp:positionH>
                  <wp:positionV relativeFrom="paragraph">
                    <wp:posOffset>143510</wp:posOffset>
                  </wp:positionV>
                  <wp:extent cx="1875790" cy="14008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875790" cy="140081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4.3 </w:t>
            </w:r>
            <w:r w:rsidR="00796D23" w:rsidRPr="001D7998">
              <w:rPr>
                <w:rFonts w:eastAsia="Times New Roman" w:cs="Arial"/>
                <w:b/>
                <w:sz w:val="20"/>
                <w:szCs w:val="20"/>
                <w:lang w:eastAsia="zh-CN" w:bidi="x-none"/>
              </w:rPr>
              <w:t>Is your keyboard flat?</w:t>
            </w:r>
          </w:p>
          <w:p w14:paraId="2544B24B" w14:textId="5F5F9AA8"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Aim to keep your wrists in a neutral position and avoid bending them by keeping your keyboard flat (not propped up on its legs). </w:t>
            </w:r>
          </w:p>
          <w:p w14:paraId="71BD0561" w14:textId="77777777" w:rsidR="004815E1" w:rsidRPr="001D7998" w:rsidRDefault="004815E1"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E5DEDF0" w14:textId="77777777"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val="restart"/>
            <w:shd w:val="clear" w:color="auto" w:fill="auto"/>
          </w:tcPr>
          <w:p w14:paraId="247E0B5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8706A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11788B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EE4AFF7" w14:textId="2984777D" w:rsidR="005D3837" w:rsidRPr="005D3837"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Adjust keyboard</w:t>
            </w:r>
            <w:r w:rsidR="004506C0">
              <w:rPr>
                <w:rFonts w:eastAsia="Times New Roman" w:cs="Arial"/>
                <w:sz w:val="20"/>
                <w:szCs w:val="20"/>
                <w:lang w:eastAsia="zh-CN" w:bidi="x-none"/>
              </w:rPr>
              <w:t>.</w:t>
            </w:r>
          </w:p>
        </w:tc>
      </w:tr>
      <w:tr w:rsidR="005D3837" w:rsidRPr="005D3837" w14:paraId="5D31B53F" w14:textId="77777777" w:rsidTr="00F86BBF">
        <w:trPr>
          <w:trHeight w:val="2154"/>
        </w:trPr>
        <w:tc>
          <w:tcPr>
            <w:tcW w:w="8648" w:type="dxa"/>
            <w:gridSpan w:val="3"/>
            <w:vMerge/>
            <w:shd w:val="clear" w:color="auto" w:fill="auto"/>
            <w:vAlign w:val="center"/>
          </w:tcPr>
          <w:p w14:paraId="4F4F0ED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6F997A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3C1FC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9B4E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2F6F558C" w14:textId="77777777" w:rsidR="005D3837" w:rsidRPr="005D3837" w:rsidRDefault="005D3837" w:rsidP="00A14CD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6D34A11D" w14:textId="77777777" w:rsidTr="007E4F4D">
        <w:trPr>
          <w:trHeight w:val="458"/>
        </w:trPr>
        <w:tc>
          <w:tcPr>
            <w:tcW w:w="8648" w:type="dxa"/>
            <w:gridSpan w:val="3"/>
            <w:vMerge w:val="restart"/>
            <w:shd w:val="clear" w:color="auto" w:fill="auto"/>
          </w:tcPr>
          <w:p w14:paraId="1838448E" w14:textId="3005D8D6" w:rsidR="005D3837" w:rsidRPr="005D3837" w:rsidRDefault="00796D23"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i/>
                <w:color w:val="404040"/>
                <w:sz w:val="20"/>
                <w:szCs w:val="20"/>
                <w:lang w:eastAsia="en-AU" w:bidi="x-none"/>
              </w:rPr>
            </w:pPr>
            <w:r>
              <w:rPr>
                <w:rFonts w:eastAsia="Times" w:cs="Times New Roman"/>
                <w:noProof/>
                <w:sz w:val="24"/>
                <w:szCs w:val="20"/>
                <w:lang w:eastAsia="zh-CN"/>
              </w:rPr>
              <w:drawing>
                <wp:anchor distT="0" distB="0" distL="114300" distR="114300" simplePos="0" relativeHeight="251693056" behindDoc="0" locked="0" layoutInCell="1" allowOverlap="1" wp14:anchorId="4CE59C74" wp14:editId="5E924F33">
                  <wp:simplePos x="0" y="0"/>
                  <wp:positionH relativeFrom="column">
                    <wp:posOffset>3437255</wp:posOffset>
                  </wp:positionH>
                  <wp:positionV relativeFrom="paragraph">
                    <wp:posOffset>28575</wp:posOffset>
                  </wp:positionV>
                  <wp:extent cx="1946275" cy="1665605"/>
                  <wp:effectExtent l="0" t="0" r="0" b="0"/>
                  <wp:wrapSquare wrapText="bothSides"/>
                  <wp:docPr id="11" name="Picture 11" descr="Image result for wrist typing pos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typing postur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en-AU" w:bidi="x-none"/>
              </w:rPr>
              <w:t>4.4 Is your mouse comfortable to use?</w:t>
            </w:r>
            <w:r w:rsidR="00E160F9">
              <w:rPr>
                <w:rFonts w:eastAsia="Times New Roman" w:cs="Arial"/>
                <w:b/>
                <w:sz w:val="20"/>
                <w:szCs w:val="20"/>
                <w:lang w:eastAsia="en-AU" w:bidi="x-none"/>
              </w:rPr>
              <w:br/>
            </w:r>
            <w:r w:rsidR="005D3837" w:rsidRPr="005D3837">
              <w:rPr>
                <w:rFonts w:eastAsia="Times New Roman" w:cs="Arial"/>
                <w:color w:val="404040"/>
                <w:sz w:val="20"/>
                <w:szCs w:val="20"/>
                <w:lang w:eastAsia="en-AU" w:bidi="x-none"/>
              </w:rPr>
              <w:t>When using your mouse, keep your wrists straight and your upper arms relaxed. If using your mouse for long periods, consider bringing the mouse directly in front of you and pushing your keyboard back. You can always rest your dominant hand by switching to your non-dominant hand for brief periods</w:t>
            </w:r>
            <w:r w:rsidR="005D3837" w:rsidRPr="005D3837">
              <w:rPr>
                <w:rFonts w:eastAsia="Times New Roman" w:cs="Arial"/>
                <w:i/>
                <w:color w:val="404040"/>
                <w:sz w:val="20"/>
                <w:szCs w:val="20"/>
                <w:lang w:eastAsia="en-AU" w:bidi="x-none"/>
              </w:rPr>
              <w:t>.</w:t>
            </w:r>
          </w:p>
          <w:p w14:paraId="41AAAF36" w14:textId="7ACD81E4" w:rsidR="005D3837" w:rsidRPr="005D3837"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tc>
        <w:tc>
          <w:tcPr>
            <w:tcW w:w="567" w:type="dxa"/>
            <w:vMerge w:val="restart"/>
            <w:shd w:val="clear" w:color="auto" w:fill="auto"/>
          </w:tcPr>
          <w:p w14:paraId="4C108A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93A43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80FC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C3BF6F1" w14:textId="6CE693E7" w:rsidR="00796D23" w:rsidRPr="001D7998"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mouse</w:t>
            </w:r>
            <w:r w:rsidR="004506C0">
              <w:rPr>
                <w:rFonts w:eastAsia="Times New Roman" w:cs="Arial"/>
                <w:sz w:val="20"/>
                <w:szCs w:val="20"/>
                <w:lang w:eastAsia="zh-CN" w:bidi="x-none"/>
              </w:rPr>
              <w:t>.</w:t>
            </w:r>
          </w:p>
          <w:p w14:paraId="1E9C4CA2" w14:textId="5B3012F2" w:rsidR="005D3837" w:rsidRPr="005D3837"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r w:rsidR="004506C0">
              <w:rPr>
                <w:rFonts w:eastAsia="Times New Roman" w:cs="Arial"/>
                <w:sz w:val="20"/>
                <w:szCs w:val="20"/>
                <w:lang w:eastAsia="zh-CN" w:bidi="x-none"/>
              </w:rPr>
              <w:t>.</w:t>
            </w:r>
          </w:p>
        </w:tc>
      </w:tr>
      <w:tr w:rsidR="005D3837" w:rsidRPr="005D3837" w14:paraId="62ABBB6D" w14:textId="77777777" w:rsidTr="00F86BBF">
        <w:trPr>
          <w:trHeight w:val="2154"/>
        </w:trPr>
        <w:tc>
          <w:tcPr>
            <w:tcW w:w="8648" w:type="dxa"/>
            <w:gridSpan w:val="3"/>
            <w:vMerge/>
            <w:shd w:val="clear" w:color="auto" w:fill="auto"/>
          </w:tcPr>
          <w:p w14:paraId="1715D39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B62293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FD4A82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C44CE3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6A713B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2E44B34" w14:textId="77777777" w:rsidTr="007A48F2">
        <w:trPr>
          <w:trHeight w:val="994"/>
        </w:trPr>
        <w:tc>
          <w:tcPr>
            <w:tcW w:w="993" w:type="dxa"/>
            <w:tcBorders>
              <w:right w:val="nil"/>
            </w:tcBorders>
            <w:shd w:val="clear" w:color="auto" w:fill="9CC2E5" w:themeFill="accent1" w:themeFillTint="99"/>
            <w:vAlign w:val="center"/>
          </w:tcPr>
          <w:p w14:paraId="714239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5</w:t>
            </w:r>
          </w:p>
        </w:tc>
        <w:tc>
          <w:tcPr>
            <w:tcW w:w="7655" w:type="dxa"/>
            <w:gridSpan w:val="2"/>
            <w:tcBorders>
              <w:left w:val="nil"/>
            </w:tcBorders>
            <w:shd w:val="clear" w:color="auto" w:fill="9CC2E5" w:themeFill="accent1" w:themeFillTint="99"/>
            <w:vAlign w:val="center"/>
          </w:tcPr>
          <w:p w14:paraId="43733CD4" w14:textId="77777777" w:rsidR="00796D23" w:rsidRPr="001D7998"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Accessories and laptops</w:t>
            </w:r>
          </w:p>
          <w:p w14:paraId="646BFA12" w14:textId="36F162C3" w:rsidR="005D3837" w:rsidRPr="005D3837"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Accessories can improve your workstation setup but it’s important to choose the most suitable option and trial items where possible.</w:t>
            </w:r>
          </w:p>
        </w:tc>
        <w:tc>
          <w:tcPr>
            <w:tcW w:w="567" w:type="dxa"/>
            <w:shd w:val="clear" w:color="auto" w:fill="9CC2E5" w:themeFill="accent1" w:themeFillTint="99"/>
            <w:vAlign w:val="center"/>
          </w:tcPr>
          <w:p w14:paraId="1D656B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6DF4A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4F277AA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389A4F63" w14:textId="67233DAC"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28190E16" w14:textId="77777777" w:rsidTr="007A48F2">
        <w:trPr>
          <w:trHeight w:val="260"/>
        </w:trPr>
        <w:tc>
          <w:tcPr>
            <w:tcW w:w="8648" w:type="dxa"/>
            <w:gridSpan w:val="3"/>
            <w:vMerge w:val="restart"/>
            <w:shd w:val="clear" w:color="auto" w:fill="auto"/>
          </w:tcPr>
          <w:p w14:paraId="69E013AD" w14:textId="10D20545"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Helvetica" w:eastAsia="Times New Roman" w:hAnsi="Helvetica" w:cs="Arial"/>
                <w:color w:val="000000"/>
                <w:sz w:val="24"/>
                <w:szCs w:val="20"/>
                <w:lang w:val="en-US" w:eastAsia="zh-CN" w:bidi="x-none"/>
              </w:rPr>
            </w:pPr>
            <w:r>
              <w:rPr>
                <w:rFonts w:eastAsia="Times New Roman" w:cs="Arial"/>
                <w:noProof/>
                <w:color w:val="595959"/>
                <w:sz w:val="20"/>
                <w:szCs w:val="20"/>
                <w:lang w:eastAsia="zh-CN"/>
              </w:rPr>
              <w:drawing>
                <wp:anchor distT="0" distB="0" distL="114300" distR="114300" simplePos="0" relativeHeight="251695104" behindDoc="0" locked="0" layoutInCell="1" allowOverlap="1" wp14:anchorId="208147E5" wp14:editId="1149DBA7">
                  <wp:simplePos x="0" y="0"/>
                  <wp:positionH relativeFrom="column">
                    <wp:posOffset>4013835</wp:posOffset>
                  </wp:positionH>
                  <wp:positionV relativeFrom="paragraph">
                    <wp:posOffset>36830</wp:posOffset>
                  </wp:positionV>
                  <wp:extent cx="1303020" cy="13862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t="5130"/>
                          <a:stretch>
                            <a:fillRect/>
                          </a:stretch>
                        </pic:blipFill>
                        <pic:spPr bwMode="auto">
                          <a:xfrm>
                            <a:off x="0" y="0"/>
                            <a:ext cx="1303020" cy="1386205"/>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5.1 </w:t>
            </w:r>
            <w:r w:rsidRPr="001D7998">
              <w:rPr>
                <w:rFonts w:eastAsia="Times New Roman" w:cs="Arial"/>
                <w:b/>
                <w:sz w:val="20"/>
                <w:szCs w:val="20"/>
                <w:lang w:eastAsia="zh-CN" w:bidi="x-none"/>
              </w:rPr>
              <w:t>Do you often transcribe work from documents/repeatedly refer to papers whilst typing or perform reading and writing tasks?</w:t>
            </w:r>
            <w:r w:rsidR="00C14D2C">
              <w:rPr>
                <w:rFonts w:eastAsia="Times New Roman" w:cs="Arial"/>
                <w:b/>
                <w:sz w:val="20"/>
                <w:szCs w:val="20"/>
                <w:lang w:eastAsia="zh-CN" w:bidi="x-none"/>
              </w:rPr>
              <w:br/>
            </w:r>
            <w:r w:rsidRPr="00CC33BC">
              <w:rPr>
                <w:rFonts w:eastAsia="Times New Roman" w:cs="Arial"/>
                <w:sz w:val="20"/>
                <w:szCs w:val="20"/>
                <w:lang w:eastAsia="zh-CN" w:bidi="x-none"/>
              </w:rPr>
              <w:t>Consider a document holder that preferably sits between the keyboard and monitor to eliminate head movement. Alternatively position one adjacent to your monitor and try using your eyes instead of moving your head to view. When performing reading or writing tasks, preferably move to a clear part of the desk in your chair to avoid twisting and use an angle board/desk slope or similar.</w:t>
            </w:r>
            <w:r w:rsidR="00C14D2C" w:rsidRPr="00CC33BC">
              <w:rPr>
                <w:rFonts w:ascii="Helvetica" w:eastAsia="Times New Roman" w:hAnsi="Helvetica" w:cs="Arial"/>
                <w:sz w:val="24"/>
                <w:szCs w:val="20"/>
                <w:lang w:val="en-US" w:eastAsia="zh-CN" w:bidi="x-none"/>
              </w:rPr>
              <w:t xml:space="preserve"> </w:t>
            </w:r>
          </w:p>
        </w:tc>
        <w:tc>
          <w:tcPr>
            <w:tcW w:w="567" w:type="dxa"/>
            <w:vMerge w:val="restart"/>
            <w:shd w:val="clear" w:color="auto" w:fill="auto"/>
          </w:tcPr>
          <w:p w14:paraId="545FB56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6BF1D4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CD376C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DA932C6" w14:textId="64C502A5"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document holder</w:t>
            </w:r>
            <w:r w:rsidR="004506C0">
              <w:rPr>
                <w:rFonts w:eastAsia="Times New Roman" w:cs="Arial"/>
                <w:sz w:val="20"/>
                <w:szCs w:val="20"/>
                <w:lang w:eastAsia="zh-CN" w:bidi="x-none"/>
              </w:rPr>
              <w:t>.</w:t>
            </w:r>
          </w:p>
          <w:p w14:paraId="2F0D9505" w14:textId="4E035E7F"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Make space on your desk for writing tasks</w:t>
            </w:r>
            <w:r w:rsidR="004506C0">
              <w:rPr>
                <w:rFonts w:eastAsia="Times New Roman" w:cs="Arial"/>
                <w:sz w:val="20"/>
                <w:szCs w:val="20"/>
                <w:lang w:eastAsia="zh-CN" w:bidi="x-none"/>
              </w:rPr>
              <w:t>.</w:t>
            </w:r>
          </w:p>
          <w:p w14:paraId="1C41EC75" w14:textId="724D02A7"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 angle board/desk slope</w:t>
            </w:r>
            <w:r w:rsidR="004506C0">
              <w:rPr>
                <w:rFonts w:eastAsia="Times New Roman" w:cs="Arial"/>
                <w:sz w:val="20"/>
                <w:szCs w:val="20"/>
                <w:lang w:eastAsia="zh-CN" w:bidi="x-none"/>
              </w:rPr>
              <w:t>.</w:t>
            </w:r>
          </w:p>
        </w:tc>
      </w:tr>
      <w:tr w:rsidR="005D3837" w:rsidRPr="005D3837" w14:paraId="654A4FA3" w14:textId="77777777" w:rsidTr="00F86BBF">
        <w:trPr>
          <w:trHeight w:val="1984"/>
        </w:trPr>
        <w:tc>
          <w:tcPr>
            <w:tcW w:w="8648" w:type="dxa"/>
            <w:gridSpan w:val="3"/>
            <w:vMerge/>
            <w:shd w:val="clear" w:color="auto" w:fill="auto"/>
          </w:tcPr>
          <w:p w14:paraId="643E2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EEC95B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5379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0B4ED7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08133E51" w14:textId="77777777" w:rsidR="005D3837" w:rsidRPr="005D3837" w:rsidRDefault="005D3837" w:rsidP="00C14D2C">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85E85F8" w14:textId="77777777" w:rsidTr="004815E1">
        <w:tc>
          <w:tcPr>
            <w:tcW w:w="8648" w:type="dxa"/>
            <w:gridSpan w:val="3"/>
            <w:vMerge w:val="restart"/>
            <w:shd w:val="clear" w:color="auto" w:fill="auto"/>
          </w:tcPr>
          <w:p w14:paraId="33320400" w14:textId="77777777" w:rsidR="004506C0" w:rsidRDefault="009955A2"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br w:type="page"/>
            </w:r>
            <w:r w:rsidR="005D3837" w:rsidRPr="005D3837">
              <w:rPr>
                <w:rFonts w:eastAsia="Times New Roman" w:cs="Arial"/>
                <w:b/>
                <w:sz w:val="20"/>
                <w:szCs w:val="20"/>
                <w:lang w:eastAsia="zh-CN" w:bidi="x-none"/>
              </w:rPr>
              <w:t xml:space="preserve">5.2 </w:t>
            </w:r>
            <w:r w:rsidR="00796D23" w:rsidRPr="001D7998">
              <w:rPr>
                <w:rFonts w:eastAsia="Times New Roman" w:cs="Arial"/>
                <w:b/>
                <w:sz w:val="20"/>
                <w:szCs w:val="20"/>
                <w:lang w:eastAsia="zh-CN" w:bidi="x-none"/>
              </w:rPr>
              <w:t>Are you using a headset or speakerphone if you are writing or keying while talking on the phone?</w:t>
            </w:r>
          </w:p>
          <w:p w14:paraId="5877D299" w14:textId="75036C59"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color w:val="404040"/>
                <w:sz w:val="20"/>
                <w:szCs w:val="20"/>
                <w:lang w:val="en-US" w:eastAsia="zh-CN" w:bidi="x-none"/>
              </w:rPr>
            </w:pPr>
            <w:r w:rsidRPr="00CC33BC">
              <w:rPr>
                <w:rFonts w:eastAsia="Times New Roman" w:cs="Arial"/>
                <w:sz w:val="20"/>
                <w:szCs w:val="20"/>
                <w:lang w:val="en-US" w:eastAsia="zh-CN" w:bidi="x-none"/>
              </w:rPr>
              <w:t>Avoid an awkward neck posture cradling the phone between your ear and shoulder by using alternative methods such as a speakerphone or headset.</w:t>
            </w:r>
          </w:p>
        </w:tc>
        <w:tc>
          <w:tcPr>
            <w:tcW w:w="567" w:type="dxa"/>
            <w:vMerge w:val="restart"/>
            <w:shd w:val="clear" w:color="auto" w:fill="auto"/>
          </w:tcPr>
          <w:p w14:paraId="07D710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0962FF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BB586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A3BEF77" w14:textId="1F608E91" w:rsidR="005D3837" w:rsidRPr="005D3837" w:rsidRDefault="00796D23" w:rsidP="005D383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headset if using the phone and keyboard</w:t>
            </w:r>
            <w:r w:rsidR="00571376">
              <w:rPr>
                <w:rFonts w:eastAsia="Times New Roman" w:cs="Arial"/>
                <w:sz w:val="20"/>
                <w:szCs w:val="20"/>
                <w:lang w:eastAsia="zh-CN" w:bidi="x-none"/>
              </w:rPr>
              <w:t xml:space="preserve"> simultaneously</w:t>
            </w:r>
            <w:r w:rsidR="004506C0">
              <w:rPr>
                <w:rFonts w:eastAsia="Times New Roman" w:cs="Arial"/>
                <w:sz w:val="20"/>
                <w:szCs w:val="20"/>
                <w:lang w:eastAsia="zh-CN" w:bidi="x-none"/>
              </w:rPr>
              <w:t>.</w:t>
            </w:r>
          </w:p>
        </w:tc>
      </w:tr>
      <w:tr w:rsidR="005D3837" w:rsidRPr="005D3837" w14:paraId="27733873" w14:textId="77777777" w:rsidTr="004815E1">
        <w:tc>
          <w:tcPr>
            <w:tcW w:w="8648" w:type="dxa"/>
            <w:gridSpan w:val="3"/>
            <w:vMerge/>
            <w:shd w:val="clear" w:color="auto" w:fill="auto"/>
          </w:tcPr>
          <w:p w14:paraId="04FFEABC" w14:textId="77777777" w:rsidR="005D3837" w:rsidRPr="005D3837"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p>
        </w:tc>
        <w:tc>
          <w:tcPr>
            <w:tcW w:w="567" w:type="dxa"/>
            <w:vMerge/>
            <w:shd w:val="clear" w:color="auto" w:fill="auto"/>
          </w:tcPr>
          <w:p w14:paraId="68DCEE6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EB404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B26E6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BE39364" w14:textId="77777777" w:rsid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F4D6385"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3D82F9C"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612DD2D"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8A8F859"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9C36780"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E7346E2" w14:textId="5845D32E" w:rsidR="004815E1" w:rsidRPr="005D3837"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6E2EA58A"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796D23" w:rsidRPr="005D3837" w14:paraId="17ACFF3B" w14:textId="77777777" w:rsidTr="007A48F2">
        <w:trPr>
          <w:trHeight w:val="192"/>
        </w:trPr>
        <w:tc>
          <w:tcPr>
            <w:tcW w:w="8648" w:type="dxa"/>
            <w:gridSpan w:val="2"/>
            <w:shd w:val="clear" w:color="auto" w:fill="D9E2F3" w:themeFill="accent5" w:themeFillTint="33"/>
          </w:tcPr>
          <w:p w14:paraId="1F4ACC07" w14:textId="2C9BC057" w:rsidR="00796D23" w:rsidRPr="00796D23"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796D23">
              <w:rPr>
                <w:rFonts w:eastAsia="Times New Roman" w:cs="Arial"/>
                <w:b/>
                <w:sz w:val="20"/>
                <w:szCs w:val="20"/>
                <w:lang w:eastAsia="zh-CN" w:bidi="x-none"/>
              </w:rPr>
              <w:lastRenderedPageBreak/>
              <w:t>Laptops</w:t>
            </w:r>
          </w:p>
        </w:tc>
        <w:tc>
          <w:tcPr>
            <w:tcW w:w="567" w:type="dxa"/>
            <w:shd w:val="clear" w:color="auto" w:fill="000000" w:themeFill="text1"/>
          </w:tcPr>
          <w:p w14:paraId="1381F413"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7B7D33F9"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0D3FC4B5"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hemeFill="text1"/>
          </w:tcPr>
          <w:p w14:paraId="626A00C9"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796D23" w:rsidRPr="005D3837" w14:paraId="2A3520D4" w14:textId="77777777" w:rsidTr="007A48F2">
        <w:trPr>
          <w:trHeight w:val="268"/>
        </w:trPr>
        <w:tc>
          <w:tcPr>
            <w:tcW w:w="8648" w:type="dxa"/>
            <w:gridSpan w:val="2"/>
            <w:vMerge w:val="restart"/>
            <w:shd w:val="clear" w:color="auto" w:fill="auto"/>
          </w:tcPr>
          <w:p w14:paraId="5F6AA939" w14:textId="64D4977A" w:rsidR="00796D23" w:rsidRPr="001D7998" w:rsidRDefault="00C14D2C"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br w:type="page"/>
            </w:r>
            <w:r w:rsidR="00796D23">
              <w:rPr>
                <w:rFonts w:eastAsia="Times New Roman" w:cs="Arial"/>
                <w:b/>
                <w:sz w:val="20"/>
                <w:szCs w:val="20"/>
                <w:lang w:eastAsia="zh-CN" w:bidi="x-none"/>
              </w:rPr>
              <w:t xml:space="preserve">5.3 </w:t>
            </w:r>
            <w:r w:rsidR="00796D23" w:rsidRPr="001D7998">
              <w:rPr>
                <w:rFonts w:eastAsia="Times New Roman" w:cs="Arial"/>
                <w:b/>
                <w:sz w:val="20"/>
                <w:szCs w:val="20"/>
                <w:lang w:eastAsia="zh-CN" w:bidi="x-none"/>
              </w:rPr>
              <w:t>Do you use a laptop?</w:t>
            </w:r>
          </w:p>
          <w:p w14:paraId="19EAE75F" w14:textId="57A0AAE0" w:rsidR="00796D23" w:rsidRPr="00CC33BC"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C33BC">
              <w:rPr>
                <w:rFonts w:eastAsia="Times New Roman" w:cs="Arial"/>
                <w:sz w:val="20"/>
                <w:szCs w:val="20"/>
                <w:lang w:eastAsia="zh-CN" w:bidi="x-none"/>
              </w:rPr>
              <w:t xml:space="preserve">If you use a laptop for extended periods of time, do not use it on your lap! </w:t>
            </w:r>
            <w:r w:rsidR="00571376" w:rsidRPr="00CC33BC">
              <w:rPr>
                <w:rFonts w:eastAsia="Times New Roman" w:cs="Arial"/>
                <w:sz w:val="20"/>
                <w:szCs w:val="20"/>
                <w:lang w:eastAsia="zh-CN" w:bidi="x-none"/>
              </w:rPr>
              <w:t>Use</w:t>
            </w:r>
            <w:r w:rsidRPr="00CC33BC">
              <w:rPr>
                <w:rFonts w:eastAsia="Times New Roman" w:cs="Arial"/>
                <w:sz w:val="20"/>
                <w:szCs w:val="20"/>
                <w:lang w:eastAsia="zh-CN" w:bidi="x-none"/>
              </w:rPr>
              <w:t xml:space="preserve"> a full sized external keyboard and mouse, a docking station with full sized monitor or a laptop stand to prevent awkward postures of the neck.</w:t>
            </w:r>
            <w:r w:rsidR="00015BE8" w:rsidRPr="00CC33BC">
              <w:rPr>
                <w:rFonts w:eastAsia="Times New Roman" w:cs="Arial"/>
                <w:noProof/>
                <w:sz w:val="20"/>
                <w:szCs w:val="20"/>
                <w:lang w:eastAsia="zh-CN"/>
              </w:rPr>
              <w:t xml:space="preserve"> </w:t>
            </w:r>
          </w:p>
          <w:p w14:paraId="665E4C7B" w14:textId="12FE0C05" w:rsidR="00796D23" w:rsidRPr="00C14D2C" w:rsidRDefault="00015BE8"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color w:val="404040"/>
                <w:sz w:val="20"/>
                <w:szCs w:val="20"/>
                <w:lang w:eastAsia="zh-CN" w:bidi="x-none"/>
              </w:rPr>
            </w:pPr>
            <w:r>
              <w:rPr>
                <w:rFonts w:eastAsia="Times New Roman" w:cs="Arial"/>
                <w:noProof/>
                <w:color w:val="404040"/>
                <w:sz w:val="20"/>
                <w:szCs w:val="20"/>
                <w:lang w:eastAsia="zh-CN"/>
              </w:rPr>
              <w:drawing>
                <wp:anchor distT="0" distB="0" distL="114300" distR="114300" simplePos="0" relativeHeight="251697152" behindDoc="0" locked="0" layoutInCell="1" allowOverlap="1" wp14:anchorId="2EF89695" wp14:editId="6296A056">
                  <wp:simplePos x="0" y="0"/>
                  <wp:positionH relativeFrom="column">
                    <wp:posOffset>22225</wp:posOffset>
                  </wp:positionH>
                  <wp:positionV relativeFrom="paragraph">
                    <wp:posOffset>65405</wp:posOffset>
                  </wp:positionV>
                  <wp:extent cx="5223510" cy="18046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3510" cy="180467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vMerge w:val="restart"/>
            <w:shd w:val="clear" w:color="auto" w:fill="auto"/>
          </w:tcPr>
          <w:p w14:paraId="4AA8FF4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55EC2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B52930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A0FA9F3" w14:textId="1563B14C" w:rsidR="00015BE8" w:rsidRPr="001D7998" w:rsidRDefault="00015BE8" w:rsidP="00015BE8">
            <w:pPr>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Obtain laptop accessories</w:t>
            </w:r>
            <w:r w:rsidR="00571376">
              <w:rPr>
                <w:rFonts w:eastAsia="Times New Roman" w:cs="Arial"/>
                <w:sz w:val="20"/>
                <w:szCs w:val="20"/>
                <w:lang w:eastAsia="zh-CN" w:bidi="x-none"/>
              </w:rPr>
              <w:t xml:space="preserve"> to enable appropriate desk set up</w:t>
            </w:r>
            <w:r w:rsidR="004506C0">
              <w:rPr>
                <w:rFonts w:eastAsia="Times New Roman" w:cs="Arial"/>
                <w:sz w:val="20"/>
                <w:szCs w:val="20"/>
                <w:lang w:eastAsia="zh-CN" w:bidi="x-none"/>
              </w:rPr>
              <w:t>.</w:t>
            </w:r>
          </w:p>
          <w:p w14:paraId="79E03A9A" w14:textId="18AC2D32" w:rsidR="00015BE8" w:rsidRPr="00796D23" w:rsidRDefault="00015BE8" w:rsidP="00015BE8">
            <w:pPr>
              <w:pStyle w:val="ListParagraph"/>
              <w:numPr>
                <w:ilvl w:val="0"/>
                <w:numId w:val="5"/>
              </w:numPr>
              <w:tabs>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Refer to the department’s ‘</w:t>
            </w:r>
            <w:hyperlink r:id="rId29" w:history="1">
              <w:r w:rsidRPr="001D7998">
                <w:rPr>
                  <w:rFonts w:eastAsia="Times New Roman" w:cs="Arial"/>
                  <w:color w:val="0000FF"/>
                  <w:sz w:val="20"/>
                  <w:szCs w:val="20"/>
                  <w:u w:val="single"/>
                  <w:lang w:eastAsia="zh-CN" w:bidi="x-none"/>
                </w:rPr>
                <w:t>Safe use of laptops’</w:t>
              </w:r>
            </w:hyperlink>
            <w:r w:rsidR="004506C0">
              <w:rPr>
                <w:rFonts w:eastAsia="Times New Roman" w:cs="Arial"/>
                <w:color w:val="0000FF"/>
                <w:sz w:val="20"/>
                <w:szCs w:val="20"/>
                <w:u w:val="single"/>
                <w:lang w:eastAsia="zh-CN" w:bidi="x-none"/>
              </w:rPr>
              <w:t>.</w:t>
            </w:r>
          </w:p>
        </w:tc>
      </w:tr>
      <w:tr w:rsidR="00796D23" w:rsidRPr="005D3837" w14:paraId="1984186E" w14:textId="77777777" w:rsidTr="009955A2">
        <w:trPr>
          <w:trHeight w:val="413"/>
        </w:trPr>
        <w:tc>
          <w:tcPr>
            <w:tcW w:w="8648" w:type="dxa"/>
            <w:gridSpan w:val="2"/>
            <w:vMerge/>
            <w:shd w:val="clear" w:color="auto" w:fill="auto"/>
          </w:tcPr>
          <w:p w14:paraId="6BE28B1D" w14:textId="77777777"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CFFD38A"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6346A7"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49A2F5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A16D8B3"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58C6085F" w14:textId="77777777" w:rsidTr="007A48F2">
        <w:trPr>
          <w:trHeight w:val="994"/>
        </w:trPr>
        <w:tc>
          <w:tcPr>
            <w:tcW w:w="993" w:type="dxa"/>
            <w:tcBorders>
              <w:right w:val="nil"/>
            </w:tcBorders>
            <w:shd w:val="clear" w:color="auto" w:fill="9CC2E5" w:themeFill="accent1" w:themeFillTint="99"/>
            <w:vAlign w:val="center"/>
          </w:tcPr>
          <w:p w14:paraId="3C052ED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6</w:t>
            </w:r>
          </w:p>
        </w:tc>
        <w:tc>
          <w:tcPr>
            <w:tcW w:w="7655" w:type="dxa"/>
            <w:tcBorders>
              <w:left w:val="nil"/>
            </w:tcBorders>
            <w:shd w:val="clear" w:color="auto" w:fill="9CC2E5" w:themeFill="accent1" w:themeFillTint="99"/>
            <w:vAlign w:val="center"/>
          </w:tcPr>
          <w:p w14:paraId="4C663006" w14:textId="564A0A72" w:rsidR="004506C0"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lang w:eastAsia="zh-CN" w:bidi="x-none"/>
              </w:rPr>
            </w:pPr>
            <w:r>
              <w:rPr>
                <w:rFonts w:eastAsia="Times New Roman" w:cs="Arial"/>
                <w:b/>
                <w:sz w:val="20"/>
                <w:lang w:eastAsia="zh-CN" w:bidi="x-none"/>
              </w:rPr>
              <w:t>Computer stress</w:t>
            </w:r>
          </w:p>
          <w:p w14:paraId="6402ABFF" w14:textId="717F92F9" w:rsidR="003D25B7" w:rsidRPr="005D3837"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Pr>
                <w:rFonts w:eastAsia="Times New Roman" w:cs="Arial"/>
                <w:sz w:val="20"/>
                <w:lang w:eastAsia="zh-CN" w:bidi="x-none"/>
              </w:rPr>
              <w:t>As great as computers are, they can also be frustrating especially when they go slow, applications</w:t>
            </w:r>
            <w:r w:rsidR="002C6543">
              <w:rPr>
                <w:rFonts w:eastAsia="Times New Roman" w:cs="Arial"/>
                <w:sz w:val="20"/>
                <w:lang w:eastAsia="zh-CN" w:bidi="x-none"/>
              </w:rPr>
              <w:t xml:space="preserve"> crash or</w:t>
            </w:r>
            <w:r>
              <w:rPr>
                <w:rFonts w:eastAsia="Times New Roman" w:cs="Arial"/>
                <w:sz w:val="20"/>
                <w:lang w:eastAsia="zh-CN" w:bidi="x-none"/>
              </w:rPr>
              <w:t xml:space="preserve"> </w:t>
            </w:r>
            <w:r w:rsidR="004506C0">
              <w:rPr>
                <w:rFonts w:eastAsia="Times New Roman" w:cs="Arial"/>
                <w:sz w:val="20"/>
                <w:lang w:eastAsia="zh-CN" w:bidi="x-none"/>
              </w:rPr>
              <w:t xml:space="preserve">do not </w:t>
            </w:r>
            <w:r>
              <w:rPr>
                <w:rFonts w:eastAsia="Times New Roman" w:cs="Arial"/>
                <w:sz w:val="20"/>
                <w:lang w:eastAsia="zh-CN" w:bidi="x-none"/>
              </w:rPr>
              <w:t>open and you lose your work. Relieving computer stress can be just as important as sitting comfortably.</w:t>
            </w:r>
          </w:p>
        </w:tc>
        <w:tc>
          <w:tcPr>
            <w:tcW w:w="567" w:type="dxa"/>
            <w:shd w:val="clear" w:color="auto" w:fill="9CC2E5" w:themeFill="accent1" w:themeFillTint="99"/>
            <w:vAlign w:val="center"/>
          </w:tcPr>
          <w:p w14:paraId="558D4D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28EC78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12E1017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5D030AE6" w14:textId="3724D4D9" w:rsidR="003D25B7" w:rsidRPr="005D3837" w:rsidRDefault="003D25B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30EE7229" w14:textId="77777777" w:rsidTr="007A48F2">
        <w:trPr>
          <w:trHeight w:val="260"/>
        </w:trPr>
        <w:tc>
          <w:tcPr>
            <w:tcW w:w="8648" w:type="dxa"/>
            <w:gridSpan w:val="2"/>
            <w:vMerge w:val="restart"/>
            <w:shd w:val="clear" w:color="auto" w:fill="auto"/>
          </w:tcPr>
          <w:p w14:paraId="5026D43D" w14:textId="77777777" w:rsidR="00556E4A" w:rsidRPr="00A82102" w:rsidRDefault="003D25B7"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Arial" w:eastAsia="Times New Roman" w:hAnsi="Arial" w:cs="Arial"/>
                <w:b/>
                <w:color w:val="auto"/>
                <w:sz w:val="20"/>
                <w:lang w:val="en-AU" w:bidi="x-none"/>
              </w:rPr>
            </w:pPr>
            <w:r w:rsidRPr="005D3837">
              <w:rPr>
                <w:rFonts w:eastAsia="Times New Roman" w:cs="Arial"/>
                <w:b/>
                <w:sz w:val="20"/>
                <w:lang w:bidi="x-none"/>
              </w:rPr>
              <w:t xml:space="preserve">6.1 </w:t>
            </w:r>
            <w:r w:rsidR="00556E4A" w:rsidRPr="00A82102">
              <w:rPr>
                <w:rFonts w:ascii="Arial" w:eastAsia="Times New Roman" w:hAnsi="Arial" w:cs="Arial"/>
                <w:b/>
                <w:color w:val="auto"/>
                <w:sz w:val="20"/>
                <w:lang w:val="en-AU" w:bidi="x-none"/>
              </w:rPr>
              <w:t xml:space="preserve">Does your computer </w:t>
            </w:r>
            <w:r w:rsidR="00556E4A">
              <w:rPr>
                <w:rFonts w:ascii="Arial" w:eastAsia="Times New Roman" w:hAnsi="Arial" w:cs="Arial"/>
                <w:b/>
                <w:color w:val="auto"/>
                <w:sz w:val="20"/>
                <w:lang w:val="en-AU" w:bidi="x-none"/>
              </w:rPr>
              <w:t>slowdown, crash or experience lengthy boot-up times and interrupted connectivity</w:t>
            </w:r>
            <w:r w:rsidR="00556E4A" w:rsidRPr="00A82102">
              <w:rPr>
                <w:rFonts w:ascii="Arial" w:eastAsia="Times New Roman" w:hAnsi="Arial" w:cs="Arial"/>
                <w:b/>
                <w:color w:val="auto"/>
                <w:sz w:val="20"/>
                <w:lang w:val="en-AU" w:bidi="x-none"/>
              </w:rPr>
              <w:t xml:space="preserve"> more frequently than </w:t>
            </w:r>
            <w:r w:rsidR="00556E4A">
              <w:rPr>
                <w:rFonts w:ascii="Arial" w:eastAsia="Times New Roman" w:hAnsi="Arial" w:cs="Arial"/>
                <w:b/>
                <w:color w:val="auto"/>
                <w:sz w:val="20"/>
                <w:lang w:val="en-AU" w:bidi="x-none"/>
              </w:rPr>
              <w:t xml:space="preserve">usual or seemingly more readily than </w:t>
            </w:r>
            <w:r w:rsidR="00556E4A" w:rsidRPr="00A82102">
              <w:rPr>
                <w:rFonts w:ascii="Arial" w:eastAsia="Times New Roman" w:hAnsi="Arial" w:cs="Arial"/>
                <w:b/>
                <w:color w:val="auto"/>
                <w:sz w:val="20"/>
                <w:lang w:val="en-AU" w:bidi="x-none"/>
              </w:rPr>
              <w:t>those around you?</w:t>
            </w:r>
          </w:p>
          <w:p w14:paraId="3AD1C025" w14:textId="77777777" w:rsidR="003D25B7" w:rsidRDefault="00556E4A"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120"/>
              <w:jc w:val="both"/>
              <w:rPr>
                <w:rFonts w:ascii="Arial" w:eastAsia="Times New Roman" w:hAnsi="Arial" w:cs="Arial"/>
                <w:color w:val="auto"/>
                <w:sz w:val="20"/>
                <w:lang w:val="en-AU" w:bidi="x-none"/>
              </w:rPr>
            </w:pPr>
            <w:r>
              <w:rPr>
                <w:rFonts w:ascii="Arial" w:eastAsia="Times New Roman" w:hAnsi="Arial" w:cs="Arial"/>
                <w:color w:val="auto"/>
                <w:sz w:val="20"/>
                <w:lang w:val="en-AU" w:bidi="x-none"/>
              </w:rPr>
              <w:t xml:space="preserve">If your computer appears to be performing less effectively than usual and it is not an isolated incident, then it is important to get it checked out to prevent rising stress levels. If waiting for technical support to resolve the issue is frustrating, try working on something else in the interim. </w:t>
            </w:r>
          </w:p>
          <w:p w14:paraId="403C1727" w14:textId="1BC52EF3" w:rsidR="00556E4A" w:rsidRPr="00556E4A" w:rsidRDefault="00556E4A" w:rsidP="00556E4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auto"/>
                <w:sz w:val="20"/>
                <w:lang w:val="en-AU" w:bidi="x-none"/>
              </w:rPr>
            </w:pPr>
            <w:r>
              <w:rPr>
                <w:rFonts w:eastAsia="Times New Roman" w:cs="Arial"/>
                <w:noProof/>
                <w:lang w:val="en-AU"/>
              </w:rPr>
              <w:lastRenderedPageBreak/>
              <w:drawing>
                <wp:inline distT="0" distB="0" distL="0" distR="0" wp14:anchorId="76A6DC24" wp14:editId="448D3845">
                  <wp:extent cx="3173708" cy="2099145"/>
                  <wp:effectExtent l="0" t="0" r="8255" b="0"/>
                  <wp:docPr id="32" name="Picture 32" descr="Image result for computer stres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puter stress">
                            <a:hlinkClick r:id="rId30"/>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172427" cy="2098298"/>
                          </a:xfrm>
                          <a:prstGeom prst="rect">
                            <a:avLst/>
                          </a:prstGeom>
                          <a:noFill/>
                          <a:ln>
                            <a:noFill/>
                          </a:ln>
                        </pic:spPr>
                      </pic:pic>
                    </a:graphicData>
                  </a:graphic>
                </wp:inline>
              </w:drawing>
            </w:r>
          </w:p>
        </w:tc>
        <w:tc>
          <w:tcPr>
            <w:tcW w:w="567" w:type="dxa"/>
            <w:vMerge w:val="restart"/>
            <w:shd w:val="clear" w:color="auto" w:fill="auto"/>
          </w:tcPr>
          <w:p w14:paraId="5C51098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BE89D5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5E9367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52982E1" w14:textId="01B663B6" w:rsidR="00571376" w:rsidRDefault="00571376"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Raise the issue with your supervisor/manager – this may be a key factor to the </w:t>
            </w:r>
            <w:proofErr w:type="spellStart"/>
            <w:r>
              <w:rPr>
                <w:rFonts w:eastAsia="Times New Roman" w:cs="Arial"/>
                <w:sz w:val="20"/>
                <w:lang w:eastAsia="zh-CN" w:bidi="x-none"/>
              </w:rPr>
              <w:t>effectivenss</w:t>
            </w:r>
            <w:proofErr w:type="spellEnd"/>
            <w:r>
              <w:rPr>
                <w:rFonts w:eastAsia="Times New Roman" w:cs="Arial"/>
                <w:sz w:val="20"/>
                <w:lang w:eastAsia="zh-CN" w:bidi="x-none"/>
              </w:rPr>
              <w:t xml:space="preserve"> of a working from home arrangement</w:t>
            </w:r>
            <w:r w:rsidR="007A39B5">
              <w:rPr>
                <w:rFonts w:eastAsia="Times New Roman" w:cs="Arial"/>
                <w:sz w:val="20"/>
                <w:lang w:eastAsia="zh-CN" w:bidi="x-none"/>
              </w:rPr>
              <w:t>.</w:t>
            </w:r>
          </w:p>
          <w:p w14:paraId="700F4FF6" w14:textId="3E00A20B" w:rsidR="00556E4A" w:rsidRPr="00A82102"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Ask for help </w:t>
            </w:r>
            <w:r w:rsidR="00571376">
              <w:rPr>
                <w:rFonts w:eastAsia="Times New Roman" w:cs="Arial"/>
                <w:sz w:val="20"/>
                <w:lang w:eastAsia="zh-CN" w:bidi="x-none"/>
              </w:rPr>
              <w:t>–</w:t>
            </w:r>
            <w:r>
              <w:rPr>
                <w:rFonts w:eastAsia="Times New Roman" w:cs="Arial"/>
                <w:sz w:val="20"/>
                <w:lang w:eastAsia="zh-CN" w:bidi="x-none"/>
              </w:rPr>
              <w:t xml:space="preserve"> </w:t>
            </w:r>
            <w:r w:rsidR="00571376">
              <w:rPr>
                <w:rFonts w:eastAsia="Times New Roman" w:cs="Arial"/>
                <w:sz w:val="20"/>
                <w:lang w:eastAsia="zh-CN" w:bidi="x-none"/>
              </w:rPr>
              <w:t>If using a network computer u</w:t>
            </w:r>
            <w:r w:rsidRPr="00A82102">
              <w:rPr>
                <w:rFonts w:eastAsia="Times New Roman" w:cs="Arial"/>
                <w:sz w:val="20"/>
                <w:lang w:eastAsia="zh-CN" w:bidi="x-none"/>
              </w:rPr>
              <w:t xml:space="preserve">se </w:t>
            </w:r>
            <w:hyperlink r:id="rId32" w:history="1">
              <w:r w:rsidRPr="00A82102">
                <w:rPr>
                  <w:rStyle w:val="Hyperlink"/>
                  <w:rFonts w:eastAsia="Times New Roman" w:cs="Arial"/>
                  <w:sz w:val="20"/>
                  <w:lang w:eastAsia="zh-CN" w:bidi="x-none"/>
                </w:rPr>
                <w:t>Service Centre Online (SCO)</w:t>
              </w:r>
            </w:hyperlink>
            <w:r w:rsidRPr="00A82102">
              <w:rPr>
                <w:rFonts w:eastAsia="Times New Roman" w:cs="Arial"/>
                <w:sz w:val="20"/>
                <w:lang w:eastAsia="zh-CN" w:bidi="x-none"/>
              </w:rPr>
              <w:t xml:space="preserve"> </w:t>
            </w:r>
            <w:r w:rsidR="009D5B4C">
              <w:rPr>
                <w:rFonts w:eastAsia="Times New Roman" w:cs="Arial"/>
                <w:sz w:val="20"/>
                <w:lang w:eastAsia="zh-CN" w:bidi="x-none"/>
              </w:rPr>
              <w:t xml:space="preserve">(departmental employees only) </w:t>
            </w:r>
            <w:r w:rsidRPr="00A82102">
              <w:rPr>
                <w:rFonts w:eastAsia="Times New Roman" w:cs="Arial"/>
                <w:sz w:val="20"/>
                <w:lang w:eastAsia="zh-CN" w:bidi="x-none"/>
              </w:rPr>
              <w:t>to log a request online, find self-help articles or check for current ICT outages. For u</w:t>
            </w:r>
            <w:r>
              <w:rPr>
                <w:rFonts w:eastAsia="Times New Roman" w:cs="Arial"/>
                <w:sz w:val="20"/>
                <w:lang w:eastAsia="zh-CN" w:bidi="x-none"/>
              </w:rPr>
              <w:t>rgent issues, call 1800 680 445</w:t>
            </w:r>
            <w:r w:rsidR="007A39B5">
              <w:rPr>
                <w:rFonts w:eastAsia="Times New Roman" w:cs="Arial"/>
                <w:sz w:val="20"/>
                <w:lang w:eastAsia="zh-CN" w:bidi="x-none"/>
              </w:rPr>
              <w:t>.</w:t>
            </w:r>
          </w:p>
          <w:p w14:paraId="19836F89" w14:textId="456257F4"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Continue to monitor system performance in consultation with your supervisor/manager</w:t>
            </w:r>
            <w:r w:rsidR="007A39B5">
              <w:rPr>
                <w:rFonts w:eastAsia="Times New Roman" w:cs="Arial"/>
                <w:sz w:val="20"/>
                <w:lang w:eastAsia="zh-CN" w:bidi="x-none"/>
              </w:rPr>
              <w:t>.</w:t>
            </w:r>
          </w:p>
          <w:p w14:paraId="625A9B35" w14:textId="68D4F2E5"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Backup your files regularly</w:t>
            </w:r>
            <w:r w:rsidR="007A39B5">
              <w:rPr>
                <w:rFonts w:eastAsia="Times New Roman" w:cs="Arial"/>
                <w:sz w:val="20"/>
                <w:lang w:eastAsia="zh-CN" w:bidi="x-none"/>
              </w:rPr>
              <w:t>.</w:t>
            </w:r>
          </w:p>
          <w:p w14:paraId="4901222F" w14:textId="4C77316E"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Be prepared – read manuals and books on computers to understand how your systems work</w:t>
            </w:r>
            <w:r w:rsidR="007A39B5">
              <w:rPr>
                <w:rFonts w:eastAsia="Times New Roman" w:cs="Arial"/>
                <w:sz w:val="20"/>
                <w:lang w:eastAsia="zh-CN" w:bidi="x-none"/>
              </w:rPr>
              <w:t>.</w:t>
            </w:r>
          </w:p>
          <w:p w14:paraId="4B894E6C" w14:textId="13B01491"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lastRenderedPageBreak/>
              <w:t>Take regular breaks from your computer. Get up and take a break every 30 minutes</w:t>
            </w:r>
            <w:r w:rsidR="007A39B5">
              <w:rPr>
                <w:rFonts w:eastAsia="Times New Roman" w:cs="Arial"/>
                <w:sz w:val="20"/>
                <w:lang w:eastAsia="zh-CN" w:bidi="x-none"/>
              </w:rPr>
              <w:t>.</w:t>
            </w:r>
          </w:p>
          <w:p w14:paraId="6D926DE8" w14:textId="7777777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Stand often – even for a few seconds at a time</w:t>
            </w:r>
          </w:p>
          <w:p w14:paraId="258F53F8" w14:textId="6511BCB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Have lunch and morning and afternoon tea away from your desk</w:t>
            </w:r>
            <w:r w:rsidR="007A39B5">
              <w:rPr>
                <w:rFonts w:eastAsia="Times New Roman" w:cs="Arial"/>
                <w:sz w:val="20"/>
                <w:lang w:eastAsia="zh-CN" w:bidi="x-none"/>
              </w:rPr>
              <w:t>.</w:t>
            </w:r>
          </w:p>
          <w:p w14:paraId="06952026" w14:textId="7481A19A"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Vary your tasks through the day so that you change your posture and use different muscles e.g. do some filing after a period of typing</w:t>
            </w:r>
            <w:r w:rsidR="007A39B5">
              <w:rPr>
                <w:rFonts w:eastAsia="Times New Roman" w:cs="Arial"/>
                <w:sz w:val="20"/>
                <w:lang w:eastAsia="zh-CN" w:bidi="x-none"/>
              </w:rPr>
              <w:t>.</w:t>
            </w:r>
          </w:p>
          <w:p w14:paraId="3B15085C" w14:textId="2C218B14" w:rsidR="003D25B7" w:rsidRPr="005D3837"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en-AU" w:bidi="x-none"/>
              </w:rPr>
            </w:pPr>
            <w:r>
              <w:rPr>
                <w:rFonts w:eastAsia="Times New Roman" w:cs="Arial"/>
                <w:sz w:val="20"/>
                <w:lang w:eastAsia="zh-CN" w:bidi="x-none"/>
              </w:rPr>
              <w:t>Stretch regularly (refer to the department’s ‘Daily stretches for staff’ poster)</w:t>
            </w:r>
            <w:r w:rsidR="007A39B5">
              <w:rPr>
                <w:rFonts w:eastAsia="Times New Roman" w:cs="Arial"/>
                <w:sz w:val="20"/>
                <w:lang w:eastAsia="zh-CN" w:bidi="x-none"/>
              </w:rPr>
              <w:t>.</w:t>
            </w:r>
          </w:p>
        </w:tc>
      </w:tr>
      <w:tr w:rsidR="003D25B7" w:rsidRPr="005D3837" w14:paraId="1F4B2B5E" w14:textId="77777777" w:rsidTr="004815E1">
        <w:tc>
          <w:tcPr>
            <w:tcW w:w="8648" w:type="dxa"/>
            <w:gridSpan w:val="2"/>
            <w:vMerge/>
            <w:shd w:val="clear" w:color="auto" w:fill="auto"/>
          </w:tcPr>
          <w:p w14:paraId="469E665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5C8CA1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2FE57F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28220C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01709A1" w14:textId="77777777" w:rsidR="003D25B7" w:rsidRDefault="003D25B7"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5BDF79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D9C121"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43309DF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3C2CCB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E64B90"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CCDEFB7"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F29810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77FDAA" w14:textId="3BEC9C00" w:rsidR="004815E1" w:rsidRPr="005D3837"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56E4A" w:rsidRPr="005D3837" w14:paraId="35A3AC10" w14:textId="77777777" w:rsidTr="007A48F2">
        <w:trPr>
          <w:trHeight w:val="241"/>
        </w:trPr>
        <w:tc>
          <w:tcPr>
            <w:tcW w:w="8648" w:type="dxa"/>
            <w:gridSpan w:val="2"/>
            <w:shd w:val="clear" w:color="auto" w:fill="D9E2F3" w:themeFill="accent5" w:themeFillTint="33"/>
          </w:tcPr>
          <w:p w14:paraId="2B25E8F1" w14:textId="22BBD783" w:rsidR="00556E4A" w:rsidRPr="004F7E65" w:rsidRDefault="00556E4A" w:rsidP="009955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highlight w:val="yellow"/>
                <w:lang w:eastAsia="zh-CN" w:bidi="x-none"/>
              </w:rPr>
            </w:pPr>
            <w:r>
              <w:rPr>
                <w:rFonts w:eastAsia="Times New Roman" w:cs="Arial"/>
                <w:b/>
                <w:sz w:val="20"/>
                <w:szCs w:val="20"/>
                <w:lang w:eastAsia="zh-CN" w:bidi="x-none"/>
              </w:rPr>
              <w:t>Sit stand workstations</w:t>
            </w:r>
          </w:p>
        </w:tc>
        <w:tc>
          <w:tcPr>
            <w:tcW w:w="567" w:type="dxa"/>
            <w:shd w:val="clear" w:color="auto" w:fill="000000" w:themeFill="text1"/>
          </w:tcPr>
          <w:p w14:paraId="6866301A" w14:textId="3D371F13"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33504B62" w14:textId="4B3EA46F"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2A68C4B2" w14:textId="4199FAFD"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000000" w:themeFill="text1"/>
          </w:tcPr>
          <w:p w14:paraId="104EAF31" w14:textId="140C9417"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r w:rsidR="008832AA" w:rsidRPr="005D3837" w14:paraId="0CCCF1A9" w14:textId="77777777" w:rsidTr="007E4F4D">
        <w:trPr>
          <w:trHeight w:val="532"/>
        </w:trPr>
        <w:tc>
          <w:tcPr>
            <w:tcW w:w="8648" w:type="dxa"/>
            <w:gridSpan w:val="2"/>
            <w:vMerge w:val="restart"/>
            <w:shd w:val="clear" w:color="auto" w:fill="FFFFFF" w:themeFill="background1"/>
          </w:tcPr>
          <w:p w14:paraId="51C1C080" w14:textId="2BF4E8D4" w:rsidR="007A39B5"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864250">
              <w:rPr>
                <w:rFonts w:eastAsia="Times New Roman" w:cs="Arial"/>
                <w:b/>
                <w:sz w:val="20"/>
                <w:szCs w:val="20"/>
                <w:lang w:eastAsia="zh-CN" w:bidi="x-none"/>
              </w:rPr>
              <w:t>6.</w:t>
            </w:r>
            <w:r w:rsidR="007E4F4D">
              <w:rPr>
                <w:rFonts w:eastAsia="Times New Roman" w:cs="Arial"/>
                <w:b/>
                <w:sz w:val="20"/>
                <w:szCs w:val="20"/>
                <w:lang w:eastAsia="zh-CN" w:bidi="x-none"/>
              </w:rPr>
              <w:t>2</w:t>
            </w:r>
            <w:r w:rsidRPr="00864250">
              <w:rPr>
                <w:rFonts w:eastAsia="Times New Roman" w:cs="Arial"/>
                <w:b/>
                <w:sz w:val="20"/>
                <w:szCs w:val="20"/>
                <w:lang w:eastAsia="zh-CN" w:bidi="x-none"/>
              </w:rPr>
              <w:t xml:space="preserve"> </w:t>
            </w:r>
            <w:r>
              <w:rPr>
                <w:rFonts w:eastAsia="Times New Roman" w:cs="Arial"/>
                <w:b/>
                <w:sz w:val="20"/>
                <w:szCs w:val="20"/>
                <w:lang w:eastAsia="zh-CN" w:bidi="x-none"/>
              </w:rPr>
              <w:t>How should you use your</w:t>
            </w:r>
            <w:r w:rsidRPr="00864250">
              <w:rPr>
                <w:rFonts w:eastAsia="Times New Roman" w:cs="Arial"/>
                <w:b/>
                <w:sz w:val="20"/>
                <w:szCs w:val="20"/>
                <w:lang w:eastAsia="zh-CN" w:bidi="x-none"/>
              </w:rPr>
              <w:t xml:space="preserve"> workstations</w:t>
            </w:r>
            <w:r>
              <w:rPr>
                <w:rFonts w:eastAsia="Times New Roman" w:cs="Arial"/>
                <w:b/>
                <w:sz w:val="20"/>
                <w:szCs w:val="20"/>
                <w:lang w:eastAsia="zh-CN" w:bidi="x-none"/>
              </w:rPr>
              <w:t>?</w:t>
            </w:r>
            <w:r w:rsidRPr="00864250">
              <w:rPr>
                <w:rFonts w:eastAsia="Times New Roman" w:cs="Arial"/>
                <w:b/>
                <w:sz w:val="20"/>
                <w:szCs w:val="20"/>
                <w:lang w:eastAsia="zh-CN" w:bidi="x-none"/>
              </w:rPr>
              <w:t xml:space="preserve"> </w:t>
            </w:r>
          </w:p>
          <w:p w14:paraId="4B5A0B54" w14:textId="46365950" w:rsidR="008832AA" w:rsidRPr="008832AA"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Pr>
                <w:rFonts w:eastAsia="Times New Roman" w:cs="Arial"/>
                <w:sz w:val="20"/>
                <w:szCs w:val="20"/>
                <w:lang w:eastAsia="zh-CN" w:bidi="x-none"/>
              </w:rPr>
              <w:t xml:space="preserve">Ensure your upper limbs are positioned appropriately and maintained when using the mouse and keyboard (elbows by sides with no reaching). Postures </w:t>
            </w:r>
            <w:r w:rsidRPr="00864250">
              <w:rPr>
                <w:rFonts w:eastAsia="Times New Roman" w:cs="Arial"/>
                <w:sz w:val="20"/>
                <w:szCs w:val="20"/>
                <w:lang w:eastAsia="zh-CN" w:bidi="x-none"/>
              </w:rPr>
              <w:t>are to be alternated during the day with a maximum (cumulative) of four hours standing (unless medical advice states otherwise)</w:t>
            </w:r>
            <w:r>
              <w:rPr>
                <w:rFonts w:eastAsia="Times New Roman" w:cs="Arial"/>
                <w:sz w:val="20"/>
                <w:szCs w:val="20"/>
                <w:lang w:eastAsia="zh-CN" w:bidi="x-none"/>
              </w:rPr>
              <w:t>. Make sure l</w:t>
            </w:r>
            <w:r w:rsidRPr="00864250">
              <w:rPr>
                <w:rFonts w:eastAsia="Times New Roman" w:cs="Arial"/>
                <w:sz w:val="20"/>
                <w:szCs w:val="20"/>
                <w:lang w:eastAsia="zh-CN" w:bidi="x-none"/>
              </w:rPr>
              <w:t xml:space="preserve">ow heeled shoes are </w:t>
            </w:r>
            <w:r>
              <w:rPr>
                <w:rFonts w:eastAsia="Times New Roman" w:cs="Arial"/>
                <w:sz w:val="20"/>
                <w:szCs w:val="20"/>
                <w:lang w:eastAsia="zh-CN" w:bidi="x-none"/>
              </w:rPr>
              <w:t>worn.</w:t>
            </w:r>
          </w:p>
        </w:tc>
        <w:tc>
          <w:tcPr>
            <w:tcW w:w="567" w:type="dxa"/>
            <w:vMerge w:val="restart"/>
            <w:shd w:val="clear" w:color="auto" w:fill="FFFFFF" w:themeFill="background1"/>
            <w:vAlign w:val="center"/>
          </w:tcPr>
          <w:p w14:paraId="5871738D"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136AC07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01675434"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DEEAF6" w:themeFill="accent1" w:themeFillTint="33"/>
            <w:vAlign w:val="center"/>
          </w:tcPr>
          <w:p w14:paraId="74160BBB" w14:textId="0147DC96" w:rsidR="008832AA" w:rsidRPr="008832AA" w:rsidRDefault="00571376" w:rsidP="009D5B4C">
            <w:pPr>
              <w:pStyle w:val="ListParagraph"/>
              <w:numPr>
                <w:ilvl w:val="0"/>
                <w:numId w:val="18"/>
              </w:num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Pr>
                <w:rFonts w:eastAsia="Times New Roman" w:cs="Arial"/>
                <w:sz w:val="20"/>
                <w:szCs w:val="20"/>
                <w:lang w:eastAsia="zh-CN" w:bidi="x-none"/>
              </w:rPr>
              <w:t>Follow</w:t>
            </w:r>
            <w:r w:rsidR="008832AA">
              <w:rPr>
                <w:rFonts w:eastAsia="Times New Roman" w:cs="Arial"/>
                <w:sz w:val="20"/>
                <w:szCs w:val="20"/>
                <w:lang w:eastAsia="zh-CN" w:bidi="x-none"/>
              </w:rPr>
              <w:t xml:space="preserve"> the </w:t>
            </w:r>
            <w:hyperlink r:id="rId33" w:history="1">
              <w:r w:rsidR="008832AA" w:rsidRPr="008832AA">
                <w:rPr>
                  <w:rStyle w:val="Hyperlink"/>
                  <w:rFonts w:eastAsia="Times New Roman" w:cs="Arial"/>
                  <w:sz w:val="20"/>
                  <w:szCs w:val="20"/>
                  <w:lang w:eastAsia="zh-CN" w:bidi="x-none"/>
                </w:rPr>
                <w:t xml:space="preserve">Safe </w:t>
              </w:r>
              <w:r w:rsidR="009D5B4C">
                <w:rPr>
                  <w:rStyle w:val="Hyperlink"/>
                  <w:rFonts w:eastAsia="Times New Roman" w:cs="Arial"/>
                  <w:sz w:val="20"/>
                  <w:szCs w:val="20"/>
                  <w:lang w:eastAsia="zh-CN" w:bidi="x-none"/>
                </w:rPr>
                <w:t>u</w:t>
              </w:r>
              <w:r w:rsidR="008832AA" w:rsidRPr="008832AA">
                <w:rPr>
                  <w:rStyle w:val="Hyperlink"/>
                  <w:rFonts w:eastAsia="Times New Roman" w:cs="Arial"/>
                  <w:sz w:val="20"/>
                  <w:szCs w:val="20"/>
                  <w:lang w:eastAsia="zh-CN" w:bidi="x-none"/>
                </w:rPr>
                <w:t xml:space="preserve">se of </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it/</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 xml:space="preserve">tand </w:t>
              </w:r>
              <w:r w:rsidR="009D5B4C">
                <w:rPr>
                  <w:rStyle w:val="Hyperlink"/>
                  <w:rFonts w:eastAsia="Times New Roman" w:cs="Arial"/>
                  <w:sz w:val="20"/>
                  <w:szCs w:val="20"/>
                  <w:lang w:eastAsia="zh-CN" w:bidi="x-none"/>
                </w:rPr>
                <w:t>w</w:t>
              </w:r>
              <w:r w:rsidR="008832AA" w:rsidRPr="008832AA">
                <w:rPr>
                  <w:rStyle w:val="Hyperlink"/>
                  <w:rFonts w:eastAsia="Times New Roman" w:cs="Arial"/>
                  <w:sz w:val="20"/>
                  <w:szCs w:val="20"/>
                  <w:lang w:eastAsia="zh-CN" w:bidi="x-none"/>
                </w:rPr>
                <w:t>orkstations</w:t>
              </w:r>
            </w:hyperlink>
            <w:r w:rsidR="008832AA">
              <w:rPr>
                <w:rFonts w:eastAsia="Times New Roman" w:cs="Arial"/>
                <w:sz w:val="20"/>
                <w:szCs w:val="20"/>
                <w:lang w:eastAsia="zh-CN" w:bidi="x-none"/>
              </w:rPr>
              <w:t xml:space="preserve"> fact sheet. </w:t>
            </w:r>
          </w:p>
        </w:tc>
      </w:tr>
      <w:tr w:rsidR="008832AA" w:rsidRPr="005D3837" w14:paraId="53471B7B" w14:textId="77777777" w:rsidTr="00F86BBF">
        <w:trPr>
          <w:trHeight w:val="2268"/>
        </w:trPr>
        <w:tc>
          <w:tcPr>
            <w:tcW w:w="8648" w:type="dxa"/>
            <w:gridSpan w:val="2"/>
            <w:vMerge/>
            <w:shd w:val="clear" w:color="auto" w:fill="FFFFFF" w:themeFill="background1"/>
            <w:vAlign w:val="center"/>
          </w:tcPr>
          <w:p w14:paraId="3E97581A" w14:textId="77777777" w:rsidR="008832AA" w:rsidRPr="00864250" w:rsidRDefault="008832AA" w:rsidP="008832A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FFFFFF" w:themeFill="background1"/>
            <w:vAlign w:val="center"/>
          </w:tcPr>
          <w:p w14:paraId="4F1BB03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7445095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1784787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FFFFFF" w:themeFill="background1"/>
            <w:vAlign w:val="center"/>
          </w:tcPr>
          <w:p w14:paraId="500E650A" w14:textId="77777777" w:rsidR="008832AA" w:rsidRPr="00864250"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bl>
    <w:p w14:paraId="581C023F"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217C1E37" w14:textId="77777777" w:rsidTr="007A48F2">
        <w:trPr>
          <w:trHeight w:val="840"/>
        </w:trPr>
        <w:tc>
          <w:tcPr>
            <w:tcW w:w="993" w:type="dxa"/>
            <w:tcBorders>
              <w:right w:val="nil"/>
            </w:tcBorders>
            <w:shd w:val="clear" w:color="auto" w:fill="9CC2E5" w:themeFill="accent1" w:themeFillTint="99"/>
            <w:vAlign w:val="center"/>
          </w:tcPr>
          <w:p w14:paraId="2D5F8EA0" w14:textId="02DFA079"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7</w:t>
            </w:r>
          </w:p>
        </w:tc>
        <w:tc>
          <w:tcPr>
            <w:tcW w:w="7655" w:type="dxa"/>
            <w:tcBorders>
              <w:left w:val="nil"/>
            </w:tcBorders>
            <w:shd w:val="clear" w:color="auto" w:fill="9CC2E5" w:themeFill="accent1" w:themeFillTint="99"/>
            <w:vAlign w:val="center"/>
          </w:tcPr>
          <w:p w14:paraId="45EF6C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 xml:space="preserve">Hazardous substances </w:t>
            </w:r>
          </w:p>
        </w:tc>
        <w:tc>
          <w:tcPr>
            <w:tcW w:w="567" w:type="dxa"/>
            <w:shd w:val="clear" w:color="auto" w:fill="9CC2E5" w:themeFill="accent1" w:themeFillTint="99"/>
            <w:vAlign w:val="center"/>
          </w:tcPr>
          <w:p w14:paraId="0D2B559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28068C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233FDCE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40B5300" w14:textId="28A7EB95"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0881C9C8" w14:textId="77777777" w:rsidTr="007A48F2">
        <w:trPr>
          <w:trHeight w:val="260"/>
        </w:trPr>
        <w:tc>
          <w:tcPr>
            <w:tcW w:w="8648" w:type="dxa"/>
            <w:gridSpan w:val="2"/>
            <w:vMerge w:val="restart"/>
            <w:shd w:val="clear" w:color="auto" w:fill="auto"/>
          </w:tcPr>
          <w:p w14:paraId="319FD715" w14:textId="77777777" w:rsidR="003D25B7" w:rsidRPr="005D3837" w:rsidRDefault="003D25B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rsidRPr="005D3837">
              <w:rPr>
                <w:rFonts w:eastAsia="Times New Roman" w:cs="Arial"/>
                <w:b/>
                <w:sz w:val="20"/>
                <w:szCs w:val="20"/>
                <w:lang w:eastAsia="zh-CN" w:bidi="x-none"/>
              </w:rPr>
              <w:t>7.1 Where the telecommuter is exposed to hazardous substances as part of their work tasks (e.g. toners for printers/copiers) are appropriate measures in place to ensure safe handling of hazardous substances?</w:t>
            </w:r>
          </w:p>
        </w:tc>
        <w:tc>
          <w:tcPr>
            <w:tcW w:w="567" w:type="dxa"/>
            <w:vMerge w:val="restart"/>
            <w:shd w:val="clear" w:color="auto" w:fill="auto"/>
          </w:tcPr>
          <w:p w14:paraId="5C0B15D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051074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9147D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1350D79" w14:textId="128D76C1" w:rsidR="00571376"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Eliminate use of </w:t>
            </w:r>
            <w:r w:rsidR="00BE530D">
              <w:rPr>
                <w:rFonts w:eastAsia="Times New Roman" w:cs="Arial"/>
                <w:sz w:val="20"/>
                <w:szCs w:val="20"/>
                <w:lang w:eastAsia="en-AU" w:bidi="x-none"/>
              </w:rPr>
              <w:t>hazardous</w:t>
            </w:r>
            <w:r>
              <w:rPr>
                <w:rFonts w:eastAsia="Times New Roman" w:cs="Arial"/>
                <w:sz w:val="20"/>
                <w:szCs w:val="20"/>
                <w:lang w:eastAsia="en-AU" w:bidi="x-none"/>
              </w:rPr>
              <w:t xml:space="preserve"> substances</w:t>
            </w:r>
            <w:r w:rsidR="007A39B5">
              <w:rPr>
                <w:rFonts w:eastAsia="Times New Roman" w:cs="Arial"/>
                <w:sz w:val="20"/>
                <w:szCs w:val="20"/>
                <w:lang w:eastAsia="en-AU" w:bidi="x-none"/>
              </w:rPr>
              <w:t>.</w:t>
            </w:r>
          </w:p>
          <w:p w14:paraId="737F135F" w14:textId="728FC18B"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Access </w:t>
            </w:r>
            <w:r w:rsidR="003D25B7" w:rsidRPr="005D3837">
              <w:rPr>
                <w:rFonts w:eastAsia="Times New Roman" w:cs="Arial"/>
                <w:sz w:val="20"/>
                <w:szCs w:val="20"/>
                <w:lang w:eastAsia="en-AU" w:bidi="x-none"/>
              </w:rPr>
              <w:t>SDS</w:t>
            </w:r>
            <w:r>
              <w:rPr>
                <w:rFonts w:eastAsia="Times New Roman" w:cs="Arial"/>
                <w:sz w:val="20"/>
                <w:szCs w:val="20"/>
                <w:lang w:eastAsia="en-AU" w:bidi="x-none"/>
              </w:rPr>
              <w:t xml:space="preserve"> for chemicals</w:t>
            </w:r>
            <w:r w:rsidR="007A39B5">
              <w:rPr>
                <w:rFonts w:eastAsia="Times New Roman" w:cs="Arial"/>
                <w:sz w:val="20"/>
                <w:szCs w:val="20"/>
                <w:lang w:eastAsia="en-AU" w:bidi="x-none"/>
              </w:rPr>
              <w:t>.</w:t>
            </w:r>
          </w:p>
          <w:p w14:paraId="6D1709C9" w14:textId="4796EE67"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Follow instructions regarding use/disposal</w:t>
            </w:r>
            <w:r w:rsidR="007A39B5">
              <w:rPr>
                <w:rFonts w:eastAsia="Times New Roman" w:cs="Arial"/>
                <w:sz w:val="20"/>
                <w:szCs w:val="20"/>
                <w:lang w:eastAsia="en-AU" w:bidi="x-none"/>
              </w:rPr>
              <w:t>.</w:t>
            </w:r>
          </w:p>
          <w:p w14:paraId="27DF61FA" w14:textId="0C3754F4"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Risk Assessments</w:t>
            </w:r>
            <w:r w:rsidR="00571376">
              <w:rPr>
                <w:rFonts w:eastAsia="Times New Roman" w:cs="Arial"/>
                <w:sz w:val="20"/>
                <w:szCs w:val="20"/>
                <w:lang w:eastAsia="en-AU" w:bidi="x-none"/>
              </w:rPr>
              <w:t xml:space="preserve"> (if required for hazardous substances)</w:t>
            </w:r>
            <w:r w:rsidR="007A39B5">
              <w:rPr>
                <w:rFonts w:eastAsia="Times New Roman" w:cs="Arial"/>
                <w:sz w:val="20"/>
                <w:szCs w:val="20"/>
                <w:lang w:eastAsia="en-AU" w:bidi="x-none"/>
              </w:rPr>
              <w:t>.</w:t>
            </w:r>
          </w:p>
          <w:p w14:paraId="3FBE7455" w14:textId="41C2D707" w:rsidR="003D25B7" w:rsidRPr="005D3837" w:rsidRDefault="00571376" w:rsidP="00571376">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Use PPE as required</w:t>
            </w:r>
            <w:r w:rsidR="007A39B5">
              <w:rPr>
                <w:rFonts w:eastAsia="Times New Roman" w:cs="Arial"/>
                <w:sz w:val="20"/>
                <w:szCs w:val="20"/>
                <w:lang w:eastAsia="en-AU" w:bidi="x-none"/>
              </w:rPr>
              <w:t>.</w:t>
            </w:r>
          </w:p>
        </w:tc>
      </w:tr>
      <w:tr w:rsidR="003D25B7" w:rsidRPr="005D3837" w14:paraId="15C06F9E" w14:textId="77777777" w:rsidTr="00F86BBF">
        <w:trPr>
          <w:trHeight w:val="2268"/>
        </w:trPr>
        <w:tc>
          <w:tcPr>
            <w:tcW w:w="8648" w:type="dxa"/>
            <w:gridSpan w:val="2"/>
            <w:vMerge/>
            <w:shd w:val="clear" w:color="auto" w:fill="auto"/>
          </w:tcPr>
          <w:p w14:paraId="7626BC8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71B235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7289A1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BAC9FD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3B5037C"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42536E6F"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3D25B7" w:rsidRPr="005D3837" w14:paraId="5CDF898A" w14:textId="77777777" w:rsidTr="007A48F2">
        <w:trPr>
          <w:trHeight w:val="801"/>
        </w:trPr>
        <w:tc>
          <w:tcPr>
            <w:tcW w:w="993" w:type="dxa"/>
            <w:tcBorders>
              <w:right w:val="nil"/>
            </w:tcBorders>
            <w:shd w:val="clear" w:color="auto" w:fill="9CC2E5" w:themeFill="accent1" w:themeFillTint="99"/>
            <w:vAlign w:val="center"/>
          </w:tcPr>
          <w:p w14:paraId="1286CB5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8</w:t>
            </w:r>
          </w:p>
        </w:tc>
        <w:tc>
          <w:tcPr>
            <w:tcW w:w="7655" w:type="dxa"/>
            <w:tcBorders>
              <w:left w:val="nil"/>
            </w:tcBorders>
            <w:shd w:val="clear" w:color="auto" w:fill="9CC2E5" w:themeFill="accent1" w:themeFillTint="99"/>
            <w:vAlign w:val="center"/>
          </w:tcPr>
          <w:p w14:paraId="5833219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Access and egress</w:t>
            </w:r>
          </w:p>
        </w:tc>
        <w:tc>
          <w:tcPr>
            <w:tcW w:w="567" w:type="dxa"/>
            <w:shd w:val="clear" w:color="auto" w:fill="9CC2E5" w:themeFill="accent1" w:themeFillTint="99"/>
            <w:vAlign w:val="center"/>
          </w:tcPr>
          <w:p w14:paraId="3C9B9F8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3943CE7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9539B1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1770C919" w14:textId="7CFD88B3"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B5C3AAE" w14:textId="77777777" w:rsidTr="007E4F4D">
        <w:trPr>
          <w:trHeight w:val="260"/>
        </w:trPr>
        <w:tc>
          <w:tcPr>
            <w:tcW w:w="8648" w:type="dxa"/>
            <w:gridSpan w:val="2"/>
            <w:vMerge w:val="restart"/>
            <w:shd w:val="clear" w:color="auto" w:fill="auto"/>
          </w:tcPr>
          <w:p w14:paraId="06AC5B96"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8.1 Are stairs, pathways and entrances free from any obstructions and trip hazards (e.g. electrical cords)?</w:t>
            </w:r>
          </w:p>
        </w:tc>
        <w:tc>
          <w:tcPr>
            <w:tcW w:w="567" w:type="dxa"/>
            <w:vMerge w:val="restart"/>
            <w:shd w:val="clear" w:color="auto" w:fill="auto"/>
          </w:tcPr>
          <w:p w14:paraId="1D4244E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5A7A0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4095C0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1B61EF" w14:textId="62A022AB"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Remove obstructions</w:t>
            </w:r>
            <w:r w:rsidR="007A39B5">
              <w:rPr>
                <w:rFonts w:eastAsia="Times New Roman" w:cs="Arial"/>
                <w:sz w:val="20"/>
                <w:szCs w:val="20"/>
                <w:lang w:eastAsia="en-AU" w:bidi="x-none"/>
              </w:rPr>
              <w:t>.</w:t>
            </w:r>
          </w:p>
          <w:p w14:paraId="43890A48" w14:textId="0444CF25" w:rsidR="003D25B7" w:rsidRPr="005D3837" w:rsidRDefault="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Rearrange or tape down electrical cords</w:t>
            </w:r>
            <w:r w:rsidR="007A39B5">
              <w:rPr>
                <w:rFonts w:eastAsia="Times New Roman" w:cs="Arial"/>
                <w:sz w:val="20"/>
                <w:szCs w:val="20"/>
                <w:lang w:eastAsia="en-AU" w:bidi="x-none"/>
              </w:rPr>
              <w:t>.</w:t>
            </w:r>
          </w:p>
        </w:tc>
      </w:tr>
      <w:tr w:rsidR="003D25B7" w:rsidRPr="005D3837" w14:paraId="3E56B516" w14:textId="77777777" w:rsidTr="007E4F4D">
        <w:trPr>
          <w:trHeight w:val="1417"/>
        </w:trPr>
        <w:tc>
          <w:tcPr>
            <w:tcW w:w="8648" w:type="dxa"/>
            <w:gridSpan w:val="2"/>
            <w:vMerge/>
            <w:shd w:val="clear" w:color="auto" w:fill="auto"/>
          </w:tcPr>
          <w:p w14:paraId="1C440CD7"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p>
        </w:tc>
        <w:tc>
          <w:tcPr>
            <w:tcW w:w="567" w:type="dxa"/>
            <w:vMerge/>
            <w:shd w:val="clear" w:color="auto" w:fill="auto"/>
          </w:tcPr>
          <w:p w14:paraId="79AD4FA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8D662D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39A6E3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15B8052"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4C4ECCEE" w14:textId="77777777" w:rsidTr="007E4F4D">
        <w:trPr>
          <w:trHeight w:val="1417"/>
        </w:trPr>
        <w:tc>
          <w:tcPr>
            <w:tcW w:w="8648" w:type="dxa"/>
            <w:gridSpan w:val="2"/>
            <w:shd w:val="clear" w:color="auto" w:fill="auto"/>
          </w:tcPr>
          <w:p w14:paraId="56DE43CF" w14:textId="6E479CB1"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8.2 Are paths to exits sufficiently wide and free of trip hazards and obstruct</w:t>
            </w:r>
            <w:r w:rsidR="004E3440">
              <w:rPr>
                <w:rFonts w:eastAsia="Times New Roman" w:cs="Arial"/>
                <w:b/>
                <w:sz w:val="20"/>
                <w:szCs w:val="20"/>
                <w:lang w:eastAsia="zh-CN" w:bidi="x-none"/>
              </w:rPr>
              <w:t>ions to allow unimpeded passage?</w:t>
            </w:r>
          </w:p>
          <w:p w14:paraId="27DC34FE"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p w14:paraId="45E9B11D"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tc>
        <w:tc>
          <w:tcPr>
            <w:tcW w:w="567" w:type="dxa"/>
            <w:shd w:val="clear" w:color="auto" w:fill="auto"/>
          </w:tcPr>
          <w:p w14:paraId="313C924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BC3B6F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E4EABB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4B1DABA6"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7738E2A" w14:textId="77777777" w:rsidTr="007E4F4D">
        <w:trPr>
          <w:trHeight w:val="1417"/>
        </w:trPr>
        <w:tc>
          <w:tcPr>
            <w:tcW w:w="8648" w:type="dxa"/>
            <w:gridSpan w:val="2"/>
            <w:shd w:val="clear" w:color="auto" w:fill="auto"/>
          </w:tcPr>
          <w:p w14:paraId="4CDE6E61" w14:textId="2CC8876D"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lastRenderedPageBreak/>
              <w:t xml:space="preserve">8.3 </w:t>
            </w:r>
            <w:r w:rsidRPr="005D3837">
              <w:rPr>
                <w:rFonts w:eastAsia="Times New Roman" w:cs="Arial"/>
                <w:b/>
                <w:sz w:val="20"/>
                <w:szCs w:val="20"/>
                <w:lang w:eastAsia="en-AU" w:bidi="x-none"/>
              </w:rPr>
              <w:t>Are stairs, pathways and entrances in good condition?</w:t>
            </w:r>
          </w:p>
        </w:tc>
        <w:tc>
          <w:tcPr>
            <w:tcW w:w="567" w:type="dxa"/>
            <w:shd w:val="clear" w:color="auto" w:fill="auto"/>
          </w:tcPr>
          <w:p w14:paraId="0C3D5D9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293B9E2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6F30130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2256652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5DFF4EA2" w14:textId="77777777" w:rsidTr="007E4F4D">
        <w:trPr>
          <w:trHeight w:val="1417"/>
        </w:trPr>
        <w:tc>
          <w:tcPr>
            <w:tcW w:w="8648" w:type="dxa"/>
            <w:gridSpan w:val="2"/>
            <w:shd w:val="clear" w:color="auto" w:fill="auto"/>
          </w:tcPr>
          <w:p w14:paraId="46720477" w14:textId="24003A83"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8.4 Are stairs, pathways and entrances well lit and easily visible?</w:t>
            </w:r>
          </w:p>
        </w:tc>
        <w:tc>
          <w:tcPr>
            <w:tcW w:w="567" w:type="dxa"/>
            <w:shd w:val="clear" w:color="auto" w:fill="auto"/>
          </w:tcPr>
          <w:p w14:paraId="1F222F6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D8285D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3569F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7D43AC8E"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3069982A"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F7CE169" w14:textId="77777777" w:rsidTr="007E4F4D">
        <w:trPr>
          <w:trHeight w:val="1474"/>
        </w:trPr>
        <w:tc>
          <w:tcPr>
            <w:tcW w:w="8648" w:type="dxa"/>
            <w:gridSpan w:val="2"/>
            <w:shd w:val="clear" w:color="auto" w:fill="auto"/>
          </w:tcPr>
          <w:p w14:paraId="17F81DF5" w14:textId="64DEE73A"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8.5 </w:t>
            </w:r>
            <w:r w:rsidRPr="005D3837">
              <w:rPr>
                <w:rFonts w:eastAsia="Times New Roman" w:cs="Arial"/>
                <w:b/>
                <w:color w:val="000000"/>
                <w:sz w:val="20"/>
                <w:szCs w:val="20"/>
                <w:lang w:eastAsia="zh-CN" w:bidi="x-none"/>
              </w:rPr>
              <w:t>Are stairs, pathways and entrances provided with handrails where required?</w:t>
            </w:r>
          </w:p>
        </w:tc>
        <w:tc>
          <w:tcPr>
            <w:tcW w:w="567" w:type="dxa"/>
            <w:shd w:val="clear" w:color="auto" w:fill="auto"/>
          </w:tcPr>
          <w:p w14:paraId="24A200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60BF01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4305FBC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57987993"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p>
        </w:tc>
      </w:tr>
      <w:tr w:rsidR="003D25B7" w:rsidRPr="005D3837" w14:paraId="626A8808" w14:textId="77777777" w:rsidTr="007A48F2">
        <w:trPr>
          <w:trHeight w:val="556"/>
        </w:trPr>
        <w:tc>
          <w:tcPr>
            <w:tcW w:w="993" w:type="dxa"/>
            <w:tcBorders>
              <w:right w:val="nil"/>
            </w:tcBorders>
            <w:shd w:val="clear" w:color="auto" w:fill="9CC2E5" w:themeFill="accent1" w:themeFillTint="99"/>
            <w:vAlign w:val="center"/>
          </w:tcPr>
          <w:p w14:paraId="44E026E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9</w:t>
            </w:r>
          </w:p>
        </w:tc>
        <w:tc>
          <w:tcPr>
            <w:tcW w:w="7655" w:type="dxa"/>
            <w:tcBorders>
              <w:left w:val="nil"/>
            </w:tcBorders>
            <w:shd w:val="clear" w:color="auto" w:fill="9CC2E5" w:themeFill="accent1" w:themeFillTint="99"/>
            <w:vAlign w:val="center"/>
          </w:tcPr>
          <w:p w14:paraId="66422B4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Electrical</w:t>
            </w:r>
          </w:p>
        </w:tc>
        <w:tc>
          <w:tcPr>
            <w:tcW w:w="567" w:type="dxa"/>
            <w:shd w:val="clear" w:color="auto" w:fill="9CC2E5" w:themeFill="accent1" w:themeFillTint="99"/>
            <w:vAlign w:val="center"/>
          </w:tcPr>
          <w:p w14:paraId="1382890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11CF834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0ECC5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6602B50"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F86BBF" w:rsidRPr="005D3837" w14:paraId="2D546DED" w14:textId="77777777" w:rsidTr="00F86BBF">
        <w:trPr>
          <w:trHeight w:val="310"/>
        </w:trPr>
        <w:tc>
          <w:tcPr>
            <w:tcW w:w="8648" w:type="dxa"/>
            <w:gridSpan w:val="2"/>
            <w:vMerge w:val="restart"/>
            <w:shd w:val="clear" w:color="auto" w:fill="auto"/>
          </w:tcPr>
          <w:p w14:paraId="2BF1915F"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9.1 Is electrical equipment free from obvious damage?</w:t>
            </w:r>
            <w:r w:rsidRPr="005D3837">
              <w:rPr>
                <w:rFonts w:eastAsia="Times New Roman" w:cs="Arial"/>
                <w:sz w:val="20"/>
                <w:szCs w:val="20"/>
                <w:lang w:eastAsia="zh-CN" w:bidi="x-none"/>
              </w:rPr>
              <w:t xml:space="preserve"> </w:t>
            </w:r>
          </w:p>
        </w:tc>
        <w:tc>
          <w:tcPr>
            <w:tcW w:w="567" w:type="dxa"/>
            <w:vMerge w:val="restart"/>
            <w:shd w:val="clear" w:color="auto" w:fill="auto"/>
          </w:tcPr>
          <w:p w14:paraId="6D62A3A7"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2D3C1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E6668D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9D1B688" w14:textId="33874329" w:rsidR="00F86BBF" w:rsidRPr="005D3837" w:rsidRDefault="00F86BBF" w:rsidP="00CC33BC">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jc w:val="both"/>
              <w:rPr>
                <w:rFonts w:eastAsia="Times New Roman" w:cs="Arial"/>
                <w:sz w:val="20"/>
                <w:szCs w:val="20"/>
                <w:lang w:eastAsia="zh-CN" w:bidi="x-none"/>
              </w:rPr>
            </w:pPr>
            <w:r>
              <w:rPr>
                <w:rFonts w:eastAsia="Times New Roman" w:cs="Arial"/>
                <w:sz w:val="20"/>
                <w:szCs w:val="20"/>
                <w:lang w:eastAsia="zh-CN" w:bidi="x-none"/>
              </w:rPr>
              <w:t>Frayed cords, damaged power boards or other faulty electrical equipment is to be removed from use</w:t>
            </w:r>
            <w:r w:rsidR="007A39B5">
              <w:rPr>
                <w:rFonts w:eastAsia="Times New Roman" w:cs="Arial"/>
                <w:sz w:val="20"/>
                <w:szCs w:val="20"/>
                <w:lang w:eastAsia="zh-CN" w:bidi="x-none"/>
              </w:rPr>
              <w:t>.</w:t>
            </w:r>
          </w:p>
        </w:tc>
      </w:tr>
      <w:tr w:rsidR="00F86BBF" w:rsidRPr="005D3837" w14:paraId="58F0EB9E" w14:textId="77777777" w:rsidTr="00F86BBF">
        <w:trPr>
          <w:trHeight w:val="1417"/>
        </w:trPr>
        <w:tc>
          <w:tcPr>
            <w:tcW w:w="8648" w:type="dxa"/>
            <w:gridSpan w:val="2"/>
            <w:vMerge/>
            <w:shd w:val="clear" w:color="auto" w:fill="auto"/>
          </w:tcPr>
          <w:p w14:paraId="3E2FB42B"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auto"/>
          </w:tcPr>
          <w:p w14:paraId="471FAFF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AF32A3"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D3653C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8380A53" w14:textId="77777777" w:rsidR="00F86BBF" w:rsidRDefault="00F86BBF" w:rsidP="0057137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5AD1A07" w14:textId="77777777" w:rsidTr="007A48F2">
        <w:trPr>
          <w:trHeight w:val="257"/>
        </w:trPr>
        <w:tc>
          <w:tcPr>
            <w:tcW w:w="8648" w:type="dxa"/>
            <w:gridSpan w:val="2"/>
            <w:vMerge w:val="restart"/>
            <w:shd w:val="clear" w:color="auto" w:fill="auto"/>
          </w:tcPr>
          <w:p w14:paraId="1B09F3DE" w14:textId="5DE0196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9.2 Are there a sufficient number of power points to avoid overloading? </w:t>
            </w:r>
          </w:p>
        </w:tc>
        <w:tc>
          <w:tcPr>
            <w:tcW w:w="567" w:type="dxa"/>
            <w:vMerge w:val="restart"/>
            <w:shd w:val="clear" w:color="auto" w:fill="auto"/>
          </w:tcPr>
          <w:p w14:paraId="67DD4C2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BFA9C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6E1B5F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C0EFA81" w14:textId="672851E9" w:rsidR="003D25B7" w:rsidRPr="005D3837" w:rsidRDefault="003D25B7" w:rsidP="003D25B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Power boards are to be used not double adaptors</w:t>
            </w:r>
            <w:r w:rsidR="007A39B5">
              <w:rPr>
                <w:rFonts w:eastAsia="Times New Roman" w:cs="Arial"/>
                <w:sz w:val="20"/>
                <w:szCs w:val="20"/>
                <w:lang w:eastAsia="zh-CN" w:bidi="x-none"/>
              </w:rPr>
              <w:t>.</w:t>
            </w:r>
          </w:p>
        </w:tc>
      </w:tr>
      <w:tr w:rsidR="003D25B7" w:rsidRPr="005D3837" w14:paraId="581FD855" w14:textId="77777777" w:rsidTr="00F86BBF">
        <w:trPr>
          <w:trHeight w:val="1417"/>
        </w:trPr>
        <w:tc>
          <w:tcPr>
            <w:tcW w:w="8648" w:type="dxa"/>
            <w:gridSpan w:val="2"/>
            <w:vMerge/>
            <w:shd w:val="clear" w:color="auto" w:fill="auto"/>
          </w:tcPr>
          <w:p w14:paraId="3CCC5F6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775AD1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87F2D8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202F89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19A50F0"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1C60C9BE"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6501A003" w14:textId="77777777" w:rsidTr="007E4F4D">
        <w:trPr>
          <w:trHeight w:val="270"/>
        </w:trPr>
        <w:tc>
          <w:tcPr>
            <w:tcW w:w="8648" w:type="dxa"/>
            <w:gridSpan w:val="2"/>
            <w:vMerge w:val="restart"/>
            <w:shd w:val="clear" w:color="auto" w:fill="auto"/>
          </w:tcPr>
          <w:p w14:paraId="58BB2A37" w14:textId="19D50656" w:rsidR="003D25B7" w:rsidRPr="00571376"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lastRenderedPageBreak/>
              <w:t xml:space="preserve">9.3 Is electrical equipment </w:t>
            </w:r>
            <w:r w:rsidR="00571376">
              <w:rPr>
                <w:rFonts w:eastAsia="Times New Roman" w:cs="Arial"/>
                <w:b/>
                <w:sz w:val="20"/>
                <w:szCs w:val="20"/>
                <w:lang w:eastAsia="zh-CN" w:bidi="x-none"/>
              </w:rPr>
              <w:t>protected from damage?</w:t>
            </w:r>
            <w:r w:rsidR="007A39B5">
              <w:rPr>
                <w:rFonts w:eastAsia="Times New Roman" w:cs="Arial"/>
                <w:b/>
                <w:sz w:val="20"/>
                <w:szCs w:val="20"/>
                <w:lang w:eastAsia="zh-CN" w:bidi="x-none"/>
              </w:rPr>
              <w:t xml:space="preserve"> </w:t>
            </w:r>
            <w:r w:rsidR="00571376" w:rsidRPr="00571376">
              <w:rPr>
                <w:rFonts w:eastAsia="Times New Roman" w:cs="Arial"/>
                <w:b/>
                <w:sz w:val="20"/>
                <w:szCs w:val="20"/>
                <w:lang w:eastAsia="zh-CN" w:bidi="x-none"/>
              </w:rPr>
              <w:t xml:space="preserve">Is a safety switch installed at the location and is it tested regularly? </w:t>
            </w:r>
          </w:p>
        </w:tc>
        <w:tc>
          <w:tcPr>
            <w:tcW w:w="567" w:type="dxa"/>
            <w:vMerge w:val="restart"/>
            <w:shd w:val="clear" w:color="auto" w:fill="auto"/>
          </w:tcPr>
          <w:p w14:paraId="1F4F6B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4CAC13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633F9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78C1B56" w14:textId="74D68FCA" w:rsidR="003D25B7" w:rsidRPr="005D3837" w:rsidRDefault="00571376" w:rsidP="003D25B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Pr>
                <w:rFonts w:eastAsia="Times New Roman" w:cs="Arial"/>
                <w:sz w:val="20"/>
                <w:szCs w:val="20"/>
                <w:lang w:eastAsia="en-AU" w:bidi="x-none"/>
              </w:rPr>
              <w:t>What</w:t>
            </w:r>
            <w:r w:rsidR="003D25B7" w:rsidRPr="005D3837">
              <w:rPr>
                <w:rFonts w:eastAsia="Times New Roman" w:cs="Arial"/>
                <w:sz w:val="20"/>
                <w:szCs w:val="20"/>
                <w:lang w:eastAsia="en-AU" w:bidi="x-none"/>
              </w:rPr>
              <w:t xml:space="preserve"> strategies are in place for electrical safety?</w:t>
            </w:r>
          </w:p>
        </w:tc>
      </w:tr>
      <w:tr w:rsidR="003D25B7" w:rsidRPr="005D3837" w14:paraId="0314D3AE" w14:textId="77777777" w:rsidTr="00F86BBF">
        <w:trPr>
          <w:trHeight w:val="1417"/>
        </w:trPr>
        <w:tc>
          <w:tcPr>
            <w:tcW w:w="8648" w:type="dxa"/>
            <w:gridSpan w:val="2"/>
            <w:vMerge/>
            <w:shd w:val="clear" w:color="auto" w:fill="auto"/>
            <w:vAlign w:val="center"/>
          </w:tcPr>
          <w:p w14:paraId="0A6470E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A4C114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3FB5F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33E6F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31436F62"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77E005D" w14:textId="77777777" w:rsidTr="007A48F2">
        <w:trPr>
          <w:trHeight w:val="698"/>
        </w:trPr>
        <w:tc>
          <w:tcPr>
            <w:tcW w:w="993" w:type="dxa"/>
            <w:tcBorders>
              <w:right w:val="nil"/>
            </w:tcBorders>
            <w:shd w:val="clear" w:color="auto" w:fill="9CC2E5" w:themeFill="accent1" w:themeFillTint="99"/>
            <w:vAlign w:val="center"/>
          </w:tcPr>
          <w:p w14:paraId="51095BD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10</w:t>
            </w:r>
          </w:p>
        </w:tc>
        <w:tc>
          <w:tcPr>
            <w:tcW w:w="7655" w:type="dxa"/>
            <w:tcBorders>
              <w:left w:val="nil"/>
            </w:tcBorders>
            <w:shd w:val="clear" w:color="auto" w:fill="9CC2E5" w:themeFill="accent1" w:themeFillTint="99"/>
            <w:vAlign w:val="center"/>
          </w:tcPr>
          <w:p w14:paraId="6F15A96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Fire Safety</w:t>
            </w:r>
          </w:p>
        </w:tc>
        <w:tc>
          <w:tcPr>
            <w:tcW w:w="567" w:type="dxa"/>
            <w:shd w:val="clear" w:color="auto" w:fill="9CC2E5" w:themeFill="accent1" w:themeFillTint="99"/>
            <w:vAlign w:val="center"/>
          </w:tcPr>
          <w:p w14:paraId="2D10411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39DC83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37172D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0F428F3E" w14:textId="75625E3B"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0316BA4" w14:textId="77777777" w:rsidTr="007A48F2">
        <w:trPr>
          <w:trHeight w:val="368"/>
        </w:trPr>
        <w:tc>
          <w:tcPr>
            <w:tcW w:w="8648" w:type="dxa"/>
            <w:gridSpan w:val="2"/>
            <w:vMerge w:val="restart"/>
            <w:shd w:val="clear" w:color="auto" w:fill="auto"/>
          </w:tcPr>
          <w:p w14:paraId="07E0A42A" w14:textId="7777777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10.1 Are smoke alarms installed and maintained?</w:t>
            </w:r>
            <w:r w:rsidRPr="005D3837">
              <w:rPr>
                <w:rFonts w:eastAsia="Times New Roman" w:cs="Arial"/>
                <w:sz w:val="20"/>
                <w:szCs w:val="20"/>
                <w:lang w:eastAsia="zh-CN" w:bidi="x-none"/>
              </w:rPr>
              <w:t xml:space="preserve"> </w:t>
            </w:r>
          </w:p>
        </w:tc>
        <w:tc>
          <w:tcPr>
            <w:tcW w:w="567" w:type="dxa"/>
            <w:vMerge w:val="restart"/>
            <w:shd w:val="clear" w:color="auto" w:fill="auto"/>
          </w:tcPr>
          <w:p w14:paraId="500691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072A2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8E9865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1D3A5D4" w14:textId="2EB1CDEF"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Install smoke alarm</w:t>
            </w:r>
            <w:r w:rsidR="007A39B5">
              <w:rPr>
                <w:rFonts w:eastAsia="Times New Roman" w:cs="Arial"/>
                <w:sz w:val="20"/>
                <w:szCs w:val="20"/>
                <w:lang w:eastAsia="en-AU" w:bidi="x-none"/>
              </w:rPr>
              <w:t>.</w:t>
            </w:r>
          </w:p>
          <w:p w14:paraId="7F8D70E8" w14:textId="7636095C"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Check annually</w:t>
            </w:r>
            <w:r w:rsidR="007A39B5">
              <w:rPr>
                <w:rFonts w:eastAsia="Times New Roman" w:cs="Arial"/>
                <w:sz w:val="20"/>
                <w:szCs w:val="20"/>
                <w:lang w:eastAsia="en-AU" w:bidi="x-none"/>
              </w:rPr>
              <w:t>.</w:t>
            </w:r>
          </w:p>
        </w:tc>
      </w:tr>
      <w:tr w:rsidR="003D25B7" w:rsidRPr="005D3837" w14:paraId="372EB08E" w14:textId="77777777" w:rsidTr="00F86BBF">
        <w:trPr>
          <w:trHeight w:val="1417"/>
        </w:trPr>
        <w:tc>
          <w:tcPr>
            <w:tcW w:w="8648" w:type="dxa"/>
            <w:gridSpan w:val="2"/>
            <w:vMerge/>
            <w:shd w:val="clear" w:color="auto" w:fill="auto"/>
          </w:tcPr>
          <w:p w14:paraId="32FB5A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FBA9F1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575B3D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F81C07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FC22C6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0AB4894B" w14:textId="77777777" w:rsidTr="007A48F2">
        <w:trPr>
          <w:trHeight w:val="818"/>
        </w:trPr>
        <w:tc>
          <w:tcPr>
            <w:tcW w:w="993" w:type="dxa"/>
            <w:tcBorders>
              <w:right w:val="nil"/>
            </w:tcBorders>
            <w:shd w:val="clear" w:color="auto" w:fill="9CC2E5" w:themeFill="accent1" w:themeFillTint="99"/>
            <w:vAlign w:val="center"/>
          </w:tcPr>
          <w:p w14:paraId="36FA48E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11</w:t>
            </w:r>
          </w:p>
        </w:tc>
        <w:tc>
          <w:tcPr>
            <w:tcW w:w="7655" w:type="dxa"/>
            <w:tcBorders>
              <w:left w:val="nil"/>
            </w:tcBorders>
            <w:shd w:val="clear" w:color="auto" w:fill="9CC2E5" w:themeFill="accent1" w:themeFillTint="99"/>
            <w:vAlign w:val="center"/>
          </w:tcPr>
          <w:p w14:paraId="3ACA8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Emergency preparedness</w:t>
            </w:r>
          </w:p>
        </w:tc>
        <w:tc>
          <w:tcPr>
            <w:tcW w:w="567" w:type="dxa"/>
            <w:shd w:val="clear" w:color="auto" w:fill="9CC2E5" w:themeFill="accent1" w:themeFillTint="99"/>
            <w:vAlign w:val="center"/>
          </w:tcPr>
          <w:p w14:paraId="062B716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4BAB1EB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EC539B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F437A3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1F890DB0" w14:textId="77777777" w:rsidTr="007A48F2">
        <w:trPr>
          <w:trHeight w:val="368"/>
        </w:trPr>
        <w:tc>
          <w:tcPr>
            <w:tcW w:w="8648" w:type="dxa"/>
            <w:gridSpan w:val="2"/>
            <w:vMerge w:val="restart"/>
            <w:shd w:val="clear" w:color="auto" w:fill="auto"/>
          </w:tcPr>
          <w:p w14:paraId="4B03B8B8" w14:textId="3F902284"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11.1</w:t>
            </w:r>
            <w:r w:rsidR="007A39B5">
              <w:rPr>
                <w:rFonts w:eastAsia="Times New Roman" w:cs="Arial"/>
                <w:b/>
                <w:sz w:val="20"/>
                <w:szCs w:val="20"/>
                <w:lang w:eastAsia="zh-CN" w:bidi="x-none"/>
              </w:rPr>
              <w:tab/>
            </w:r>
            <w:r w:rsidRPr="005D3837">
              <w:rPr>
                <w:rFonts w:eastAsia="Times New Roman" w:cs="Arial"/>
                <w:b/>
                <w:sz w:val="20"/>
                <w:szCs w:val="20"/>
                <w:lang w:eastAsia="zh-CN" w:bidi="x-none"/>
              </w:rPr>
              <w:t>In the event of an emergency has the employee developed a plan for:</w:t>
            </w:r>
          </w:p>
          <w:p w14:paraId="68D246B4" w14:textId="1788F2E1" w:rsidR="005D3837" w:rsidRPr="005D3837" w:rsidRDefault="005D3837" w:rsidP="00CC33BC">
            <w:pPr>
              <w:numPr>
                <w:ilvl w:val="0"/>
                <w:numId w:val="6"/>
              </w:numPr>
              <w:tabs>
                <w:tab w:val="clear" w:pos="1069"/>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eastAsia="Times New Roman" w:cs="Arial"/>
                <w:b/>
                <w:sz w:val="20"/>
                <w:szCs w:val="20"/>
                <w:lang w:eastAsia="zh-CN" w:bidi="x-none"/>
              </w:rPr>
            </w:pPr>
            <w:r w:rsidRPr="005D3837">
              <w:rPr>
                <w:rFonts w:eastAsia="Times New Roman" w:cs="Arial"/>
                <w:b/>
                <w:sz w:val="20"/>
                <w:szCs w:val="20"/>
                <w:lang w:eastAsia="zh-CN" w:bidi="x-none"/>
              </w:rPr>
              <w:t>Evacuation e.g. a fire in the home</w:t>
            </w:r>
            <w:r w:rsidR="007A39B5">
              <w:rPr>
                <w:rFonts w:eastAsia="Times New Roman" w:cs="Arial"/>
                <w:b/>
                <w:sz w:val="20"/>
                <w:szCs w:val="20"/>
                <w:lang w:eastAsia="zh-CN" w:bidi="x-none"/>
              </w:rPr>
              <w:t>.</w:t>
            </w:r>
          </w:p>
          <w:p w14:paraId="65EF5BC1" w14:textId="68783F13" w:rsidR="005D3837" w:rsidRPr="005D3837" w:rsidRDefault="005D3837" w:rsidP="00CC33BC">
            <w:pPr>
              <w:numPr>
                <w:ilvl w:val="0"/>
                <w:numId w:val="6"/>
              </w:numPr>
              <w:tabs>
                <w:tab w:val="clear" w:pos="106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ascii="Helvetica" w:eastAsia="Times New Roman" w:hAnsi="Helvetica" w:cs="Arial"/>
                <w:color w:val="000000"/>
                <w:sz w:val="24"/>
                <w:szCs w:val="20"/>
                <w:lang w:eastAsia="zh-CN" w:bidi="x-none"/>
              </w:rPr>
            </w:pPr>
            <w:r w:rsidRPr="005D3837">
              <w:rPr>
                <w:rFonts w:eastAsia="Times New Roman" w:cs="Arial"/>
                <w:b/>
                <w:sz w:val="20"/>
                <w:szCs w:val="20"/>
                <w:lang w:eastAsia="zh-CN" w:bidi="x-none"/>
              </w:rPr>
              <w:t>Medical emergency</w:t>
            </w:r>
            <w:r w:rsidR="007A39B5">
              <w:rPr>
                <w:rFonts w:eastAsia="Times New Roman" w:cs="Arial"/>
                <w:b/>
                <w:sz w:val="20"/>
                <w:szCs w:val="20"/>
                <w:lang w:eastAsia="zh-CN" w:bidi="x-none"/>
              </w:rPr>
              <w:t>.</w:t>
            </w:r>
          </w:p>
        </w:tc>
        <w:tc>
          <w:tcPr>
            <w:tcW w:w="567" w:type="dxa"/>
            <w:vMerge w:val="restart"/>
            <w:shd w:val="clear" w:color="auto" w:fill="auto"/>
          </w:tcPr>
          <w:p w14:paraId="2A9FD8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13AC07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5F7818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3311D7E" w14:textId="7BDA5BCE" w:rsidR="005D3837" w:rsidRPr="005D3837" w:rsidRDefault="005D3837" w:rsidP="000B5602">
            <w:pPr>
              <w:numPr>
                <w:ilvl w:val="0"/>
                <w:numId w:val="7"/>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 xml:space="preserve">Develop an emergency evacuation strategy </w:t>
            </w:r>
            <w:r w:rsidR="007A39B5">
              <w:rPr>
                <w:rFonts w:eastAsia="Times New Roman" w:cs="Arial"/>
                <w:sz w:val="20"/>
                <w:szCs w:val="20"/>
                <w:lang w:eastAsia="en-AU" w:bidi="x-none"/>
              </w:rPr>
              <w:t xml:space="preserve">– </w:t>
            </w:r>
            <w:r w:rsidRPr="005D3837">
              <w:rPr>
                <w:rFonts w:eastAsia="Times New Roman" w:cs="Arial"/>
                <w:sz w:val="20"/>
                <w:szCs w:val="20"/>
                <w:lang w:eastAsia="en-AU" w:bidi="x-none"/>
              </w:rPr>
              <w:t>consider whether small fires will be addressed (e.g. need for a relevant fire extinguisher or blanket) or evacuation will occur.</w:t>
            </w:r>
          </w:p>
          <w:p w14:paraId="5E453181" w14:textId="77777777" w:rsidR="005D3837" w:rsidRPr="005D3837" w:rsidRDefault="005D3837" w:rsidP="000B5602">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 the event of a medical emergency for the employee who will be contacted and how this will be achieved?</w:t>
            </w:r>
          </w:p>
        </w:tc>
      </w:tr>
      <w:tr w:rsidR="005D3837" w:rsidRPr="005D3837" w14:paraId="24B0E1C4" w14:textId="77777777" w:rsidTr="00F86BBF">
        <w:trPr>
          <w:trHeight w:val="1134"/>
        </w:trPr>
        <w:tc>
          <w:tcPr>
            <w:tcW w:w="8648" w:type="dxa"/>
            <w:gridSpan w:val="2"/>
            <w:vMerge/>
            <w:shd w:val="clear" w:color="auto" w:fill="auto"/>
          </w:tcPr>
          <w:p w14:paraId="67DEDB0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B8556F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565F6C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B921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03BE44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48C09004" w14:textId="77777777" w:rsidR="00A30D44" w:rsidRDefault="00A30D44">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5D3837" w:rsidRPr="005D3837" w14:paraId="18936F86" w14:textId="77777777" w:rsidTr="007A48F2">
        <w:trPr>
          <w:trHeight w:val="802"/>
        </w:trPr>
        <w:tc>
          <w:tcPr>
            <w:tcW w:w="993" w:type="dxa"/>
            <w:tcBorders>
              <w:right w:val="nil"/>
            </w:tcBorders>
            <w:shd w:val="clear" w:color="auto" w:fill="9CC2E5" w:themeFill="accent1" w:themeFillTint="99"/>
            <w:vAlign w:val="center"/>
          </w:tcPr>
          <w:p w14:paraId="30D1E69C" w14:textId="48282FDA"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12</w:t>
            </w:r>
          </w:p>
        </w:tc>
        <w:tc>
          <w:tcPr>
            <w:tcW w:w="7655" w:type="dxa"/>
            <w:tcBorders>
              <w:left w:val="nil"/>
            </w:tcBorders>
            <w:shd w:val="clear" w:color="auto" w:fill="9CC2E5" w:themeFill="accent1" w:themeFillTint="99"/>
            <w:vAlign w:val="center"/>
          </w:tcPr>
          <w:p w14:paraId="7F88B04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Noise</w:t>
            </w:r>
          </w:p>
        </w:tc>
        <w:tc>
          <w:tcPr>
            <w:tcW w:w="567" w:type="dxa"/>
            <w:shd w:val="clear" w:color="auto" w:fill="9CC2E5" w:themeFill="accent1" w:themeFillTint="99"/>
            <w:vAlign w:val="center"/>
          </w:tcPr>
          <w:p w14:paraId="39E0A5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7A28181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F322C8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2E364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0A0BD4B3" w14:textId="77777777" w:rsidTr="007A48F2">
        <w:trPr>
          <w:trHeight w:val="368"/>
        </w:trPr>
        <w:tc>
          <w:tcPr>
            <w:tcW w:w="8648" w:type="dxa"/>
            <w:gridSpan w:val="2"/>
            <w:vMerge w:val="restart"/>
            <w:shd w:val="clear" w:color="auto" w:fill="auto"/>
          </w:tcPr>
          <w:p w14:paraId="6B2A263E" w14:textId="77777777"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12.1 Is the noise in the immediate area low enough not to be disruptive or distracting?</w:t>
            </w:r>
          </w:p>
          <w:p w14:paraId="4B0A0C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5B7D9F3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D53212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92AE8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E2FC7AB" w14:textId="09FE378F" w:rsidR="005D3837" w:rsidRPr="005D3837" w:rsidRDefault="005D3837" w:rsidP="005D383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Eliminate/Reduce noise to an acceptable level</w:t>
            </w:r>
            <w:r w:rsidR="007A39B5">
              <w:rPr>
                <w:rFonts w:eastAsia="Times New Roman" w:cs="Arial"/>
                <w:sz w:val="20"/>
                <w:szCs w:val="20"/>
                <w:lang w:eastAsia="en-AU" w:bidi="x-none"/>
              </w:rPr>
              <w:t>.</w:t>
            </w:r>
          </w:p>
        </w:tc>
      </w:tr>
      <w:tr w:rsidR="005D3837" w:rsidRPr="005D3837" w14:paraId="10AC040C" w14:textId="77777777" w:rsidTr="00F86BBF">
        <w:trPr>
          <w:trHeight w:val="1134"/>
        </w:trPr>
        <w:tc>
          <w:tcPr>
            <w:tcW w:w="8648" w:type="dxa"/>
            <w:gridSpan w:val="2"/>
            <w:vMerge/>
            <w:shd w:val="clear" w:color="auto" w:fill="auto"/>
          </w:tcPr>
          <w:p w14:paraId="02EB87F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0CB8CE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EA78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2C28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21026C5"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5C462162" w14:textId="77777777" w:rsidTr="007A48F2">
        <w:trPr>
          <w:trHeight w:val="796"/>
        </w:trPr>
        <w:tc>
          <w:tcPr>
            <w:tcW w:w="993" w:type="dxa"/>
            <w:tcBorders>
              <w:right w:val="nil"/>
            </w:tcBorders>
            <w:shd w:val="clear" w:color="auto" w:fill="9CC2E5" w:themeFill="accent1" w:themeFillTint="99"/>
            <w:vAlign w:val="center"/>
          </w:tcPr>
          <w:p w14:paraId="322407D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13</w:t>
            </w:r>
          </w:p>
        </w:tc>
        <w:tc>
          <w:tcPr>
            <w:tcW w:w="7655" w:type="dxa"/>
            <w:tcBorders>
              <w:left w:val="nil"/>
            </w:tcBorders>
            <w:shd w:val="clear" w:color="auto" w:fill="9CC2E5" w:themeFill="accent1" w:themeFillTint="99"/>
            <w:vAlign w:val="center"/>
          </w:tcPr>
          <w:p w14:paraId="2B4DA7E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Air circulation</w:t>
            </w:r>
          </w:p>
        </w:tc>
        <w:tc>
          <w:tcPr>
            <w:tcW w:w="567" w:type="dxa"/>
            <w:shd w:val="clear" w:color="auto" w:fill="9CC2E5" w:themeFill="accent1" w:themeFillTint="99"/>
            <w:vAlign w:val="center"/>
          </w:tcPr>
          <w:p w14:paraId="5D2E6E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959D4E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64A19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3D1A22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47CC11FE" w14:textId="77777777" w:rsidTr="007A48F2">
        <w:trPr>
          <w:trHeight w:val="368"/>
        </w:trPr>
        <w:tc>
          <w:tcPr>
            <w:tcW w:w="8648" w:type="dxa"/>
            <w:gridSpan w:val="2"/>
            <w:vMerge w:val="restart"/>
            <w:shd w:val="clear" w:color="auto" w:fill="auto"/>
          </w:tcPr>
          <w:p w14:paraId="097B926F" w14:textId="78A627D0"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13.1 Is the air circulation, temperature and humidity at a comfortable level</w:t>
            </w:r>
            <w:r w:rsidR="007A39B5">
              <w:rPr>
                <w:rFonts w:eastAsia="Times New Roman" w:cs="Arial"/>
                <w:b/>
                <w:sz w:val="20"/>
                <w:szCs w:val="20"/>
                <w:lang w:eastAsia="zh-CN" w:bidi="x-none"/>
              </w:rPr>
              <w:t>?</w:t>
            </w:r>
          </w:p>
          <w:p w14:paraId="64AD5A0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6963B71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74444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46B22F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2A38A6" w14:textId="77777777" w:rsidR="005D3837" w:rsidRPr="005D3837" w:rsidRDefault="005D3837" w:rsidP="00CC33BC">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jc w:val="both"/>
              <w:rPr>
                <w:rFonts w:eastAsia="Times New Roman" w:cs="Arial"/>
                <w:sz w:val="20"/>
                <w:szCs w:val="20"/>
                <w:lang w:eastAsia="zh-CN" w:bidi="x-none"/>
              </w:rPr>
            </w:pPr>
            <w:r w:rsidRPr="005D3837">
              <w:rPr>
                <w:rFonts w:eastAsia="Times New Roman" w:cs="Arial"/>
                <w:sz w:val="20"/>
                <w:szCs w:val="20"/>
                <w:lang w:eastAsia="en-AU" w:bidi="x-none"/>
              </w:rPr>
              <w:t>Ensure adequate circulation and means to regulate temperature.</w:t>
            </w:r>
          </w:p>
        </w:tc>
      </w:tr>
      <w:tr w:rsidR="005D3837" w:rsidRPr="005D3837" w14:paraId="73DAADC0" w14:textId="77777777" w:rsidTr="00F86BBF">
        <w:trPr>
          <w:trHeight w:val="1134"/>
        </w:trPr>
        <w:tc>
          <w:tcPr>
            <w:tcW w:w="8648" w:type="dxa"/>
            <w:gridSpan w:val="2"/>
            <w:vMerge/>
            <w:shd w:val="clear" w:color="auto" w:fill="auto"/>
          </w:tcPr>
          <w:p w14:paraId="7ADB275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482492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53CDDF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B1D330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A3BD156"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263ADD15" w14:textId="1E61D0C8" w:rsidR="005D3837" w:rsidRDefault="005D3837">
      <w:pPr>
        <w:spacing w:after="0"/>
        <w:rPr>
          <w:rFonts w:eastAsia="Times New Roman" w:cs="Arial"/>
          <w:b/>
          <w:sz w:val="24"/>
          <w:lang w:eastAsia="en-AU" w:bidi="x-none"/>
        </w:rPr>
      </w:pPr>
    </w:p>
    <w:p w14:paraId="3B402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t xml:space="preserve">Acknowledgement </w:t>
      </w:r>
    </w:p>
    <w:p w14:paraId="28773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01D7F512" w14:textId="7C4B2EC9"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If you have identified any other hazards in your proposed workspace, please </w:t>
      </w:r>
      <w:r w:rsidR="001F7493">
        <w:rPr>
          <w:rFonts w:eastAsia="Times New Roman" w:cs="Arial"/>
          <w:sz w:val="20"/>
          <w:szCs w:val="20"/>
          <w:lang w:eastAsia="en-AU" w:bidi="x-none"/>
        </w:rPr>
        <w:t xml:space="preserve">provide further </w:t>
      </w:r>
      <w:r w:rsidRPr="005D3837">
        <w:rPr>
          <w:rFonts w:eastAsia="Times New Roman" w:cs="Arial"/>
          <w:sz w:val="20"/>
          <w:szCs w:val="20"/>
          <w:lang w:eastAsia="en-AU" w:bidi="x-none"/>
        </w:rPr>
        <w:t xml:space="preserve">details below so these can </w:t>
      </w:r>
      <w:r w:rsidR="00762F4D">
        <w:rPr>
          <w:rFonts w:eastAsia="Times New Roman" w:cs="Arial"/>
          <w:sz w:val="20"/>
          <w:szCs w:val="20"/>
          <w:lang w:eastAsia="en-AU" w:bidi="x-none"/>
        </w:rPr>
        <w:t>be reviewed</w:t>
      </w:r>
      <w:r w:rsidRPr="005D3837">
        <w:rPr>
          <w:rFonts w:eastAsia="Times New Roman" w:cs="Arial"/>
          <w:sz w:val="20"/>
          <w:szCs w:val="20"/>
          <w:lang w:eastAsia="en-AU" w:bidi="x-none"/>
        </w:rPr>
        <w:t>.</w:t>
      </w:r>
    </w:p>
    <w:p w14:paraId="54E1533C"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6342F844"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1B3B46E3"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4C1B217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47DEE7FB" w14:textId="31E95D15"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i/>
          <w:sz w:val="20"/>
          <w:szCs w:val="20"/>
          <w:lang w:eastAsia="en-AU" w:bidi="x-none"/>
        </w:rPr>
      </w:pPr>
      <w:r w:rsidRPr="005D3837">
        <w:rPr>
          <w:rFonts w:eastAsia="Times New Roman" w:cs="Arial"/>
          <w:b/>
          <w:i/>
          <w:sz w:val="20"/>
          <w:szCs w:val="20"/>
          <w:lang w:eastAsia="en-AU" w:bidi="x-none"/>
        </w:rPr>
        <w:t xml:space="preserve">Person </w:t>
      </w:r>
      <w:r w:rsidR="00B7048B">
        <w:rPr>
          <w:rFonts w:eastAsia="Times New Roman" w:cs="Arial"/>
          <w:b/>
          <w:i/>
          <w:sz w:val="20"/>
          <w:szCs w:val="20"/>
          <w:lang w:eastAsia="en-AU" w:bidi="x-none"/>
        </w:rPr>
        <w:t>c</w:t>
      </w:r>
      <w:r w:rsidRPr="005D3837">
        <w:rPr>
          <w:rFonts w:eastAsia="Times New Roman" w:cs="Arial"/>
          <w:b/>
          <w:i/>
          <w:sz w:val="20"/>
          <w:szCs w:val="20"/>
          <w:lang w:eastAsia="en-AU" w:bidi="x-none"/>
        </w:rPr>
        <w:t xml:space="preserve">ompleting </w:t>
      </w:r>
      <w:r w:rsidR="00B7048B">
        <w:rPr>
          <w:rFonts w:eastAsia="Times New Roman" w:cs="Arial"/>
          <w:b/>
          <w:i/>
          <w:sz w:val="20"/>
          <w:szCs w:val="20"/>
          <w:lang w:eastAsia="en-AU" w:bidi="x-none"/>
        </w:rPr>
        <w:t>a</w:t>
      </w:r>
      <w:r w:rsidRPr="005D3837">
        <w:rPr>
          <w:rFonts w:eastAsia="Times New Roman" w:cs="Arial"/>
          <w:b/>
          <w:i/>
          <w:sz w:val="20"/>
          <w:szCs w:val="20"/>
          <w:lang w:eastAsia="en-AU" w:bidi="x-none"/>
        </w:rPr>
        <w:t>ssessment</w:t>
      </w:r>
    </w:p>
    <w:p w14:paraId="4D7672A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54197524" w14:textId="29934EA4"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If a </w:t>
      </w:r>
      <w:proofErr w:type="spellStart"/>
      <w:r w:rsidRPr="005D3837">
        <w:rPr>
          <w:rFonts w:eastAsia="Times New Roman" w:cs="Arial"/>
          <w:sz w:val="20"/>
          <w:szCs w:val="20"/>
          <w:lang w:eastAsia="en-AU" w:bidi="x-none"/>
        </w:rPr>
        <w:t>self assessment</w:t>
      </w:r>
      <w:proofErr w:type="spellEnd"/>
      <w:r w:rsidRPr="005D3837">
        <w:rPr>
          <w:rFonts w:eastAsia="Times New Roman" w:cs="Arial"/>
          <w:sz w:val="20"/>
          <w:szCs w:val="20"/>
          <w:lang w:eastAsia="en-AU" w:bidi="x-none"/>
        </w:rPr>
        <w:t xml:space="preserve"> is completed</w:t>
      </w:r>
      <w:r w:rsidR="00BE530D">
        <w:rPr>
          <w:rFonts w:eastAsia="Times New Roman" w:cs="Arial"/>
          <w:sz w:val="20"/>
          <w:szCs w:val="20"/>
          <w:lang w:eastAsia="en-AU" w:bidi="x-none"/>
        </w:rPr>
        <w:t>,</w:t>
      </w:r>
      <w:r w:rsidRPr="005D3837">
        <w:rPr>
          <w:rFonts w:eastAsia="Times New Roman" w:cs="Arial"/>
          <w:sz w:val="20"/>
          <w:szCs w:val="20"/>
          <w:lang w:eastAsia="en-AU" w:bidi="x-none"/>
        </w:rPr>
        <w:t xml:space="preserve"> an independent assessment may be completed </w:t>
      </w:r>
      <w:proofErr w:type="gramStart"/>
      <w:r w:rsidRPr="005D3837">
        <w:rPr>
          <w:rFonts w:eastAsia="Times New Roman" w:cs="Arial"/>
          <w:sz w:val="20"/>
          <w:szCs w:val="20"/>
          <w:lang w:eastAsia="en-AU" w:bidi="x-none"/>
        </w:rPr>
        <w:t>at a later time</w:t>
      </w:r>
      <w:proofErr w:type="gramEnd"/>
      <w:r w:rsidRPr="005D3837">
        <w:rPr>
          <w:rFonts w:eastAsia="Times New Roman" w:cs="Arial"/>
          <w:sz w:val="20"/>
          <w:szCs w:val="20"/>
          <w:lang w:eastAsia="en-AU" w:bidi="x-none"/>
        </w:rPr>
        <w:t xml:space="preserve"> to demonstrate risk management processes. This will be arranged at a mutually convenient time for the employee and employer.</w:t>
      </w:r>
    </w:p>
    <w:p w14:paraId="6FAFC54F" w14:textId="5BCD87B8"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The employee undertaking the working from home arrangement consents to this independent assessment and understands that if consent for this independent assessment is withdrawn then the </w:t>
      </w:r>
      <w:r w:rsidR="00B34BBA">
        <w:rPr>
          <w:rFonts w:eastAsia="Times New Roman" w:cs="Arial"/>
          <w:sz w:val="20"/>
          <w:szCs w:val="20"/>
          <w:lang w:eastAsia="en-AU" w:bidi="x-none"/>
        </w:rPr>
        <w:t xml:space="preserve">flexible work </w:t>
      </w:r>
      <w:r w:rsidR="00B34BBA" w:rsidRPr="00B34BBA">
        <w:rPr>
          <w:rFonts w:eastAsia="Times New Roman" w:cs="Arial"/>
          <w:sz w:val="20"/>
          <w:szCs w:val="20"/>
          <w:lang w:eastAsia="en-AU" w:bidi="x-none"/>
        </w:rPr>
        <w:t xml:space="preserve">arrangement </w:t>
      </w:r>
      <w:r w:rsidRPr="00B34BBA">
        <w:rPr>
          <w:rFonts w:eastAsia="Times New Roman" w:cs="Arial"/>
          <w:sz w:val="20"/>
          <w:szCs w:val="20"/>
          <w:lang w:eastAsia="en-AU" w:bidi="x-none"/>
        </w:rPr>
        <w:t>agreement</w:t>
      </w:r>
      <w:r w:rsidRPr="005D3837">
        <w:rPr>
          <w:rFonts w:eastAsia="Times New Roman" w:cs="Arial"/>
          <w:sz w:val="20"/>
          <w:szCs w:val="20"/>
          <w:lang w:eastAsia="en-AU" w:bidi="x-none"/>
        </w:rPr>
        <w:t xml:space="preserve"> will cease at this time.</w:t>
      </w:r>
    </w:p>
    <w:p w14:paraId="453162B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6865"/>
        <w:gridCol w:w="1730"/>
        <w:gridCol w:w="4678"/>
      </w:tblGrid>
      <w:tr w:rsidR="005D3837" w:rsidRPr="005D3837" w14:paraId="739002D9"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12A583AB" w14:textId="19523F9D"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72B8E18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9B0F0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5416A74E" w14:textId="76CD504A"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041D4F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3CAE5154"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76CA312B" w14:textId="035F36F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45CD460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6F03E9F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04343CEC" w14:textId="3D8E128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6311CB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0672D484" w14:textId="77777777"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7E4F8CFD"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Pr>
          <w:rFonts w:eastAsia="Times New Roman" w:cs="Arial"/>
          <w:b/>
          <w:noProof/>
          <w:sz w:val="20"/>
          <w:szCs w:val="20"/>
          <w:lang w:eastAsia="zh-CN"/>
        </w:rPr>
        <mc:AlternateContent>
          <mc:Choice Requires="wps">
            <w:drawing>
              <wp:anchor distT="0" distB="0" distL="114300" distR="114300" simplePos="0" relativeHeight="251671552" behindDoc="0" locked="0" layoutInCell="1" allowOverlap="1" wp14:anchorId="43B79717" wp14:editId="752C30A2">
                <wp:simplePos x="0" y="0"/>
                <wp:positionH relativeFrom="column">
                  <wp:posOffset>-147434</wp:posOffset>
                </wp:positionH>
                <wp:positionV relativeFrom="paragraph">
                  <wp:posOffset>114300</wp:posOffset>
                </wp:positionV>
                <wp:extent cx="9504218" cy="323215"/>
                <wp:effectExtent l="0" t="0" r="20955" b="19685"/>
                <wp:wrapNone/>
                <wp:docPr id="3" name="Rounded Rectangle 3"/>
                <wp:cNvGraphicFramePr/>
                <a:graphic xmlns:a="http://schemas.openxmlformats.org/drawingml/2006/main">
                  <a:graphicData uri="http://schemas.microsoft.com/office/word/2010/wordprocessingShape">
                    <wps:wsp>
                      <wps:cNvSpPr/>
                      <wps:spPr>
                        <a:xfrm>
                          <a:off x="0" y="0"/>
                          <a:ext cx="9504218" cy="323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9717" id="Rounded Rectangle 3" o:spid="_x0000_s1030" style="position:absolute;margin-left:-11.6pt;margin-top:9pt;width:748.3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YvhQIAAFgFAAAOAAAAZHJzL2Uyb0RvYy54bWysVN1P2zAQf5+0/8Hy+8hH2w0qUlSBmCYh&#10;QMDEs+vYTSTb59luk+6v39lJAwK0h2l5cHy+u999+Hc+v+i1InvhfAumosVJTokwHOrWbCv68+n6&#10;yyklPjBTMwVGVPQgPL1Yff503tmlKKEBVQtHEMT4ZWcr2oRgl1nmeSM08ydghUGlBKdZQNFts9qx&#10;DtG1yso8/5p14GrrgAvv8fRqUNJVwpdS8HAnpReBqIpibiGtLq2buGarc7bcOmablo9psH/IQrPW&#10;YNAJ6ooFRnaufQelW+7AgwwnHHQGUrZcpBqwmiJ/U81jw6xItWBzvJ3a5P8fLL/d3zvS1hWdUWKY&#10;xit6gJ2pRU0esHnMbJUgs9imzvolWj/aezdKHrex5l46Hf9YDelTaw9Ta0UfCMfDs0U+LwskA0fd&#10;rJyVxSKCZi/e1vnwXYAmcVNRF7OIKaS2sv2ND4P90Q6dY0pDEmkXDkrEPJR5EBJrwrBl8k5sEpfK&#10;kT1DHjDOhQnFoGpYLYbjRY7fmNTkkVJMgBFZtkpN2CNAZOp77CHX0T66ikTGyTn/W2KD8+SRIoMJ&#10;k7NuDbiPABRWNUYe7I9NGloTuxT6TZ/uex4t48kG6gNywMEwHN7y6xav4Ib5cM8cTgPODU54uMNF&#10;KugqCuOOkgbc74/Ooz2SFLWUdDhdFfW/dswJStQPg/Q9K+bzOI5JmC++lSi415rNa43Z6UvAiyvw&#10;LbE8baN9UMetdKCf8SFYx6ioYoZj7Iry4I7CZRimHp8SLtbrZIYjaFm4MY+WR/DY58iup/6ZOTvy&#10;MCCDb+E4iWz5homDbfQ0sN4FkG2i6UtfxxvA8U1UGp+a+D68lpPVy4O4+gMAAP//AwBQSwMEFAAG&#10;AAgAAAAhAJEQU2TdAAAACgEAAA8AAABkcnMvZG93bnJldi54bWxMjzFPwzAQhXck/oN1SGytQ0JL&#10;CHGqQtWJicDSzYmPOBCfI9ttzb/HnWA8vU/vvldvopnYCZ0fLQm4W2bAkHqrRhoEfLzvFyUwHyQp&#10;OVlCAT/oYdNcX9WyUvZMb3hqw8BSCflKCtAhzBXnvtdopF/aGSlln9YZGdLpBq6cPKdyM/E8y9bc&#10;yJHSBy1nfNHYf7dHI8CoIu6+5PaA+7J9Pqzi687pTojbm7h9AhYwhj8YLvpJHZrk1NkjKc8mAYu8&#10;yBOagjJtugD3D8UKWCdgXT4Cb2r+f0LzCwAA//8DAFBLAQItABQABgAIAAAAIQC2gziS/gAAAOEB&#10;AAATAAAAAAAAAAAAAAAAAAAAAABbQ29udGVudF9UeXBlc10ueG1sUEsBAi0AFAAGAAgAAAAhADj9&#10;If/WAAAAlAEAAAsAAAAAAAAAAAAAAAAALwEAAF9yZWxzLy5yZWxzUEsBAi0AFAAGAAgAAAAhADs9&#10;1i+FAgAAWAUAAA4AAAAAAAAAAAAAAAAALgIAAGRycy9lMm9Eb2MueG1sUEsBAi0AFAAGAAgAAAAh&#10;AJEQU2TdAAAACgEAAA8AAAAAAAAAAAAAAAAA3wQAAGRycy9kb3ducmV2LnhtbFBLBQYAAAAABAAE&#10;APMAAADpBQAAAAA=&#10;" fillcolor="#5b9bd5 [3204]" strokecolor="#1f4d78 [1604]" strokeweight="1pt">
                <v:stroke joinstyle="miter"/>
                <v:textbo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v:textbox>
              </v:roundrect>
            </w:pict>
          </mc:Fallback>
        </mc:AlternateContent>
      </w:r>
    </w:p>
    <w:p w14:paraId="4CE0B939" w14:textId="77777777" w:rsidR="001F7493" w:rsidRPr="005D3837"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42EAE86"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DEA3D51" w14:textId="77777777" w:rsidR="001F7493" w:rsidRDefault="001F7493" w:rsidP="001F7493">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720"/>
        <w:rPr>
          <w:rFonts w:eastAsia="Times New Roman" w:cs="Arial"/>
          <w:sz w:val="20"/>
          <w:szCs w:val="20"/>
          <w:lang w:eastAsia="en-AU" w:bidi="x-none"/>
        </w:rPr>
      </w:pPr>
    </w:p>
    <w:p w14:paraId="4E3F492E" w14:textId="1242AB3D"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 xml:space="preserve">Hazards and risks relevant to this checklist process have been identified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t xml:space="preserve"> </w:t>
      </w:r>
      <w:r w:rsidRPr="005D3837">
        <w:rPr>
          <w:rFonts w:eastAsia="Times New Roman" w:cs="Arial"/>
          <w:sz w:val="20"/>
          <w:szCs w:val="20"/>
          <w:lang w:eastAsia="en-AU" w:bidi="x-none"/>
        </w:rPr>
        <w:tab/>
        <w:t xml:space="preserve">No </w:t>
      </w:r>
    </w:p>
    <w:p w14:paraId="01956D30"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Risks have been managed to an acceptable level (e.g. residual risk is low?)</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8DC425F" w14:textId="0300E54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Items that require controls (short</w:t>
      </w:r>
      <w:r w:rsidR="00C628AB">
        <w:rPr>
          <w:rFonts w:eastAsia="Times New Roman" w:cs="Arial"/>
          <w:sz w:val="20"/>
          <w:szCs w:val="20"/>
          <w:lang w:eastAsia="en-AU" w:bidi="x-none"/>
        </w:rPr>
        <w:t>-</w:t>
      </w:r>
      <w:r w:rsidRPr="005D3837">
        <w:rPr>
          <w:rFonts w:eastAsia="Times New Roman" w:cs="Arial"/>
          <w:sz w:val="20"/>
          <w:szCs w:val="20"/>
          <w:lang w:eastAsia="en-AU" w:bidi="x-none"/>
        </w:rPr>
        <w:t xml:space="preserve">term) are recorded below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064CDBFD"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360"/>
        <w:rPr>
          <w:rFonts w:eastAsia="Times New Roman" w:cs="Arial"/>
          <w:sz w:val="20"/>
          <w:szCs w:val="20"/>
          <w:lang w:eastAsia="en-AU" w:bidi="x-none"/>
        </w:rPr>
      </w:pPr>
      <w:r w:rsidRPr="005D3837">
        <w:rPr>
          <w:rFonts w:eastAsia="Times New Roman" w:cs="Arial"/>
          <w:sz w:val="20"/>
          <w:szCs w:val="20"/>
          <w:lang w:eastAsia="en-AU" w:bidi="x-none"/>
        </w:rPr>
        <w:t xml:space="preserve">Any hazards or risks that require ongoing monitoring are recorded on the Employee/Manager Agreement </w:t>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DA01C93" w14:textId="1D3A566F" w:rsidR="00C628AB" w:rsidRDefault="00C628AB">
      <w:pPr>
        <w:spacing w:after="0"/>
        <w:rPr>
          <w:rFonts w:eastAsia="Times New Roman" w:cs="Arial"/>
          <w:b/>
          <w:sz w:val="20"/>
          <w:szCs w:val="20"/>
          <w:lang w:eastAsia="en-AU" w:bidi="x-none"/>
        </w:rPr>
      </w:pPr>
      <w:r>
        <w:rPr>
          <w:rFonts w:eastAsia="Times New Roman" w:cs="Arial"/>
          <w:b/>
          <w:sz w:val="20"/>
          <w:szCs w:val="20"/>
          <w:lang w:eastAsia="en-AU" w:bidi="x-none"/>
        </w:rPr>
        <w:br w:type="page"/>
      </w:r>
    </w:p>
    <w:p w14:paraId="09D55B60" w14:textId="60A4ACBE"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lastRenderedPageBreak/>
        <w:t xml:space="preserve">Control </w:t>
      </w:r>
      <w:r w:rsidR="00B7048B">
        <w:rPr>
          <w:rFonts w:eastAsia="Times New Roman" w:cs="Arial"/>
          <w:b/>
          <w:sz w:val="24"/>
          <w:lang w:eastAsia="en-AU" w:bidi="x-none"/>
        </w:rPr>
        <w:t>p</w:t>
      </w:r>
      <w:r w:rsidRPr="005D3837">
        <w:rPr>
          <w:rFonts w:eastAsia="Times New Roman" w:cs="Arial"/>
          <w:b/>
          <w:sz w:val="24"/>
          <w:lang w:eastAsia="en-AU" w:bidi="x-none"/>
        </w:rPr>
        <w:t>lan</w:t>
      </w:r>
    </w:p>
    <w:p w14:paraId="591F2F8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p>
    <w:p w14:paraId="1C6FADC8" w14:textId="54687696"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5D3837">
        <w:rPr>
          <w:rFonts w:eastAsia="Times New Roman" w:cs="Arial"/>
          <w:b/>
          <w:sz w:val="20"/>
          <w:szCs w:val="20"/>
          <w:lang w:eastAsia="en-AU" w:bidi="x-none"/>
        </w:rPr>
        <w:t>This plan is for issues that can be remedied in the next 4 weeks. Completion of these tasks will enable progression of the work from home arrangement</w:t>
      </w:r>
      <w:r w:rsidR="00762F4D">
        <w:rPr>
          <w:rFonts w:eastAsia="Times New Roman" w:cs="Arial"/>
          <w:b/>
          <w:sz w:val="20"/>
          <w:szCs w:val="20"/>
          <w:lang w:eastAsia="en-AU" w:bidi="x-none"/>
        </w:rPr>
        <w:t>.</w:t>
      </w:r>
      <w:r w:rsidRPr="005D3837">
        <w:rPr>
          <w:rFonts w:eastAsia="Times New Roman" w:cs="Arial"/>
          <w:b/>
          <w:sz w:val="20"/>
          <w:szCs w:val="20"/>
          <w:lang w:eastAsia="en-AU" w:bidi="x-none"/>
        </w:rPr>
        <w:t xml:space="preserve">  </w:t>
      </w:r>
    </w:p>
    <w:p w14:paraId="036A93A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718"/>
        <w:gridCol w:w="2880"/>
        <w:gridCol w:w="2520"/>
        <w:gridCol w:w="1980"/>
        <w:gridCol w:w="2541"/>
      </w:tblGrid>
      <w:tr w:rsidR="005D3837" w:rsidRPr="005D3837" w14:paraId="6F5551E0" w14:textId="77777777" w:rsidTr="001F7493">
        <w:tc>
          <w:tcPr>
            <w:tcW w:w="3246" w:type="dxa"/>
            <w:tcBorders>
              <w:top w:val="single" w:sz="4" w:space="0" w:color="auto"/>
              <w:left w:val="single" w:sz="4" w:space="0" w:color="auto"/>
              <w:bottom w:val="single" w:sz="4" w:space="0" w:color="auto"/>
              <w:right w:val="single" w:sz="4" w:space="0" w:color="auto"/>
            </w:tcBorders>
            <w:hideMark/>
          </w:tcPr>
          <w:p w14:paraId="2AAFE1F0"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Issue and recommended control (</w:t>
            </w:r>
            <w:r w:rsidRPr="005D3837">
              <w:rPr>
                <w:rFonts w:eastAsia="Times New Roman" w:cs="Arial"/>
                <w:b/>
                <w:i/>
                <w:sz w:val="20"/>
                <w:szCs w:val="20"/>
                <w:lang w:eastAsia="en-AU" w:bidi="x-none"/>
              </w:rPr>
              <w:t>what needs to be done)</w:t>
            </w:r>
          </w:p>
        </w:tc>
        <w:tc>
          <w:tcPr>
            <w:tcW w:w="1718" w:type="dxa"/>
            <w:tcBorders>
              <w:top w:val="single" w:sz="4" w:space="0" w:color="auto"/>
              <w:left w:val="single" w:sz="4" w:space="0" w:color="auto"/>
              <w:bottom w:val="single" w:sz="4" w:space="0" w:color="auto"/>
              <w:right w:val="single" w:sz="4" w:space="0" w:color="auto"/>
            </w:tcBorders>
            <w:hideMark/>
          </w:tcPr>
          <w:p w14:paraId="387B6D5C"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Date to be implemented</w:t>
            </w:r>
          </w:p>
        </w:tc>
        <w:tc>
          <w:tcPr>
            <w:tcW w:w="2880" w:type="dxa"/>
            <w:tcBorders>
              <w:top w:val="single" w:sz="4" w:space="0" w:color="auto"/>
              <w:left w:val="single" w:sz="4" w:space="0" w:color="auto"/>
              <w:bottom w:val="single" w:sz="4" w:space="0" w:color="auto"/>
              <w:right w:val="single" w:sz="4" w:space="0" w:color="auto"/>
            </w:tcBorders>
            <w:hideMark/>
          </w:tcPr>
          <w:p w14:paraId="721F2C99"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 xml:space="preserve">Whose responsibility </w:t>
            </w:r>
          </w:p>
        </w:tc>
        <w:tc>
          <w:tcPr>
            <w:tcW w:w="2520" w:type="dxa"/>
            <w:tcBorders>
              <w:top w:val="single" w:sz="4" w:space="0" w:color="auto"/>
              <w:left w:val="single" w:sz="4" w:space="0" w:color="auto"/>
              <w:bottom w:val="single" w:sz="4" w:space="0" w:color="auto"/>
              <w:right w:val="single" w:sz="4" w:space="0" w:color="auto"/>
            </w:tcBorders>
            <w:hideMark/>
          </w:tcPr>
          <w:p w14:paraId="30FEE30B"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Planned review date</w:t>
            </w:r>
          </w:p>
        </w:tc>
        <w:tc>
          <w:tcPr>
            <w:tcW w:w="1980" w:type="dxa"/>
            <w:tcBorders>
              <w:top w:val="single" w:sz="4" w:space="0" w:color="auto"/>
              <w:left w:val="single" w:sz="4" w:space="0" w:color="auto"/>
              <w:bottom w:val="single" w:sz="4" w:space="0" w:color="auto"/>
              <w:right w:val="single" w:sz="4" w:space="0" w:color="auto"/>
            </w:tcBorders>
            <w:hideMark/>
          </w:tcPr>
          <w:p w14:paraId="15CC2667" w14:textId="3B5E1D9F"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Completed</w:t>
            </w:r>
            <w:r w:rsidR="00762F4D">
              <w:rPr>
                <w:rFonts w:eastAsia="Times New Roman" w:cs="Arial"/>
                <w:b/>
                <w:sz w:val="20"/>
                <w:szCs w:val="20"/>
                <w:lang w:eastAsia="en-AU" w:bidi="x-none"/>
              </w:rPr>
              <w:t xml:space="preserve"> </w:t>
            </w:r>
            <w:r w:rsidRPr="005D3837">
              <w:rPr>
                <w:rFonts w:eastAsia="Times New Roman" w:cs="Arial"/>
                <w:b/>
                <w:i/>
                <w:sz w:val="20"/>
                <w:szCs w:val="20"/>
                <w:lang w:eastAsia="en-AU" w:bidi="x-none"/>
              </w:rPr>
              <w:t xml:space="preserve">signature of employee </w:t>
            </w:r>
          </w:p>
        </w:tc>
        <w:tc>
          <w:tcPr>
            <w:tcW w:w="2541" w:type="dxa"/>
            <w:tcBorders>
              <w:top w:val="single" w:sz="4" w:space="0" w:color="auto"/>
              <w:left w:val="single" w:sz="4" w:space="0" w:color="auto"/>
              <w:bottom w:val="single" w:sz="4" w:space="0" w:color="auto"/>
              <w:right w:val="single" w:sz="4" w:space="0" w:color="auto"/>
            </w:tcBorders>
          </w:tcPr>
          <w:p w14:paraId="53EA0C2B" w14:textId="24A34058"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 xml:space="preserve">Completed </w:t>
            </w:r>
            <w:r w:rsidRPr="005D3837">
              <w:rPr>
                <w:rFonts w:eastAsia="Times New Roman" w:cs="Arial"/>
                <w:b/>
                <w:i/>
                <w:sz w:val="20"/>
                <w:szCs w:val="20"/>
                <w:lang w:eastAsia="en-AU" w:bidi="x-none"/>
              </w:rPr>
              <w:t xml:space="preserve">signature </w:t>
            </w:r>
            <w:r w:rsidR="00762F4D">
              <w:rPr>
                <w:rFonts w:eastAsia="Times New Roman" w:cs="Arial"/>
                <w:b/>
                <w:i/>
                <w:sz w:val="20"/>
                <w:szCs w:val="20"/>
                <w:lang w:eastAsia="en-AU" w:bidi="x-none"/>
              </w:rPr>
              <w:br/>
            </w:r>
            <w:r w:rsidRPr="005D3837">
              <w:rPr>
                <w:rFonts w:eastAsia="Times New Roman" w:cs="Arial"/>
                <w:b/>
                <w:i/>
                <w:sz w:val="20"/>
                <w:szCs w:val="20"/>
                <w:lang w:eastAsia="en-AU" w:bidi="x-none"/>
              </w:rPr>
              <w:t>of supervisor</w:t>
            </w:r>
          </w:p>
          <w:p w14:paraId="54E1A3CA"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p>
        </w:tc>
      </w:tr>
      <w:tr w:rsidR="005D3837" w:rsidRPr="005D3837" w14:paraId="4F3B05FF" w14:textId="77777777" w:rsidTr="001F7493">
        <w:tc>
          <w:tcPr>
            <w:tcW w:w="3246" w:type="dxa"/>
            <w:tcBorders>
              <w:top w:val="single" w:sz="4" w:space="0" w:color="auto"/>
              <w:left w:val="single" w:sz="4" w:space="0" w:color="auto"/>
              <w:bottom w:val="single" w:sz="4" w:space="0" w:color="auto"/>
              <w:right w:val="single" w:sz="4" w:space="0" w:color="auto"/>
            </w:tcBorders>
          </w:tcPr>
          <w:p w14:paraId="3732E1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36105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2BE546F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5DFD6D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47417B3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36203A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D7EA98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CD0B57F" w14:textId="77777777" w:rsidTr="001F7493">
        <w:tc>
          <w:tcPr>
            <w:tcW w:w="3246" w:type="dxa"/>
            <w:tcBorders>
              <w:top w:val="single" w:sz="4" w:space="0" w:color="auto"/>
              <w:left w:val="single" w:sz="4" w:space="0" w:color="auto"/>
              <w:bottom w:val="single" w:sz="4" w:space="0" w:color="auto"/>
              <w:right w:val="single" w:sz="4" w:space="0" w:color="auto"/>
            </w:tcBorders>
          </w:tcPr>
          <w:p w14:paraId="2661F2F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16B198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3642083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E40F2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C997E4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678E3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54DA11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E9FABAA" w14:textId="77777777" w:rsidTr="001F7493">
        <w:tc>
          <w:tcPr>
            <w:tcW w:w="3246" w:type="dxa"/>
            <w:tcBorders>
              <w:top w:val="single" w:sz="4" w:space="0" w:color="auto"/>
              <w:left w:val="single" w:sz="4" w:space="0" w:color="auto"/>
              <w:bottom w:val="single" w:sz="4" w:space="0" w:color="auto"/>
              <w:right w:val="single" w:sz="4" w:space="0" w:color="auto"/>
            </w:tcBorders>
          </w:tcPr>
          <w:p w14:paraId="7DCFA90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2294F8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47FB966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9C4FAC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4D5819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7DD8EA1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598B68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bl>
    <w:p w14:paraId="5E89894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7464"/>
        <w:gridCol w:w="1843"/>
        <w:gridCol w:w="3969"/>
      </w:tblGrid>
      <w:tr w:rsidR="005D3837" w:rsidRPr="005D3837" w14:paraId="2AA45687"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5D652211" w14:textId="53C048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0BD8D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7D1EE0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BA55569" w14:textId="6DD3E9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40CA994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767F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B416562"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7D985547" w14:textId="12B611C2"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580C75A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7109B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CBD303F" w14:textId="75BD9C16"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20F0A6F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8483BA2" w14:textId="77777777" w:rsidTr="007E4F4D">
        <w:trPr>
          <w:trHeight w:val="550"/>
        </w:trPr>
        <w:tc>
          <w:tcPr>
            <w:tcW w:w="1609" w:type="dxa"/>
            <w:tcBorders>
              <w:top w:val="single" w:sz="4" w:space="0" w:color="auto"/>
              <w:left w:val="single" w:sz="4" w:space="0" w:color="auto"/>
              <w:bottom w:val="single" w:sz="4" w:space="0" w:color="auto"/>
              <w:right w:val="single" w:sz="4" w:space="0" w:color="auto"/>
            </w:tcBorders>
            <w:vAlign w:val="center"/>
            <w:hideMark/>
          </w:tcPr>
          <w:p w14:paraId="26DB47C8" w14:textId="45DAA26B"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Comments</w:t>
            </w:r>
            <w:r w:rsidR="007E4F4D">
              <w:rPr>
                <w:rFonts w:eastAsia="Times New Roman" w:cs="Arial"/>
                <w:b/>
                <w:sz w:val="20"/>
                <w:szCs w:val="20"/>
                <w:lang w:eastAsia="en-AU" w:bidi="x-none"/>
              </w:rPr>
              <w:t>:</w:t>
            </w:r>
          </w:p>
        </w:tc>
        <w:tc>
          <w:tcPr>
            <w:tcW w:w="13276" w:type="dxa"/>
            <w:gridSpan w:val="3"/>
            <w:tcBorders>
              <w:top w:val="single" w:sz="4" w:space="0" w:color="auto"/>
              <w:left w:val="single" w:sz="4" w:space="0" w:color="auto"/>
              <w:bottom w:val="single" w:sz="4" w:space="0" w:color="auto"/>
              <w:right w:val="single" w:sz="4" w:space="0" w:color="auto"/>
            </w:tcBorders>
            <w:hideMark/>
          </w:tcPr>
          <w:p w14:paraId="455D7B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 </w:t>
            </w:r>
          </w:p>
          <w:p w14:paraId="2E5F7D23" w14:textId="0619FBCB"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DDD61B4" w14:textId="20FA10C2"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4619834" w14:textId="1F18BF6F"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374D62D" w14:textId="77777777" w:rsidR="00C628AB" w:rsidRPr="005D3837"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0506B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481AA581" w14:textId="77777777" w:rsidR="00556E4A" w:rsidRPr="005D3837" w:rsidRDefault="00556E4A" w:rsidP="00CC33BC">
      <w:pPr>
        <w:keepNext/>
        <w:spacing w:before="360" w:after="160" w:line="360" w:lineRule="exact"/>
        <w:outlineLvl w:val="1"/>
      </w:pPr>
    </w:p>
    <w:sectPr w:rsidR="00556E4A" w:rsidRPr="005D3837" w:rsidSect="00A30D44">
      <w:footerReference w:type="default" r:id="rId34"/>
      <w:type w:val="continuous"/>
      <w:pgSz w:w="16840" w:h="11900" w:orient="landscape"/>
      <w:pgMar w:top="1134" w:right="1134" w:bottom="1276" w:left="1134" w:header="709" w:footer="692"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FC063" w14:textId="77777777" w:rsidR="00E47E19" w:rsidRDefault="00E47E19" w:rsidP="00190C24">
      <w:r>
        <w:separator/>
      </w:r>
    </w:p>
  </w:endnote>
  <w:endnote w:type="continuationSeparator" w:id="0">
    <w:p w14:paraId="5EB6D0A4" w14:textId="77777777" w:rsidR="00E47E19" w:rsidRDefault="00E47E19"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4AE1C" w14:textId="124354E7" w:rsidR="00E47E19" w:rsidRPr="009D5B4C" w:rsidRDefault="00E47E19" w:rsidP="000B5602">
    <w:pPr>
      <w:pStyle w:val="Footer"/>
      <w:tabs>
        <w:tab w:val="right" w:pos="7655"/>
      </w:tabs>
      <w:spacing w:after="180"/>
      <w:ind w:left="-425" w:right="-454"/>
      <w:rPr>
        <w:sz w:val="16"/>
      </w:rPr>
    </w:pPr>
    <w:r w:rsidRPr="00A50E95">
      <w:rPr>
        <w:sz w:val="18"/>
      </w:rPr>
      <w:t xml:space="preserve">Uncontrolled copy. </w:t>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A30D44">
      <w:rPr>
        <w:sz w:val="18"/>
      </w:rPr>
      <w:tab/>
    </w:r>
    <w:r w:rsidR="009D5B4C" w:rsidRPr="000B5602">
      <w:rPr>
        <w:b/>
        <w:bCs/>
        <w:sz w:val="18"/>
        <w:szCs w:val="18"/>
      </w:rPr>
      <w:fldChar w:fldCharType="begin"/>
    </w:r>
    <w:r w:rsidR="009D5B4C" w:rsidRPr="000B5602">
      <w:rPr>
        <w:b/>
        <w:bCs/>
        <w:sz w:val="18"/>
        <w:szCs w:val="18"/>
      </w:rPr>
      <w:instrText xml:space="preserve"> PAGE </w:instrText>
    </w:r>
    <w:r w:rsidR="009D5B4C" w:rsidRPr="000B5602">
      <w:rPr>
        <w:b/>
        <w:bCs/>
        <w:sz w:val="18"/>
        <w:szCs w:val="18"/>
      </w:rPr>
      <w:fldChar w:fldCharType="separate"/>
    </w:r>
    <w:r w:rsidR="00EF6D68">
      <w:rPr>
        <w:b/>
        <w:bCs/>
        <w:noProof/>
        <w:sz w:val="18"/>
        <w:szCs w:val="18"/>
      </w:rPr>
      <w:t>2</w:t>
    </w:r>
    <w:r w:rsidR="009D5B4C" w:rsidRPr="000B5602">
      <w:rPr>
        <w:b/>
        <w:bCs/>
        <w:sz w:val="18"/>
        <w:szCs w:val="18"/>
      </w:rPr>
      <w:fldChar w:fldCharType="end"/>
    </w:r>
    <w:r w:rsidR="009D5B4C" w:rsidRPr="000B5602">
      <w:rPr>
        <w:sz w:val="18"/>
        <w:szCs w:val="18"/>
      </w:rPr>
      <w:t xml:space="preserve"> of </w:t>
    </w:r>
    <w:r w:rsidR="009D5B4C" w:rsidRPr="000B5602">
      <w:rPr>
        <w:b/>
        <w:bCs/>
        <w:sz w:val="18"/>
        <w:szCs w:val="18"/>
      </w:rPr>
      <w:fldChar w:fldCharType="begin"/>
    </w:r>
    <w:r w:rsidR="009D5B4C" w:rsidRPr="000B5602">
      <w:rPr>
        <w:b/>
        <w:bCs/>
        <w:sz w:val="18"/>
        <w:szCs w:val="18"/>
      </w:rPr>
      <w:instrText xml:space="preserve"> NUMPAGES  </w:instrText>
    </w:r>
    <w:r w:rsidR="009D5B4C" w:rsidRPr="000B5602">
      <w:rPr>
        <w:b/>
        <w:bCs/>
        <w:sz w:val="18"/>
        <w:szCs w:val="18"/>
      </w:rPr>
      <w:fldChar w:fldCharType="separate"/>
    </w:r>
    <w:r w:rsidR="00EF6D68">
      <w:rPr>
        <w:b/>
        <w:bCs/>
        <w:noProof/>
        <w:sz w:val="18"/>
        <w:szCs w:val="18"/>
      </w:rPr>
      <w:t>17</w:t>
    </w:r>
    <w:r w:rsidR="009D5B4C" w:rsidRPr="000B5602">
      <w:rPr>
        <w:b/>
        <w:bCs/>
        <w:sz w:val="18"/>
        <w:szCs w:val="18"/>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662AF" w14:textId="77777777" w:rsidR="00E47E19" w:rsidRDefault="00E47E19" w:rsidP="00190C24">
      <w:r>
        <w:separator/>
      </w:r>
    </w:p>
  </w:footnote>
  <w:footnote w:type="continuationSeparator" w:id="0">
    <w:p w14:paraId="52A4E951" w14:textId="77777777" w:rsidR="00E47E19" w:rsidRDefault="00E47E19" w:rsidP="00190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1126"/>
    <w:multiLevelType w:val="hybridMultilevel"/>
    <w:tmpl w:val="334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310FE5"/>
    <w:multiLevelType w:val="hybridMultilevel"/>
    <w:tmpl w:val="E810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56B52"/>
    <w:multiLevelType w:val="hybridMultilevel"/>
    <w:tmpl w:val="E65C1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CDE24BD"/>
    <w:multiLevelType w:val="hybridMultilevel"/>
    <w:tmpl w:val="22266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700F1"/>
    <w:multiLevelType w:val="hybridMultilevel"/>
    <w:tmpl w:val="968E67D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4D557D09"/>
    <w:multiLevelType w:val="hybridMultilevel"/>
    <w:tmpl w:val="F3E899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C5836"/>
    <w:multiLevelType w:val="hybridMultilevel"/>
    <w:tmpl w:val="92FE9EF0"/>
    <w:lvl w:ilvl="0" w:tplc="7BFC1428">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78249D"/>
    <w:multiLevelType w:val="hybridMultilevel"/>
    <w:tmpl w:val="9E2EF7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6A1A43"/>
    <w:multiLevelType w:val="hybridMultilevel"/>
    <w:tmpl w:val="80E8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DA0F5C"/>
    <w:multiLevelType w:val="multilevel"/>
    <w:tmpl w:val="BBC28C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779557E4"/>
    <w:multiLevelType w:val="hybridMultilevel"/>
    <w:tmpl w:val="4AF89740"/>
    <w:lvl w:ilvl="0" w:tplc="7BFC1428">
      <w:start w:val="1"/>
      <w:numFmt w:val="bullet"/>
      <w:lvlText w:val=""/>
      <w:lvlJc w:val="left"/>
      <w:pPr>
        <w:tabs>
          <w:tab w:val="num" w:pos="1069"/>
        </w:tabs>
        <w:ind w:left="1069" w:hanging="360"/>
      </w:pPr>
      <w:rPr>
        <w:rFonts w:ascii="Symbol" w:hAnsi="Symbol" w:hint="default"/>
        <w:sz w:val="16"/>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hint="default"/>
      </w:rPr>
    </w:lvl>
    <w:lvl w:ilvl="3" w:tplc="0C090001">
      <w:start w:val="1"/>
      <w:numFmt w:val="bullet"/>
      <w:lvlText w:val=""/>
      <w:lvlJc w:val="left"/>
      <w:pPr>
        <w:tabs>
          <w:tab w:val="num" w:pos="3589"/>
        </w:tabs>
        <w:ind w:left="3589" w:hanging="360"/>
      </w:pPr>
      <w:rPr>
        <w:rFonts w:ascii="Symbol" w:hAnsi="Symbol"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hint="default"/>
      </w:rPr>
    </w:lvl>
    <w:lvl w:ilvl="6" w:tplc="0C090001">
      <w:start w:val="1"/>
      <w:numFmt w:val="bullet"/>
      <w:lvlText w:val=""/>
      <w:lvlJc w:val="left"/>
      <w:pPr>
        <w:tabs>
          <w:tab w:val="num" w:pos="5749"/>
        </w:tabs>
        <w:ind w:left="5749" w:hanging="360"/>
      </w:pPr>
      <w:rPr>
        <w:rFonts w:ascii="Symbol" w:hAnsi="Symbol"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7"/>
  </w:num>
  <w:num w:numId="6">
    <w:abstractNumId w:val="12"/>
  </w:num>
  <w:num w:numId="7">
    <w:abstractNumId w:val="9"/>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
  </w:num>
  <w:num w:numId="13">
    <w:abstractNumId w:val="1"/>
  </w:num>
  <w:num w:numId="14">
    <w:abstractNumId w:val="1"/>
  </w:num>
  <w:num w:numId="15">
    <w:abstractNumId w:val="3"/>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1E"/>
    <w:rsid w:val="00015BE8"/>
    <w:rsid w:val="000436FC"/>
    <w:rsid w:val="000458CA"/>
    <w:rsid w:val="00051784"/>
    <w:rsid w:val="00083AB4"/>
    <w:rsid w:val="000A7230"/>
    <w:rsid w:val="000B37E3"/>
    <w:rsid w:val="000B5602"/>
    <w:rsid w:val="000B5C77"/>
    <w:rsid w:val="000B61AC"/>
    <w:rsid w:val="000F7FDE"/>
    <w:rsid w:val="0017085C"/>
    <w:rsid w:val="00190C24"/>
    <w:rsid w:val="00192A7A"/>
    <w:rsid w:val="001F7493"/>
    <w:rsid w:val="00217529"/>
    <w:rsid w:val="002326CD"/>
    <w:rsid w:val="002371F7"/>
    <w:rsid w:val="00250156"/>
    <w:rsid w:val="0029515B"/>
    <w:rsid w:val="002C6543"/>
    <w:rsid w:val="002E0193"/>
    <w:rsid w:val="002F78A2"/>
    <w:rsid w:val="00345564"/>
    <w:rsid w:val="00364D1A"/>
    <w:rsid w:val="00366843"/>
    <w:rsid w:val="003C4541"/>
    <w:rsid w:val="003D25B7"/>
    <w:rsid w:val="003D49E0"/>
    <w:rsid w:val="003D7617"/>
    <w:rsid w:val="003E2F10"/>
    <w:rsid w:val="003E4199"/>
    <w:rsid w:val="00401987"/>
    <w:rsid w:val="00402295"/>
    <w:rsid w:val="00404BCA"/>
    <w:rsid w:val="00407A18"/>
    <w:rsid w:val="00424F66"/>
    <w:rsid w:val="00444F85"/>
    <w:rsid w:val="004506C0"/>
    <w:rsid w:val="00455FCE"/>
    <w:rsid w:val="004815E1"/>
    <w:rsid w:val="004912DC"/>
    <w:rsid w:val="004E2CF2"/>
    <w:rsid w:val="004E3440"/>
    <w:rsid w:val="004E4144"/>
    <w:rsid w:val="004F12C1"/>
    <w:rsid w:val="004F7E65"/>
    <w:rsid w:val="00507E41"/>
    <w:rsid w:val="0052615D"/>
    <w:rsid w:val="00533548"/>
    <w:rsid w:val="00556E4A"/>
    <w:rsid w:val="0057061E"/>
    <w:rsid w:val="00571376"/>
    <w:rsid w:val="00590218"/>
    <w:rsid w:val="005979F1"/>
    <w:rsid w:val="005A1BFD"/>
    <w:rsid w:val="005D3837"/>
    <w:rsid w:val="005E0895"/>
    <w:rsid w:val="005F243C"/>
    <w:rsid w:val="005F4331"/>
    <w:rsid w:val="006022B4"/>
    <w:rsid w:val="006239A5"/>
    <w:rsid w:val="00636B71"/>
    <w:rsid w:val="006A4EC2"/>
    <w:rsid w:val="006C3D8E"/>
    <w:rsid w:val="006C5485"/>
    <w:rsid w:val="006F6653"/>
    <w:rsid w:val="00717791"/>
    <w:rsid w:val="00762F4D"/>
    <w:rsid w:val="00780A2E"/>
    <w:rsid w:val="00796D23"/>
    <w:rsid w:val="007A39B5"/>
    <w:rsid w:val="007A48F2"/>
    <w:rsid w:val="007D2CC5"/>
    <w:rsid w:val="007E4F4D"/>
    <w:rsid w:val="00806756"/>
    <w:rsid w:val="00836928"/>
    <w:rsid w:val="00853B7B"/>
    <w:rsid w:val="00864250"/>
    <w:rsid w:val="00870FDF"/>
    <w:rsid w:val="00873B85"/>
    <w:rsid w:val="008832AA"/>
    <w:rsid w:val="00894E48"/>
    <w:rsid w:val="008B07AE"/>
    <w:rsid w:val="008E6F9C"/>
    <w:rsid w:val="00907963"/>
    <w:rsid w:val="0096595E"/>
    <w:rsid w:val="009955A2"/>
    <w:rsid w:val="0099716F"/>
    <w:rsid w:val="009974B7"/>
    <w:rsid w:val="009A7351"/>
    <w:rsid w:val="009C075F"/>
    <w:rsid w:val="009C3647"/>
    <w:rsid w:val="009D5B4C"/>
    <w:rsid w:val="009E5EE5"/>
    <w:rsid w:val="00A07A27"/>
    <w:rsid w:val="00A14CD6"/>
    <w:rsid w:val="00A24505"/>
    <w:rsid w:val="00A30D44"/>
    <w:rsid w:val="00A40F30"/>
    <w:rsid w:val="00A47F67"/>
    <w:rsid w:val="00A50E95"/>
    <w:rsid w:val="00A51416"/>
    <w:rsid w:val="00A612F9"/>
    <w:rsid w:val="00A65710"/>
    <w:rsid w:val="00A86E36"/>
    <w:rsid w:val="00A87C08"/>
    <w:rsid w:val="00AB0A25"/>
    <w:rsid w:val="00AC3895"/>
    <w:rsid w:val="00AD56BC"/>
    <w:rsid w:val="00B0121A"/>
    <w:rsid w:val="00B33337"/>
    <w:rsid w:val="00B34BBA"/>
    <w:rsid w:val="00B66AB5"/>
    <w:rsid w:val="00B7048B"/>
    <w:rsid w:val="00B8699D"/>
    <w:rsid w:val="00B87D9E"/>
    <w:rsid w:val="00BE530D"/>
    <w:rsid w:val="00C14D2C"/>
    <w:rsid w:val="00C36EDF"/>
    <w:rsid w:val="00C628AB"/>
    <w:rsid w:val="00C75181"/>
    <w:rsid w:val="00CB07AD"/>
    <w:rsid w:val="00CC33BC"/>
    <w:rsid w:val="00CD0389"/>
    <w:rsid w:val="00CD793C"/>
    <w:rsid w:val="00CF107F"/>
    <w:rsid w:val="00D01CD2"/>
    <w:rsid w:val="00D11225"/>
    <w:rsid w:val="00D37605"/>
    <w:rsid w:val="00D75050"/>
    <w:rsid w:val="00D842DF"/>
    <w:rsid w:val="00D97435"/>
    <w:rsid w:val="00DC5E03"/>
    <w:rsid w:val="00E160F9"/>
    <w:rsid w:val="00E26F9B"/>
    <w:rsid w:val="00E3094B"/>
    <w:rsid w:val="00E47E19"/>
    <w:rsid w:val="00EE1BBA"/>
    <w:rsid w:val="00EF474F"/>
    <w:rsid w:val="00EF4AC5"/>
    <w:rsid w:val="00EF6D68"/>
    <w:rsid w:val="00F27AAB"/>
    <w:rsid w:val="00F41527"/>
    <w:rsid w:val="00F447A2"/>
    <w:rsid w:val="00F56ADB"/>
    <w:rsid w:val="00F70B1D"/>
    <w:rsid w:val="00F75FD5"/>
    <w:rsid w:val="00F86BBF"/>
    <w:rsid w:val="00FE2BC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87D10E"/>
  <w15:docId w15:val="{A7870653-4979-4B03-B75E-958BE00C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29515B"/>
    <w:pPr>
      <w:spacing w:after="120"/>
    </w:pPr>
    <w:rPr>
      <w:rFonts w:ascii="Arial" w:hAnsi="Arial"/>
      <w:sz w:val="22"/>
    </w:rPr>
  </w:style>
  <w:style w:type="paragraph" w:styleId="Heading1">
    <w:name w:val="heading 1"/>
    <w:basedOn w:val="Normal"/>
    <w:next w:val="Normal"/>
    <w:link w:val="Heading1Char"/>
    <w:uiPriority w:val="9"/>
    <w:qFormat/>
    <w:rsid w:val="00190C24"/>
    <w:pPr>
      <w:widowControl w:val="0"/>
      <w:suppressAutoHyphens/>
      <w:autoSpaceDE w:val="0"/>
      <w:autoSpaceDN w:val="0"/>
      <w:adjustRightInd w:val="0"/>
      <w:textAlignment w:val="center"/>
      <w:outlineLvl w:val="0"/>
    </w:pPr>
    <w:rPr>
      <w:rFonts w:eastAsia="MS Mincho" w:cs="Arial"/>
      <w:sz w:val="80"/>
      <w:szCs w:val="80"/>
      <w:lang w:val="en-GB"/>
    </w:rPr>
  </w:style>
  <w:style w:type="paragraph" w:styleId="Heading2">
    <w:name w:val="heading 2"/>
    <w:basedOn w:val="Normal"/>
    <w:next w:val="Normal"/>
    <w:link w:val="Heading2Char"/>
    <w:uiPriority w:val="9"/>
    <w:unhideWhenUsed/>
    <w:qFormat/>
    <w:rsid w:val="00190C24"/>
    <w:pPr>
      <w:spacing w:before="240"/>
      <w:outlineLvl w:val="1"/>
    </w:pPr>
    <w:rPr>
      <w:rFonts w:cs="Arial"/>
      <w:b/>
      <w:bCs/>
      <w:sz w:val="40"/>
      <w:szCs w:val="40"/>
    </w:rPr>
  </w:style>
  <w:style w:type="paragraph" w:styleId="Heading3">
    <w:name w:val="heading 3"/>
    <w:basedOn w:val="Normal"/>
    <w:next w:val="Normal"/>
    <w:link w:val="Heading3Char"/>
    <w:uiPriority w:val="9"/>
    <w:unhideWhenUsed/>
    <w:qFormat/>
    <w:rsid w:val="00190C24"/>
    <w:pPr>
      <w:spacing w:before="240"/>
      <w:outlineLvl w:val="2"/>
    </w:pPr>
    <w:rPr>
      <w:rFonts w:cs="Arial"/>
      <w:b/>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90C24"/>
    <w:rPr>
      <w:rFonts w:ascii="Arial" w:eastAsia="MS Mincho" w:hAnsi="Arial" w:cs="Arial"/>
      <w:sz w:val="80"/>
      <w:szCs w:val="80"/>
      <w:lang w:val="en-GB"/>
    </w:rPr>
  </w:style>
  <w:style w:type="character" w:customStyle="1" w:styleId="Heading2Char">
    <w:name w:val="Heading 2 Char"/>
    <w:basedOn w:val="DefaultParagraphFont"/>
    <w:link w:val="Heading2"/>
    <w:uiPriority w:val="9"/>
    <w:rsid w:val="00190C24"/>
    <w:rPr>
      <w:rFonts w:ascii="Arial" w:hAnsi="Arial" w:cs="Arial"/>
      <w:b/>
      <w:bCs/>
      <w:sz w:val="40"/>
      <w:szCs w:val="40"/>
    </w:rPr>
  </w:style>
  <w:style w:type="character" w:customStyle="1" w:styleId="Heading3Char">
    <w:name w:val="Heading 3 Char"/>
    <w:basedOn w:val="DefaultParagraphFont"/>
    <w:link w:val="Heading3"/>
    <w:uiPriority w:val="9"/>
    <w:rsid w:val="00190C24"/>
    <w:rPr>
      <w:rFonts w:ascii="Arial" w:hAnsi="Arial" w:cs="Arial"/>
      <w:b/>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EF474F"/>
    <w:rPr>
      <w:b/>
      <w:bCs/>
      <w:i/>
      <w:iCs/>
      <w:spacing w:val="5"/>
    </w:rPr>
  </w:style>
  <w:style w:type="paragraph" w:styleId="BalloonText">
    <w:name w:val="Balloon Text"/>
    <w:basedOn w:val="Normal"/>
    <w:link w:val="BalloonTextChar"/>
    <w:uiPriority w:val="99"/>
    <w:semiHidden/>
    <w:unhideWhenUsed/>
    <w:rsid w:val="005D38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837"/>
    <w:rPr>
      <w:rFonts w:ascii="Tahoma" w:hAnsi="Tahoma" w:cs="Tahoma"/>
      <w:sz w:val="16"/>
      <w:szCs w:val="16"/>
    </w:rPr>
  </w:style>
  <w:style w:type="character" w:styleId="CommentReference">
    <w:name w:val="annotation reference"/>
    <w:basedOn w:val="DefaultParagraphFont"/>
    <w:uiPriority w:val="99"/>
    <w:semiHidden/>
    <w:unhideWhenUsed/>
    <w:rsid w:val="001F7493"/>
    <w:rPr>
      <w:sz w:val="16"/>
      <w:szCs w:val="16"/>
    </w:rPr>
  </w:style>
  <w:style w:type="paragraph" w:styleId="CommentText">
    <w:name w:val="annotation text"/>
    <w:basedOn w:val="Normal"/>
    <w:link w:val="CommentTextChar"/>
    <w:uiPriority w:val="99"/>
    <w:semiHidden/>
    <w:unhideWhenUsed/>
    <w:rsid w:val="001F7493"/>
    <w:rPr>
      <w:sz w:val="20"/>
      <w:szCs w:val="20"/>
    </w:rPr>
  </w:style>
  <w:style w:type="character" w:customStyle="1" w:styleId="CommentTextChar">
    <w:name w:val="Comment Text Char"/>
    <w:basedOn w:val="DefaultParagraphFont"/>
    <w:link w:val="CommentText"/>
    <w:uiPriority w:val="99"/>
    <w:semiHidden/>
    <w:rsid w:val="001F74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7493"/>
    <w:rPr>
      <w:b/>
      <w:bCs/>
    </w:rPr>
  </w:style>
  <w:style w:type="character" w:customStyle="1" w:styleId="CommentSubjectChar">
    <w:name w:val="Comment Subject Char"/>
    <w:basedOn w:val="CommentTextChar"/>
    <w:link w:val="CommentSubject"/>
    <w:uiPriority w:val="99"/>
    <w:semiHidden/>
    <w:rsid w:val="001F7493"/>
    <w:rPr>
      <w:rFonts w:ascii="Arial" w:hAnsi="Arial"/>
      <w:b/>
      <w:bCs/>
      <w:sz w:val="20"/>
      <w:szCs w:val="20"/>
    </w:rPr>
  </w:style>
  <w:style w:type="paragraph" w:customStyle="1" w:styleId="Default">
    <w:name w:val="Default"/>
    <w:rsid w:val="00217529"/>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F12C1"/>
    <w:rPr>
      <w:color w:val="0563C1" w:themeColor="hyperlink"/>
      <w:u w:val="single"/>
    </w:rPr>
  </w:style>
  <w:style w:type="paragraph" w:customStyle="1" w:styleId="Body">
    <w:name w:val="Body"/>
    <w:rsid w:val="00556E4A"/>
    <w:rPr>
      <w:rFonts w:ascii="Helvetica" w:eastAsia="ヒラギノ角ゴ Pro W3" w:hAnsi="Helvetica" w:cs="Times New Roman"/>
      <w:color w:val="000000"/>
      <w:szCs w:val="20"/>
      <w:lang w:val="en-US" w:eastAsia="zh-CN"/>
    </w:rPr>
  </w:style>
  <w:style w:type="character" w:styleId="FollowedHyperlink">
    <w:name w:val="FollowedHyperlink"/>
    <w:basedOn w:val="DefaultParagraphFont"/>
    <w:uiPriority w:val="99"/>
    <w:semiHidden/>
    <w:unhideWhenUsed/>
    <w:rsid w:val="008369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qld.gov.au/initiativesstrategies/Documents/ergonomics-guide-staff.pdf"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bing.com/images/search?view=detailV2&amp;ccid=fXczuYwp&amp;id=DA64955A49B32D728F79793C074F179B68CD7E39&amp;thid=OIP.fXczuYwpmpP6BeEfJ4dQxgEsEB&amp;q=wrist+typing+postures&amp;simid=607992458367599606&amp;selectedIndex=2&amp;qft=+filterui:license-L2_L3" TargetMode="External"/><Relationship Id="rId33" Type="http://schemas.openxmlformats.org/officeDocument/2006/relationships/hyperlink" Target="https://education.qld.gov.au/initiativesstrategies/Documents/workstation-agreement-checklist.pdf" TargetMode="Externa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education.qld.gov.au/initiativesstrategies/Documents/laptop-u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rtfoundation.org.au/active-living/active-workplaces" TargetMode="External"/><Relationship Id="rId24" Type="http://schemas.openxmlformats.org/officeDocument/2006/relationships/image" Target="media/image9.png"/><Relationship Id="rId32" Type="http://schemas.openxmlformats.org/officeDocument/2006/relationships/hyperlink" Target="https://qlddet.service-now.com/sco/"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bing.com/images/search?view=detailV2&amp;ccid=%2bzUCOuYK&amp;id=F6136E4910EE9746E364943F3FE847826A0436B2&amp;thid=OIP.-zUCOuYKhd8tLn-4aiBWygHaE8&amp;q=computer+stress&amp;simid=608038474877112128&amp;selectedIndex=4&amp;qft=+filterui:license-L2_L3_L4"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blo1\Desktop\DoE%20fact%20sheet%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HPRMRecordNumber xmlns="http://schemas.microsoft.com/sharepoint/v3">20/725660</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2021-03-03T01:57:41+00:00</PPSubmittedDate>
    <PPRRiskcontrol xmlns="http://schemas.microsoft.com/sharepoint/v3">false</PPRRiskcontrol>
    <PPRHierarchyID xmlns="http://schemas.microsoft.com/sharepoint/v3" xsi:nil="true"/>
    <PPRBranch xmlns="http://schemas.microsoft.com/sharepoint/v3" xsi:nil="true"/>
    <PPRDescription xmlns="http://schemas.microsoft.com/sharepoint/v3" xsi:nil="true"/>
    <PPRVersionEffectiveDate xmlns="http://schemas.microsoft.com/sharepoint/v3" xsi:nil="true"/>
    <PPLastReviewedBy xmlns="16795be8-4374-4e44-895d-be6cdbab3e2c">
      <UserInfo>
        <DisplayName>WANT, Deb</DisplayName>
        <AccountId>33</AccountId>
        <AccountType/>
      </UserInfo>
    </PPLastReviewedBy>
    <PPSubmittedBy xmlns="16795be8-4374-4e44-895d-be6cdbab3e2c">
      <UserInfo>
        <DisplayName>WANT, Deb</DisplayName>
        <AccountId>33</AccountId>
        <AccountType/>
      </UserInfo>
    </PPSubmittedBy>
    <PPRNotes xmlns="http://schemas.microsoft.com/sharepoint/v3" xsi:nil="true"/>
    <PPRDivision xmlns="http://schemas.microsoft.com/sharepoint/v3" xsi:nil="true"/>
    <PPLastReviewedDate xmlns="16795be8-4374-4e44-895d-be6cdbab3e2c">2021-03-03T02:10:28+00:00</PPLastReviewedDate>
    <PPContentAuthor xmlns="16795be8-4374-4e44-895d-be6cdbab3e2c">
      <UserInfo>
        <DisplayName>CHHABRA, Shan</DisplayName>
        <AccountId>30</AccountId>
        <AccountType/>
      </UserInfo>
    </PPContentAuthor>
    <PPModeratedDate xmlns="16795be8-4374-4e44-895d-be6cdbab3e2c">2021-03-03T02:10:28+00:00</PPModeratedDate>
    <PPRBusinessUnit xmlns="http://schemas.microsoft.com/sharepoint/v3" xsi:nil="true"/>
    <PPRIsUpdatesPage xmlns="http://schemas.microsoft.com/sharepoint/v3">false</PPRIsUpdatesPage>
    <PPRContentType xmlns="http://schemas.microsoft.com/sharepoint/v3">Supporting Information</PPRContentType>
    <PPRHPRMUpdateDate xmlns="http://schemas.microsoft.com/sharepoint/v3" xsi:nil="true"/>
    <PPRPrimaryCategory xmlns="16795be8-4374-4e44-895d-be6cdbab3e2c">5</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 xsi:nil="true"/>
    <PPContentOwner xmlns="16795be8-4374-4e44-895d-be6cdbab3e2c">
      <UserInfo>
        <DisplayName>CHHABRA, Shan</DisplayName>
        <AccountId>30</AccountId>
        <AccountType/>
      </UserInfo>
    </PPContentOwner>
    <PPRContentAuthor xmlns="http://schemas.microsoft.com/sharepoint/v3" xsi:nil="true"/>
    <PPRDecommissionedDate xmlns="http://schemas.microsoft.com/sharepoint/v3" xsi:nil="true"/>
    <PPRPrimarySubCategory xmlns="16795be8-4374-4e44-895d-be6cdbab3e2c">11</PPRPrimarySubCategory>
    <PPRContentOwner xmlns="http://schemas.microsoft.com/sharepoint/v3" xsi:nil="true"/>
    <PPRNominatedApprovers xmlns="http://schemas.microsoft.com/sharepoint/v3" xsi:nil="true"/>
    <PPContentApprover xmlns="16795be8-4374-4e44-895d-be6cdbab3e2c">
      <UserInfo>
        <DisplayName>CHHABRA, Shan</DisplayName>
        <AccountId>30</AccountId>
        <AccountType/>
      </UserInfo>
    </PPContentApprover>
    <PPModeratedBy xmlns="16795be8-4374-4e44-895d-be6cdbab3e2c">
      <UserInfo>
        <DisplayName>WANT, Deb</DisplayName>
        <AccountId>33</AccountId>
        <AccountType/>
      </UserInfo>
    </PPModeratedBy>
    <PPRHPRMRevisionNumber xmlns="http://schemas.microsoft.com/sharepoint/v3" xsi:nil="true"/>
    <PPRKeywords xmlns="http://schemas.microsoft.com/sharepoint/v3">part time; work from home; telecommuting; reduced hours; change in roster; change in work location; sit to stand desk; reasonable adjustment; job share; deferred salary; purchased leave; parental leave; return to work; compressed work week; flexitime; flextime; work sharing; phased retirement; partial retirement; work programs; family programs; right to request; flex work; part-time; flexibility; job-share; telecommuting; work-life balance; purchased leave;</PPRKeywords>
    <PPRPublishedDate xmlns="http://schemas.microsoft.com/sharepoint/v3" xsi:nil="true"/>
    <PPRStatus xmlns="http://schemas.microsoft.com/sharepoint/v3" xsi:nil="true"/>
    <PPRRisknumber xmlns="http://schemas.microsoft.com/sharepoint/v3" xsi:nil="true"/>
    <PPRAttachmentParent xmlns="http://schemas.microsoft.com/sharepoint/v3">20/713674</PPRAttachmentParent>
    <PPRSecondarySubCategory xmlns="16795be8-4374-4e44-895d-be6cdbab3e2c"/>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4c34f45d97a9c368e8d2d86b4abe0b8f">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96f6b84a6cd0bcf9ffc46ad5c326becd"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restriction>
          </xsd:simpleType>
        </xsd:union>
      </xsd:simpleType>
    </xsd:element>
    <xsd:element name="PPRBranch" ma:index="16" nillable="true" ma:displayName="Branch"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internalName="PPRContentOwner">
      <xsd:simpleType>
        <xsd:union memberTypes="dms:Text">
          <xsd:simpleType>
            <xsd:restriction base="dms:Choice">
              <xsd:enumeration value="DDG, Early Childhood and Education Improvement"/>
              <xsd:enumeration value="DDG, State Schools"/>
              <xsd:enumeration value="DDG, Corporate Services"/>
              <xsd:enumeration value="ADG, Finance"/>
              <xsd:enumeration value="DDG, Policy, Performance and Planning"/>
              <xsd:enumeration value="ED, Office of the Director-General"/>
            </xsd:restriction>
          </xsd:simpleType>
        </xsd:union>
      </xsd:simpleType>
    </xsd:element>
    <xsd:element name="PPRContentAuthor" ma:index="19" nillable="true" ma:displayName="Content author" ma:internalName="PPRContentAuthor">
      <xsd:simpleType>
        <xsd:restriction base="dms:Text"/>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AB00B-BDF5-4670-BBAB-80B545C2C0D1}">
  <ds:schemaRefs>
    <ds:schemaRef ds:uri="http://schemas.microsoft.com/office/2006/metadata/properties"/>
    <ds:schemaRef ds:uri="http://schemas.microsoft.com/sharepoint/v3"/>
    <ds:schemaRef ds:uri="16795be8-4374-4e44-895d-be6cdbab3e2c"/>
  </ds:schemaRefs>
</ds:datastoreItem>
</file>

<file path=customXml/itemProps2.xml><?xml version="1.0" encoding="utf-8"?>
<ds:datastoreItem xmlns:ds="http://schemas.openxmlformats.org/officeDocument/2006/customXml" ds:itemID="{771E35CC-05F6-469A-9C3C-6BD43B0ADA7E}">
  <ds:schemaRefs>
    <ds:schemaRef ds:uri="http://schemas.openxmlformats.org/officeDocument/2006/bibliography"/>
  </ds:schemaRefs>
</ds:datastoreItem>
</file>

<file path=customXml/itemProps3.xml><?xml version="1.0" encoding="utf-8"?>
<ds:datastoreItem xmlns:ds="http://schemas.openxmlformats.org/officeDocument/2006/customXml" ds:itemID="{E86604E2-4289-40B5-8F58-19970EF7B15F}">
  <ds:schemaRefs>
    <ds:schemaRef ds:uri="http://schemas.microsoft.com/sharepoint/v3/contenttype/forms"/>
  </ds:schemaRefs>
</ds:datastoreItem>
</file>

<file path=customXml/itemProps4.xml><?xml version="1.0" encoding="utf-8"?>
<ds:datastoreItem xmlns:ds="http://schemas.openxmlformats.org/officeDocument/2006/customXml" ds:itemID="{C455A1AC-6158-406E-BE03-B4D5101DC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795be8-4374-4e44-895d-be6cdbab3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 fact sheet -landscape.dotx</Template>
  <TotalTime>3</TotalTime>
  <Pages>17</Pages>
  <Words>3044</Words>
  <Characters>17354</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DoE corporate A4 page landscape</vt:lpstr>
    </vt:vector>
  </TitlesOfParts>
  <Company>Queensland Government</Company>
  <LinksUpToDate>false</LinksUpToDate>
  <CharactersWithSpaces>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Telecommuting safety self-assessment</dc:title>
  <dc:creator>TEIA</dc:creator>
  <cp:keywords>DoE corporate; A4; landscape; template</cp:keywords>
  <cp:lastModifiedBy>John Clark</cp:lastModifiedBy>
  <cp:revision>2</cp:revision>
  <cp:lastPrinted>2019-09-23T00:38:00Z</cp:lastPrinted>
  <dcterms:created xsi:type="dcterms:W3CDTF">2021-08-09T06:57:00Z</dcterms:created>
  <dcterms:modified xsi:type="dcterms:W3CDTF">2021-08-09T06:57:00Z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68200</vt:r8>
  </property>
</Properties>
</file>